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5A743" w14:textId="77777777" w:rsidR="00081D13" w:rsidRPr="00D579FF" w:rsidRDefault="00A255A5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579FF">
        <w:rPr>
          <w:sz w:val="20"/>
          <w:szCs w:val="20"/>
        </w:rPr>
        <w:t>Niepołomice</w:t>
      </w:r>
      <w:r w:rsidR="00081D13" w:rsidRPr="00D579FF">
        <w:rPr>
          <w:sz w:val="20"/>
          <w:szCs w:val="20"/>
        </w:rPr>
        <w:t xml:space="preserve"> dnia: </w:t>
      </w:r>
      <w:r w:rsidRPr="00D579FF">
        <w:rPr>
          <w:sz w:val="20"/>
          <w:szCs w:val="20"/>
        </w:rPr>
        <w:t>2025-09-22</w:t>
      </w:r>
    </w:p>
    <w:p w14:paraId="1F3E73AF" w14:textId="77777777" w:rsidR="00081D13" w:rsidRPr="00D579FF" w:rsidRDefault="00A255A5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579FF">
        <w:rPr>
          <w:b/>
          <w:bCs/>
          <w:sz w:val="20"/>
          <w:szCs w:val="20"/>
        </w:rPr>
        <w:t>GMINA NIEPOŁOMICE</w:t>
      </w:r>
    </w:p>
    <w:p w14:paraId="39E8B8D9" w14:textId="77777777" w:rsidR="00081D13" w:rsidRPr="00D579FF" w:rsidRDefault="00A255A5" w:rsidP="00081D13">
      <w:pPr>
        <w:spacing w:line="360" w:lineRule="auto"/>
        <w:ind w:right="3969"/>
        <w:rPr>
          <w:sz w:val="20"/>
          <w:szCs w:val="20"/>
        </w:rPr>
      </w:pPr>
      <w:r w:rsidRPr="00D579FF">
        <w:rPr>
          <w:sz w:val="20"/>
          <w:szCs w:val="20"/>
        </w:rPr>
        <w:t>Pl. Zwycięstwa</w:t>
      </w:r>
      <w:r w:rsidR="00081D13" w:rsidRPr="00D579FF">
        <w:rPr>
          <w:sz w:val="20"/>
          <w:szCs w:val="20"/>
        </w:rPr>
        <w:t xml:space="preserve"> </w:t>
      </w:r>
      <w:r w:rsidRPr="00D579FF">
        <w:rPr>
          <w:sz w:val="20"/>
          <w:szCs w:val="20"/>
        </w:rPr>
        <w:t>13</w:t>
      </w:r>
    </w:p>
    <w:p w14:paraId="3008201E" w14:textId="77777777" w:rsidR="00081D13" w:rsidRPr="00D579FF" w:rsidRDefault="00A255A5" w:rsidP="00081D13">
      <w:pPr>
        <w:ind w:right="3969"/>
        <w:rPr>
          <w:sz w:val="20"/>
          <w:szCs w:val="20"/>
        </w:rPr>
      </w:pPr>
      <w:r w:rsidRPr="00D579FF">
        <w:rPr>
          <w:sz w:val="20"/>
          <w:szCs w:val="20"/>
        </w:rPr>
        <w:t>32-005</w:t>
      </w:r>
      <w:r w:rsidR="00081D13" w:rsidRPr="00D579FF">
        <w:rPr>
          <w:sz w:val="20"/>
          <w:szCs w:val="20"/>
        </w:rPr>
        <w:t xml:space="preserve"> </w:t>
      </w:r>
      <w:r w:rsidRPr="00D579FF">
        <w:rPr>
          <w:sz w:val="20"/>
          <w:szCs w:val="20"/>
        </w:rPr>
        <w:t>Niepołomice</w:t>
      </w:r>
    </w:p>
    <w:p w14:paraId="70165FED" w14:textId="77777777" w:rsidR="00081D13" w:rsidRPr="00D579F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579FF" w14:paraId="4907F04B" w14:textId="77777777" w:rsidTr="00C13EA9">
        <w:tc>
          <w:tcPr>
            <w:tcW w:w="10065" w:type="dxa"/>
            <w:shd w:val="clear" w:color="auto" w:fill="F2F2F2"/>
            <w:hideMark/>
          </w:tcPr>
          <w:p w14:paraId="256AEB0E" w14:textId="77777777" w:rsidR="00081D13" w:rsidRPr="00D579F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579F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1C8378E" w14:textId="77777777" w:rsidR="00081D13" w:rsidRPr="00D579FF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579F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09A3F71" w14:textId="77777777" w:rsidR="00081D13" w:rsidRPr="00D579FF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4880B5DB" w14:textId="77777777" w:rsidR="00081D13" w:rsidRPr="00D579FF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579FF">
        <w:rPr>
          <w:rFonts w:eastAsia="Calibri"/>
          <w:sz w:val="20"/>
          <w:szCs w:val="20"/>
          <w:lang w:eastAsia="en-US"/>
        </w:rPr>
        <w:t xml:space="preserve">Dotyczy </w:t>
      </w:r>
      <w:r w:rsidRPr="00D579FF">
        <w:rPr>
          <w:sz w:val="20"/>
          <w:szCs w:val="20"/>
        </w:rPr>
        <w:t>postępowania o udzielenie zamówienia publicznego</w:t>
      </w:r>
      <w:r w:rsidRPr="00D579FF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579FF" w14:paraId="5A8C6205" w14:textId="77777777" w:rsidTr="00081D13">
        <w:tc>
          <w:tcPr>
            <w:tcW w:w="2269" w:type="dxa"/>
          </w:tcPr>
          <w:p w14:paraId="0CCD6A4E" w14:textId="77777777" w:rsidR="00081D13" w:rsidRPr="00D579F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579FF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F73DA59" w14:textId="77777777" w:rsidR="00081D13" w:rsidRPr="00D579FF" w:rsidRDefault="00A255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579FF">
              <w:rPr>
                <w:bCs/>
                <w:sz w:val="20"/>
                <w:szCs w:val="20"/>
              </w:rPr>
              <w:t>Rozbudowa i przebudowa budynku szkoły podstawowej nr 1  przy ul. Szkolnej 1 w Niepołomicach</w:t>
            </w:r>
          </w:p>
        </w:tc>
      </w:tr>
      <w:tr w:rsidR="00A255A5" w:rsidRPr="00D579FF" w14:paraId="3B48E60E" w14:textId="77777777" w:rsidTr="009E73B0">
        <w:tc>
          <w:tcPr>
            <w:tcW w:w="2269" w:type="dxa"/>
          </w:tcPr>
          <w:p w14:paraId="569943EA" w14:textId="77777777" w:rsidR="00A255A5" w:rsidRPr="00D579FF" w:rsidRDefault="00A255A5" w:rsidP="009E73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579FF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50CF49A4" w14:textId="77777777" w:rsidR="00A255A5" w:rsidRPr="00D579FF" w:rsidRDefault="00A255A5" w:rsidP="009E73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579FF">
              <w:rPr>
                <w:bCs/>
                <w:sz w:val="20"/>
                <w:szCs w:val="20"/>
              </w:rPr>
              <w:t>ZP.271.27.2025</w:t>
            </w:r>
          </w:p>
        </w:tc>
      </w:tr>
    </w:tbl>
    <w:p w14:paraId="76AE79E1" w14:textId="77777777" w:rsidR="00081D13" w:rsidRPr="00D579F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E86A1EE" w14:textId="77777777" w:rsidR="00081D13" w:rsidRPr="00D579F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579FF">
        <w:rPr>
          <w:sz w:val="20"/>
          <w:szCs w:val="20"/>
        </w:rPr>
        <w:t xml:space="preserve">Zamawiający, </w:t>
      </w:r>
      <w:r w:rsidR="00A255A5" w:rsidRPr="00D579FF">
        <w:rPr>
          <w:b/>
          <w:sz w:val="20"/>
          <w:szCs w:val="20"/>
        </w:rPr>
        <w:t>GMINA NIEPOŁOMICE</w:t>
      </w:r>
      <w:r w:rsidRPr="00D579FF">
        <w:rPr>
          <w:sz w:val="20"/>
          <w:szCs w:val="20"/>
        </w:rPr>
        <w:t xml:space="preserve">, działając na podstawie art. 253 </w:t>
      </w:r>
      <w:r w:rsidR="00A17CDB" w:rsidRPr="00D579FF">
        <w:rPr>
          <w:sz w:val="20"/>
          <w:szCs w:val="20"/>
        </w:rPr>
        <w:t xml:space="preserve">ust. 1 pkt. 1 i </w:t>
      </w:r>
      <w:r w:rsidRPr="00D579FF">
        <w:rPr>
          <w:sz w:val="20"/>
          <w:szCs w:val="20"/>
        </w:rPr>
        <w:t xml:space="preserve">ust. </w:t>
      </w:r>
      <w:r w:rsidR="00A17CDB" w:rsidRPr="00D579FF">
        <w:rPr>
          <w:sz w:val="20"/>
          <w:szCs w:val="20"/>
        </w:rPr>
        <w:t>2</w:t>
      </w:r>
      <w:r w:rsidRPr="00D579FF">
        <w:rPr>
          <w:sz w:val="20"/>
          <w:szCs w:val="20"/>
        </w:rPr>
        <w:t xml:space="preserve"> </w:t>
      </w:r>
      <w:r w:rsidR="00081D13" w:rsidRPr="00D579FF">
        <w:rPr>
          <w:sz w:val="20"/>
          <w:szCs w:val="20"/>
        </w:rPr>
        <w:t xml:space="preserve">ustawy z dnia 11 września 2019r. Prawo zamówień publicznych </w:t>
      </w:r>
      <w:r w:rsidR="00A255A5" w:rsidRPr="00D579FF">
        <w:rPr>
          <w:sz w:val="20"/>
          <w:szCs w:val="20"/>
        </w:rPr>
        <w:t>(</w:t>
      </w:r>
      <w:proofErr w:type="spellStart"/>
      <w:r w:rsidR="00A255A5" w:rsidRPr="00D579FF">
        <w:rPr>
          <w:sz w:val="20"/>
          <w:szCs w:val="20"/>
        </w:rPr>
        <w:t>t.j</w:t>
      </w:r>
      <w:proofErr w:type="spellEnd"/>
      <w:r w:rsidR="00A255A5" w:rsidRPr="00D579FF">
        <w:rPr>
          <w:sz w:val="20"/>
          <w:szCs w:val="20"/>
        </w:rPr>
        <w:t>. Dz. U. z 2024 poz. 1320)</w:t>
      </w:r>
      <w:r w:rsidR="00081D13" w:rsidRPr="00D579F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255A5" w:rsidRPr="00D579FF" w14:paraId="61DA707A" w14:textId="77777777" w:rsidTr="009E73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DFEDE3C" w14:textId="77777777" w:rsidR="00A255A5" w:rsidRPr="00D579FF" w:rsidRDefault="00A255A5" w:rsidP="009E73B0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579FF">
              <w:rPr>
                <w:b/>
                <w:sz w:val="20"/>
                <w:szCs w:val="20"/>
              </w:rPr>
              <w:t xml:space="preserve">Usługi Budowano - Transportowe ANKO Stanisław </w:t>
            </w:r>
            <w:proofErr w:type="spellStart"/>
            <w:r w:rsidRPr="00D579FF">
              <w:rPr>
                <w:b/>
                <w:sz w:val="20"/>
                <w:szCs w:val="20"/>
              </w:rPr>
              <w:t>Onak</w:t>
            </w:r>
            <w:proofErr w:type="spellEnd"/>
            <w:r w:rsidRPr="00D579FF">
              <w:rPr>
                <w:b/>
                <w:sz w:val="20"/>
                <w:szCs w:val="20"/>
              </w:rPr>
              <w:t xml:space="preserve"> spółka Jawna</w:t>
            </w:r>
          </w:p>
          <w:p w14:paraId="25A0752C" w14:textId="30D5D7FE" w:rsidR="00A255A5" w:rsidRPr="00D579FF" w:rsidRDefault="00D579FF" w:rsidP="009E73B0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579FF">
              <w:rPr>
                <w:bCs/>
                <w:sz w:val="20"/>
                <w:szCs w:val="20"/>
              </w:rPr>
              <w:t xml:space="preserve">Ul. </w:t>
            </w:r>
            <w:r w:rsidR="00A255A5" w:rsidRPr="00D579FF">
              <w:rPr>
                <w:bCs/>
                <w:sz w:val="20"/>
                <w:szCs w:val="20"/>
              </w:rPr>
              <w:t>Tuchowska</w:t>
            </w:r>
            <w:r w:rsidR="00A255A5" w:rsidRPr="00D579FF">
              <w:rPr>
                <w:bCs/>
                <w:sz w:val="20"/>
                <w:szCs w:val="20"/>
              </w:rPr>
              <w:t xml:space="preserve"> </w:t>
            </w:r>
            <w:r w:rsidR="00A255A5" w:rsidRPr="00D579FF">
              <w:rPr>
                <w:bCs/>
                <w:sz w:val="20"/>
                <w:szCs w:val="20"/>
              </w:rPr>
              <w:t>25A</w:t>
            </w:r>
            <w:r w:rsidR="00A255A5" w:rsidRPr="00D579FF">
              <w:rPr>
                <w:bCs/>
                <w:sz w:val="20"/>
                <w:szCs w:val="20"/>
              </w:rPr>
              <w:t xml:space="preserve"> </w:t>
            </w:r>
          </w:p>
          <w:p w14:paraId="17BBD681" w14:textId="77777777" w:rsidR="00A255A5" w:rsidRPr="00D579FF" w:rsidRDefault="00A255A5" w:rsidP="009E73B0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579FF">
              <w:rPr>
                <w:bCs/>
                <w:sz w:val="20"/>
                <w:szCs w:val="20"/>
              </w:rPr>
              <w:t>33-100</w:t>
            </w:r>
            <w:r w:rsidRPr="00D579FF">
              <w:rPr>
                <w:bCs/>
                <w:sz w:val="20"/>
                <w:szCs w:val="20"/>
              </w:rPr>
              <w:t xml:space="preserve"> </w:t>
            </w:r>
            <w:r w:rsidRPr="00D579FF">
              <w:rPr>
                <w:bCs/>
                <w:sz w:val="20"/>
                <w:szCs w:val="20"/>
              </w:rPr>
              <w:t>Tarnów</w:t>
            </w:r>
          </w:p>
          <w:p w14:paraId="1C20CB36" w14:textId="77777777" w:rsidR="00A255A5" w:rsidRPr="00D579FF" w:rsidRDefault="00A255A5" w:rsidP="009E73B0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579FF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579FF">
              <w:rPr>
                <w:sz w:val="20"/>
                <w:szCs w:val="20"/>
              </w:rPr>
              <w:t xml:space="preserve"> </w:t>
            </w:r>
            <w:bookmarkEnd w:id="1"/>
            <w:r w:rsidRPr="00D579FF">
              <w:rPr>
                <w:b/>
                <w:sz w:val="20"/>
                <w:szCs w:val="20"/>
              </w:rPr>
              <w:t>8 474 700.00 zł</w:t>
            </w:r>
            <w:r w:rsidRPr="00D579FF">
              <w:rPr>
                <w:b/>
                <w:sz w:val="20"/>
                <w:szCs w:val="20"/>
              </w:rPr>
              <w:t xml:space="preserve"> brutto</w:t>
            </w:r>
            <w:r w:rsidRPr="00D579FF">
              <w:rPr>
                <w:bCs/>
                <w:sz w:val="20"/>
                <w:szCs w:val="20"/>
              </w:rPr>
              <w:t>.</w:t>
            </w:r>
          </w:p>
          <w:p w14:paraId="3120A0DF" w14:textId="77777777" w:rsidR="00A255A5" w:rsidRPr="00D579FF" w:rsidRDefault="00A255A5" w:rsidP="009E73B0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579FF">
              <w:rPr>
                <w:color w:val="000000"/>
                <w:sz w:val="20"/>
                <w:szCs w:val="20"/>
              </w:rPr>
              <w:t>Uzasadnienie wyboru:</w:t>
            </w:r>
          </w:p>
          <w:p w14:paraId="4BC86513" w14:textId="77777777" w:rsidR="00A255A5" w:rsidRPr="00D579FF" w:rsidRDefault="00A255A5" w:rsidP="009E73B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579F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419EBB6" w14:textId="77777777" w:rsidR="00081D13" w:rsidRPr="00D579FF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579F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579FF">
        <w:rPr>
          <w:color w:val="000000"/>
          <w:sz w:val="20"/>
          <w:szCs w:val="2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276"/>
        <w:gridCol w:w="2126"/>
        <w:gridCol w:w="1701"/>
      </w:tblGrid>
      <w:tr w:rsidR="00D579FF" w:rsidRPr="00DE4173" w14:paraId="7639CF56" w14:textId="77777777" w:rsidTr="009E73B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9C014B1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E417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68E6AEFE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D43BFC" w14:textId="77777777" w:rsidR="00D579FF" w:rsidRPr="00DE4173" w:rsidRDefault="00D579FF" w:rsidP="009E73B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D0E1A1A" w14:textId="77777777" w:rsidR="00D579FF" w:rsidRPr="00DE4173" w:rsidRDefault="00D579FF" w:rsidP="009E73B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10C0C1E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D579FF" w:rsidRPr="00DE4173" w14:paraId="0EDCFBB9" w14:textId="77777777" w:rsidTr="009E73B0">
        <w:tc>
          <w:tcPr>
            <w:tcW w:w="851" w:type="dxa"/>
            <w:vAlign w:val="center"/>
          </w:tcPr>
          <w:p w14:paraId="22D3FA93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2" w:type="dxa"/>
            <w:vAlign w:val="center"/>
          </w:tcPr>
          <w:p w14:paraId="39409545" w14:textId="77777777" w:rsidR="00D579FF" w:rsidRPr="00DE4173" w:rsidRDefault="00D579FF" w:rsidP="009E73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4173">
              <w:rPr>
                <w:rFonts w:ascii="Times New Roman" w:hAnsi="Times New Roman" w:cs="Times New Roman"/>
                <w:b/>
              </w:rPr>
              <w:t xml:space="preserve">Usługi Budowano - Transportowe ANKO Stanisław </w:t>
            </w:r>
            <w:proofErr w:type="spellStart"/>
            <w:r w:rsidRPr="00DE4173">
              <w:rPr>
                <w:rFonts w:ascii="Times New Roman" w:hAnsi="Times New Roman" w:cs="Times New Roman"/>
                <w:b/>
              </w:rPr>
              <w:t>Onak</w:t>
            </w:r>
            <w:proofErr w:type="spellEnd"/>
            <w:r w:rsidRPr="00DE4173">
              <w:rPr>
                <w:rFonts w:ascii="Times New Roman" w:hAnsi="Times New Roman" w:cs="Times New Roman"/>
                <w:b/>
              </w:rPr>
              <w:t xml:space="preserve"> spółka Jawna</w:t>
            </w:r>
          </w:p>
          <w:p w14:paraId="7DAB56EC" w14:textId="77777777" w:rsidR="00D579FF" w:rsidRPr="00DE4173" w:rsidRDefault="00D579FF" w:rsidP="009E73B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4173">
              <w:rPr>
                <w:rFonts w:ascii="Times New Roman" w:hAnsi="Times New Roman" w:cs="Times New Roman"/>
                <w:bCs/>
              </w:rPr>
              <w:t xml:space="preserve">Tuchowska 25A </w:t>
            </w:r>
          </w:p>
          <w:p w14:paraId="31329A4A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33-100 Tarnów</w:t>
            </w:r>
          </w:p>
        </w:tc>
        <w:tc>
          <w:tcPr>
            <w:tcW w:w="1276" w:type="dxa"/>
            <w:vAlign w:val="center"/>
          </w:tcPr>
          <w:p w14:paraId="7D55DAC7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61B6F296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2854CB8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579FF" w:rsidRPr="00DE4173" w14:paraId="0C0937DE" w14:textId="77777777" w:rsidTr="009E73B0">
        <w:tc>
          <w:tcPr>
            <w:tcW w:w="851" w:type="dxa"/>
            <w:vAlign w:val="center"/>
          </w:tcPr>
          <w:p w14:paraId="4EB1A99E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vAlign w:val="center"/>
          </w:tcPr>
          <w:p w14:paraId="10C50232" w14:textId="77777777" w:rsidR="00D579FF" w:rsidRPr="00DE4173" w:rsidRDefault="00D579FF" w:rsidP="009E73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E4173">
              <w:rPr>
                <w:rFonts w:ascii="Times New Roman" w:hAnsi="Times New Roman" w:cs="Times New Roman"/>
                <w:b/>
              </w:rPr>
              <w:t>Solkan</w:t>
            </w:r>
            <w:proofErr w:type="spellEnd"/>
            <w:r w:rsidRPr="00DE4173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Sp. z o.o. </w:t>
            </w:r>
          </w:p>
          <w:p w14:paraId="70F1EBF0" w14:textId="77777777" w:rsidR="00D579FF" w:rsidRPr="00DE4173" w:rsidRDefault="00D579FF" w:rsidP="009E73B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4173">
              <w:rPr>
                <w:rFonts w:ascii="Times New Roman" w:hAnsi="Times New Roman" w:cs="Times New Roman"/>
                <w:bCs/>
              </w:rPr>
              <w:t xml:space="preserve">Mikołaja Reja 12 </w:t>
            </w:r>
          </w:p>
          <w:p w14:paraId="0BF543BC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35-211 Rzeszów</w:t>
            </w:r>
          </w:p>
        </w:tc>
        <w:tc>
          <w:tcPr>
            <w:tcW w:w="1276" w:type="dxa"/>
            <w:vAlign w:val="center"/>
          </w:tcPr>
          <w:p w14:paraId="5B344C5A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56,70</w:t>
            </w:r>
          </w:p>
        </w:tc>
        <w:tc>
          <w:tcPr>
            <w:tcW w:w="2126" w:type="dxa"/>
            <w:vAlign w:val="center"/>
          </w:tcPr>
          <w:p w14:paraId="0061F65C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934DCD8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96,70</w:t>
            </w:r>
          </w:p>
        </w:tc>
      </w:tr>
      <w:tr w:rsidR="00D579FF" w:rsidRPr="00DE4173" w14:paraId="77A2A677" w14:textId="77777777" w:rsidTr="009E73B0">
        <w:tc>
          <w:tcPr>
            <w:tcW w:w="851" w:type="dxa"/>
            <w:vAlign w:val="center"/>
          </w:tcPr>
          <w:p w14:paraId="58B10901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vAlign w:val="center"/>
          </w:tcPr>
          <w:p w14:paraId="1AB33E89" w14:textId="77777777" w:rsidR="00D579FF" w:rsidRPr="00DE4173" w:rsidRDefault="00D579FF" w:rsidP="009E73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4173">
              <w:rPr>
                <w:rFonts w:ascii="Times New Roman" w:hAnsi="Times New Roman" w:cs="Times New Roman"/>
                <w:b/>
              </w:rPr>
              <w:t>ETNA Sp. z o.o. Sp. k.</w:t>
            </w:r>
          </w:p>
          <w:p w14:paraId="6972D912" w14:textId="77777777" w:rsidR="00D579FF" w:rsidRPr="00DE4173" w:rsidRDefault="00D579FF" w:rsidP="009E73B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4173">
              <w:rPr>
                <w:rFonts w:ascii="Times New Roman" w:hAnsi="Times New Roman" w:cs="Times New Roman"/>
                <w:bCs/>
              </w:rPr>
              <w:t xml:space="preserve">Wyspiańskiego 48a </w:t>
            </w:r>
          </w:p>
          <w:p w14:paraId="75FE766E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32-050 Skawina</w:t>
            </w:r>
          </w:p>
        </w:tc>
        <w:tc>
          <w:tcPr>
            <w:tcW w:w="1276" w:type="dxa"/>
            <w:vAlign w:val="center"/>
          </w:tcPr>
          <w:p w14:paraId="3E125392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48,11</w:t>
            </w:r>
          </w:p>
        </w:tc>
        <w:tc>
          <w:tcPr>
            <w:tcW w:w="2126" w:type="dxa"/>
            <w:vAlign w:val="center"/>
          </w:tcPr>
          <w:p w14:paraId="601CDA62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DF2D358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88,11</w:t>
            </w:r>
          </w:p>
        </w:tc>
      </w:tr>
      <w:tr w:rsidR="00D579FF" w:rsidRPr="00DE4173" w14:paraId="5ABA0EB6" w14:textId="77777777" w:rsidTr="009E73B0">
        <w:tc>
          <w:tcPr>
            <w:tcW w:w="851" w:type="dxa"/>
            <w:vAlign w:val="center"/>
          </w:tcPr>
          <w:p w14:paraId="35D918B8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vAlign w:val="center"/>
          </w:tcPr>
          <w:p w14:paraId="64961D7D" w14:textId="77777777" w:rsidR="00D579FF" w:rsidRPr="00DE4173" w:rsidRDefault="00D579FF" w:rsidP="009E73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E4173">
              <w:rPr>
                <w:rFonts w:ascii="Times New Roman" w:hAnsi="Times New Roman" w:cs="Times New Roman"/>
                <w:b/>
              </w:rPr>
              <w:t>Budolex</w:t>
            </w:r>
            <w:proofErr w:type="spellEnd"/>
            <w:r w:rsidRPr="00DE41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4173">
              <w:rPr>
                <w:rFonts w:ascii="Times New Roman" w:hAnsi="Times New Roman" w:cs="Times New Roman"/>
                <w:b/>
              </w:rPr>
              <w:t>sp</w:t>
            </w:r>
            <w:proofErr w:type="spellEnd"/>
            <w:r w:rsidRPr="00DE4173">
              <w:rPr>
                <w:rFonts w:ascii="Times New Roman" w:hAnsi="Times New Roman" w:cs="Times New Roman"/>
                <w:b/>
              </w:rPr>
              <w:t xml:space="preserve"> z o.o.</w:t>
            </w:r>
          </w:p>
          <w:p w14:paraId="6DF62BA9" w14:textId="77777777" w:rsidR="00D579FF" w:rsidRPr="00DE4173" w:rsidRDefault="00D579FF" w:rsidP="009E73B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 xml:space="preserve">Ujanowice 77 </w:t>
            </w:r>
          </w:p>
          <w:p w14:paraId="17F5D7C6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34-603 Ujanowice</w:t>
            </w:r>
          </w:p>
        </w:tc>
        <w:tc>
          <w:tcPr>
            <w:tcW w:w="1276" w:type="dxa"/>
            <w:vAlign w:val="center"/>
          </w:tcPr>
          <w:p w14:paraId="4D6397A1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47,30</w:t>
            </w:r>
          </w:p>
        </w:tc>
        <w:tc>
          <w:tcPr>
            <w:tcW w:w="2126" w:type="dxa"/>
            <w:vAlign w:val="center"/>
          </w:tcPr>
          <w:p w14:paraId="00BCC705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52BC1E3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87,30</w:t>
            </w:r>
          </w:p>
        </w:tc>
      </w:tr>
      <w:tr w:rsidR="00D579FF" w:rsidRPr="00DE4173" w14:paraId="790A3403" w14:textId="77777777" w:rsidTr="009E73B0">
        <w:tc>
          <w:tcPr>
            <w:tcW w:w="851" w:type="dxa"/>
            <w:vAlign w:val="center"/>
          </w:tcPr>
          <w:p w14:paraId="2ED33AFA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vAlign w:val="center"/>
          </w:tcPr>
          <w:p w14:paraId="788A6102" w14:textId="77777777" w:rsidR="00D579FF" w:rsidRPr="00DE4173" w:rsidRDefault="00D579FF" w:rsidP="009E73B0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DE4173">
              <w:rPr>
                <w:b/>
                <w:bCs/>
                <w:sz w:val="20"/>
                <w:szCs w:val="20"/>
              </w:rPr>
              <w:t>Konsorcjum:</w:t>
            </w:r>
          </w:p>
          <w:p w14:paraId="6FB881E9" w14:textId="77777777" w:rsidR="00D579FF" w:rsidRPr="00DE4173" w:rsidRDefault="00D579FF" w:rsidP="009E73B0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DE4173">
              <w:rPr>
                <w:b/>
                <w:bCs/>
                <w:sz w:val="20"/>
                <w:szCs w:val="20"/>
              </w:rPr>
              <w:lastRenderedPageBreak/>
              <w:t xml:space="preserve">Lider: STAMBUD Sp. z o.o. </w:t>
            </w:r>
          </w:p>
          <w:p w14:paraId="145CAEF9" w14:textId="77777777" w:rsidR="00D579FF" w:rsidRPr="00DE4173" w:rsidRDefault="00D579FF" w:rsidP="009E73B0">
            <w:pPr>
              <w:rPr>
                <w:sz w:val="20"/>
                <w:szCs w:val="20"/>
              </w:rPr>
            </w:pPr>
            <w:r w:rsidRPr="00DE4173">
              <w:rPr>
                <w:sz w:val="20"/>
                <w:szCs w:val="20"/>
              </w:rPr>
              <w:t xml:space="preserve">ul. Św. Wojciecha 89 </w:t>
            </w:r>
          </w:p>
          <w:p w14:paraId="42B14C84" w14:textId="77777777" w:rsidR="00D579FF" w:rsidRPr="00DE4173" w:rsidRDefault="00D579FF" w:rsidP="009E73B0">
            <w:pPr>
              <w:spacing w:after="80"/>
              <w:jc w:val="both"/>
              <w:rPr>
                <w:sz w:val="20"/>
                <w:szCs w:val="20"/>
              </w:rPr>
            </w:pPr>
            <w:r w:rsidRPr="00DE4173">
              <w:rPr>
                <w:sz w:val="20"/>
                <w:szCs w:val="20"/>
              </w:rPr>
              <w:t>32-085 Modlnica</w:t>
            </w:r>
          </w:p>
          <w:p w14:paraId="26D1376D" w14:textId="77777777" w:rsidR="00D579FF" w:rsidRPr="00DE4173" w:rsidRDefault="00D579FF" w:rsidP="009E73B0">
            <w:pPr>
              <w:spacing w:after="80"/>
              <w:jc w:val="both"/>
              <w:rPr>
                <w:sz w:val="20"/>
                <w:szCs w:val="20"/>
              </w:rPr>
            </w:pPr>
            <w:r w:rsidRPr="00DE4173">
              <w:rPr>
                <w:sz w:val="20"/>
                <w:szCs w:val="20"/>
              </w:rPr>
              <w:t>Partner: 2k – Budownictwo sp. z o.o. sp.k.</w:t>
            </w:r>
          </w:p>
          <w:p w14:paraId="43481169" w14:textId="77777777" w:rsidR="00D579FF" w:rsidRPr="00DE4173" w:rsidRDefault="00D579FF" w:rsidP="009E73B0">
            <w:pPr>
              <w:rPr>
                <w:sz w:val="20"/>
                <w:szCs w:val="20"/>
              </w:rPr>
            </w:pPr>
            <w:r w:rsidRPr="00DE4173">
              <w:rPr>
                <w:sz w:val="20"/>
                <w:szCs w:val="20"/>
              </w:rPr>
              <w:t xml:space="preserve">ul. Św. Wojciecha 89 </w:t>
            </w:r>
          </w:p>
          <w:p w14:paraId="3ED0C78E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</w:rPr>
              <w:t>32-085 Modlnica</w:t>
            </w:r>
          </w:p>
        </w:tc>
        <w:tc>
          <w:tcPr>
            <w:tcW w:w="1276" w:type="dxa"/>
            <w:vAlign w:val="center"/>
          </w:tcPr>
          <w:p w14:paraId="6A846754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lastRenderedPageBreak/>
              <w:t xml:space="preserve">  46,37</w:t>
            </w:r>
          </w:p>
        </w:tc>
        <w:tc>
          <w:tcPr>
            <w:tcW w:w="2126" w:type="dxa"/>
            <w:vAlign w:val="center"/>
          </w:tcPr>
          <w:p w14:paraId="747CEC10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77906E3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86,37</w:t>
            </w:r>
          </w:p>
        </w:tc>
      </w:tr>
      <w:tr w:rsidR="00D579FF" w:rsidRPr="00DE4173" w14:paraId="77547F67" w14:textId="77777777" w:rsidTr="009E73B0">
        <w:tc>
          <w:tcPr>
            <w:tcW w:w="851" w:type="dxa"/>
            <w:vAlign w:val="center"/>
          </w:tcPr>
          <w:p w14:paraId="177A598B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vAlign w:val="center"/>
          </w:tcPr>
          <w:p w14:paraId="4BC9E61D" w14:textId="77777777" w:rsidR="00D579FF" w:rsidRPr="00DE4173" w:rsidRDefault="00D579FF" w:rsidP="009E73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4173">
              <w:rPr>
                <w:rFonts w:ascii="Times New Roman" w:hAnsi="Times New Roman" w:cs="Times New Roman"/>
                <w:b/>
              </w:rPr>
              <w:t>LK INWEST Sp. z o.o.</w:t>
            </w:r>
          </w:p>
          <w:p w14:paraId="1B8DBE5B" w14:textId="77777777" w:rsidR="00D579FF" w:rsidRPr="00DE4173" w:rsidRDefault="00D579FF" w:rsidP="009E73B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 xml:space="preserve">ul. Fabryczna 6 </w:t>
            </w:r>
          </w:p>
          <w:p w14:paraId="27CC580A" w14:textId="77777777" w:rsidR="00D579FF" w:rsidRPr="00DE4173" w:rsidRDefault="00D579FF" w:rsidP="009E73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4173">
              <w:rPr>
                <w:rFonts w:ascii="Times New Roman" w:hAnsi="Times New Roman" w:cs="Times New Roman"/>
                <w:bCs/>
              </w:rPr>
              <w:t>53-609 Wrocław</w:t>
            </w:r>
          </w:p>
        </w:tc>
        <w:tc>
          <w:tcPr>
            <w:tcW w:w="1276" w:type="dxa"/>
            <w:vAlign w:val="center"/>
          </w:tcPr>
          <w:p w14:paraId="655A4D33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44,56</w:t>
            </w:r>
          </w:p>
        </w:tc>
        <w:tc>
          <w:tcPr>
            <w:tcW w:w="2126" w:type="dxa"/>
            <w:vAlign w:val="center"/>
          </w:tcPr>
          <w:p w14:paraId="54508800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07E461C" w14:textId="77777777" w:rsidR="00D579FF" w:rsidRPr="00DE4173" w:rsidRDefault="00D579FF" w:rsidP="009E73B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4173">
              <w:rPr>
                <w:rFonts w:ascii="Times New Roman" w:hAnsi="Times New Roman" w:cs="Times New Roman"/>
              </w:rPr>
              <w:t xml:space="preserve">  84,56</w:t>
            </w:r>
          </w:p>
        </w:tc>
      </w:tr>
    </w:tbl>
    <w:p w14:paraId="12BB529A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75CA38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14:paraId="7F039035" w14:textId="25DAB317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D9F14" w14:textId="77777777" w:rsidR="00F61C3F" w:rsidRDefault="00F61C3F">
      <w:r>
        <w:separator/>
      </w:r>
    </w:p>
  </w:endnote>
  <w:endnote w:type="continuationSeparator" w:id="0">
    <w:p w14:paraId="35EF6471" w14:textId="77777777" w:rsidR="00F61C3F" w:rsidRDefault="00F6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32F1" w14:textId="77777777" w:rsidR="00A255A5" w:rsidRDefault="00A255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2E8E" w14:textId="7D9BB98A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DA8DF" w14:textId="77777777" w:rsidR="00A255A5" w:rsidRDefault="00A25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A7BF9" w14:textId="77777777" w:rsidR="00F61C3F" w:rsidRDefault="00F61C3F">
      <w:r>
        <w:separator/>
      </w:r>
    </w:p>
  </w:footnote>
  <w:footnote w:type="continuationSeparator" w:id="0">
    <w:p w14:paraId="7FD8F164" w14:textId="77777777" w:rsidR="00F61C3F" w:rsidRDefault="00F61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D064" w14:textId="77777777" w:rsidR="00A255A5" w:rsidRDefault="00A25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DCFAE" w14:textId="77777777" w:rsidR="00A255A5" w:rsidRDefault="00A25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0E0CA" w14:textId="77777777" w:rsidR="00A255A5" w:rsidRDefault="00A255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C3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55A5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79FF"/>
    <w:rsid w:val="00D8427E"/>
    <w:rsid w:val="00E30B2D"/>
    <w:rsid w:val="00E62859"/>
    <w:rsid w:val="00E85D70"/>
    <w:rsid w:val="00F33C66"/>
    <w:rsid w:val="00F61C3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19412"/>
  <w15:chartTrackingRefBased/>
  <w15:docId w15:val="{521FDE13-C547-4F7C-99A5-F2035D9C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579F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2025-09-22T12:14:00Z</dcterms:created>
  <dcterms:modified xsi:type="dcterms:W3CDTF">2025-09-22T12:14:00Z</dcterms:modified>
</cp:coreProperties>
</file>