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FB2B1" w14:textId="77777777" w:rsidR="00DA7552" w:rsidRPr="009432A1" w:rsidRDefault="00CC7764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C7764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CC7764">
        <w:rPr>
          <w:rFonts w:ascii="Arial" w:hAnsi="Arial" w:cs="Arial"/>
          <w:sz w:val="24"/>
          <w:szCs w:val="24"/>
        </w:rPr>
        <w:t>2025-09-23</w:t>
      </w:r>
    </w:p>
    <w:p w14:paraId="7F671287" w14:textId="77777777" w:rsidR="00DA7552" w:rsidRPr="009432A1" w:rsidRDefault="00CC7764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776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03ECA44" w14:textId="77777777" w:rsidR="00DA7552" w:rsidRPr="009432A1" w:rsidRDefault="00CC7764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CC7764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CC7764">
        <w:rPr>
          <w:rFonts w:ascii="Arial" w:hAnsi="Arial" w:cs="Arial"/>
          <w:sz w:val="24"/>
          <w:szCs w:val="24"/>
        </w:rPr>
        <w:t>66</w:t>
      </w:r>
    </w:p>
    <w:p w14:paraId="73E26B0A" w14:textId="77777777" w:rsidR="00DA7552" w:rsidRPr="009432A1" w:rsidRDefault="00CC7764" w:rsidP="00DA7552">
      <w:pPr>
        <w:rPr>
          <w:rFonts w:ascii="Arial" w:hAnsi="Arial" w:cs="Arial"/>
          <w:sz w:val="24"/>
          <w:szCs w:val="24"/>
        </w:rPr>
      </w:pPr>
      <w:r w:rsidRPr="00CC7764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CC7764">
        <w:rPr>
          <w:rFonts w:ascii="Arial" w:hAnsi="Arial" w:cs="Arial"/>
          <w:sz w:val="24"/>
          <w:szCs w:val="24"/>
        </w:rPr>
        <w:t>Kraków</w:t>
      </w:r>
    </w:p>
    <w:p w14:paraId="503164C1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1F31F5A" w14:textId="388A5588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E000ADD" w14:textId="60D9CD39" w:rsidR="001C4E4D" w:rsidRPr="001C4E4D" w:rsidRDefault="001C4E4D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1C4E4D">
        <w:rPr>
          <w:rFonts w:ascii="Arial" w:hAnsi="Arial" w:cs="Arial"/>
          <w:bCs/>
          <w:sz w:val="18"/>
          <w:szCs w:val="18"/>
        </w:rPr>
        <w:t>SZP-271-39/25 – 952.MM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0CB6D995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066E00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5DC5EBF7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FA3D79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024C3CF7" w14:textId="77777777">
        <w:tc>
          <w:tcPr>
            <w:tcW w:w="2269" w:type="dxa"/>
            <w:shd w:val="clear" w:color="auto" w:fill="auto"/>
          </w:tcPr>
          <w:p w14:paraId="7714FD28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40DC31" w14:textId="77777777" w:rsidR="00DA7552" w:rsidRPr="004E4B64" w:rsidRDefault="00CC77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764">
              <w:rPr>
                <w:rFonts w:ascii="Arial" w:hAnsi="Arial" w:cs="Arial"/>
                <w:bCs/>
                <w:sz w:val="24"/>
                <w:szCs w:val="24"/>
              </w:rPr>
              <w:t>Dostawa wraz z depozytem protez głosowych i zestawów do wszczepiania oraz produktów do zabiegów ucha środkowego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7764" w:rsidRPr="004E4B64" w14:paraId="47DF6574" w14:textId="77777777" w:rsidTr="00B20F40">
        <w:tc>
          <w:tcPr>
            <w:tcW w:w="2269" w:type="dxa"/>
            <w:shd w:val="clear" w:color="auto" w:fill="auto"/>
          </w:tcPr>
          <w:p w14:paraId="41CB7844" w14:textId="77777777" w:rsidR="00CC7764" w:rsidRPr="004E4B64" w:rsidRDefault="00CC7764" w:rsidP="00B20F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D1ACD0" w14:textId="77777777" w:rsidR="00CC7764" w:rsidRPr="004E4B64" w:rsidRDefault="00CC7764" w:rsidP="00B20F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764">
              <w:rPr>
                <w:rFonts w:ascii="Arial" w:hAnsi="Arial" w:cs="Arial"/>
                <w:bCs/>
                <w:sz w:val="24"/>
                <w:szCs w:val="24"/>
              </w:rPr>
              <w:t>SZP-271-39/25</w:t>
            </w:r>
          </w:p>
        </w:tc>
      </w:tr>
    </w:tbl>
    <w:p w14:paraId="6043EE54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291AE887" w14:textId="41496A93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CC7764" w:rsidRPr="00CC7764">
        <w:rPr>
          <w:rFonts w:ascii="Arial" w:hAnsi="Arial" w:cs="Arial"/>
          <w:sz w:val="24"/>
          <w:szCs w:val="24"/>
        </w:rPr>
        <w:t>(</w:t>
      </w:r>
      <w:proofErr w:type="spellStart"/>
      <w:r w:rsidR="00CC7764" w:rsidRPr="00CC7764">
        <w:rPr>
          <w:rFonts w:ascii="Arial" w:hAnsi="Arial" w:cs="Arial"/>
          <w:sz w:val="24"/>
          <w:szCs w:val="24"/>
        </w:rPr>
        <w:t>t.j</w:t>
      </w:r>
      <w:proofErr w:type="spellEnd"/>
      <w:r w:rsidR="00CC7764" w:rsidRPr="00CC7764">
        <w:rPr>
          <w:rFonts w:ascii="Arial" w:hAnsi="Arial" w:cs="Arial"/>
          <w:sz w:val="24"/>
          <w:szCs w:val="24"/>
        </w:rPr>
        <w:t>. Dz. U. z 2024 poz. 1320</w:t>
      </w:r>
      <w:r w:rsidR="001C4E4D">
        <w:rPr>
          <w:rFonts w:ascii="Arial" w:hAnsi="Arial" w:cs="Arial"/>
          <w:sz w:val="24"/>
          <w:szCs w:val="24"/>
        </w:rPr>
        <w:t xml:space="preserve"> z późn.zm.</w:t>
      </w:r>
      <w:r w:rsidR="00CC7764" w:rsidRPr="00CC7764">
        <w:rPr>
          <w:rFonts w:ascii="Arial" w:hAnsi="Arial" w:cs="Arial"/>
          <w:sz w:val="24"/>
          <w:szCs w:val="24"/>
        </w:rPr>
        <w:t>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08575EFC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CC7764" w:rsidRPr="00CC7764">
        <w:rPr>
          <w:rFonts w:ascii="Arial" w:hAnsi="Arial" w:cs="Arial"/>
          <w:sz w:val="24"/>
          <w:szCs w:val="24"/>
        </w:rPr>
        <w:t>23/09/2025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CC7764" w:rsidRPr="00CC7764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2D3E3B9D" w14:textId="77777777">
        <w:tc>
          <w:tcPr>
            <w:tcW w:w="1276" w:type="dxa"/>
            <w:shd w:val="clear" w:color="auto" w:fill="F2F2F2"/>
            <w:vAlign w:val="center"/>
          </w:tcPr>
          <w:p w14:paraId="1AE39828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850E942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31161B1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CDD9F8A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C7764" w:rsidRPr="00F916F6" w14:paraId="0B21B199" w14:textId="77777777" w:rsidTr="00B20F40">
        <w:tc>
          <w:tcPr>
            <w:tcW w:w="1276" w:type="dxa"/>
            <w:shd w:val="clear" w:color="auto" w:fill="auto"/>
            <w:vAlign w:val="center"/>
          </w:tcPr>
          <w:p w14:paraId="4781BEA4" w14:textId="77777777" w:rsidR="00CC7764" w:rsidRPr="00DA7552" w:rsidRDefault="00CC7764" w:rsidP="00B20F4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7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73CA" w14:textId="77777777" w:rsidR="00CC7764" w:rsidRPr="00DA7552" w:rsidRDefault="00CC7764" w:rsidP="00B20F4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7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61600E6" w14:textId="77777777" w:rsidR="00CC7764" w:rsidRPr="00DA7552" w:rsidRDefault="00CC7764" w:rsidP="00B20F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C7764">
              <w:rPr>
                <w:rFonts w:ascii="Arial" w:hAnsi="Arial" w:cs="Arial"/>
                <w:sz w:val="24"/>
                <w:szCs w:val="24"/>
              </w:rPr>
              <w:t>Coloplast</w:t>
            </w:r>
            <w:proofErr w:type="spellEnd"/>
            <w:r w:rsidRPr="00CC776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52D3C58" w14:textId="77777777" w:rsidR="00CC7764" w:rsidRPr="00DA7552" w:rsidRDefault="00CC7764" w:rsidP="00B20F40">
            <w:pPr>
              <w:rPr>
                <w:rFonts w:ascii="Arial" w:hAnsi="Arial" w:cs="Arial"/>
                <w:sz w:val="24"/>
                <w:szCs w:val="24"/>
              </w:rPr>
            </w:pPr>
            <w:r w:rsidRPr="00CC7764">
              <w:rPr>
                <w:rFonts w:ascii="Arial" w:hAnsi="Arial" w:cs="Arial"/>
                <w:sz w:val="24"/>
                <w:szCs w:val="24"/>
              </w:rPr>
              <w:t>Inflancka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7764">
              <w:rPr>
                <w:rFonts w:ascii="Arial" w:hAnsi="Arial" w:cs="Arial"/>
                <w:sz w:val="24"/>
                <w:szCs w:val="24"/>
              </w:rPr>
              <w:t>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70A5B4" w14:textId="77777777" w:rsidR="00CC7764" w:rsidRPr="00DA7552" w:rsidRDefault="00CC7764" w:rsidP="00B20F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764">
              <w:rPr>
                <w:rFonts w:ascii="Arial" w:hAnsi="Arial" w:cs="Arial"/>
                <w:sz w:val="24"/>
                <w:szCs w:val="24"/>
              </w:rPr>
              <w:t>00-189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776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91CAE7" w14:textId="77777777" w:rsidR="00CC7764" w:rsidRPr="00DA7552" w:rsidRDefault="00CC7764" w:rsidP="00B20F4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764">
              <w:rPr>
                <w:rFonts w:ascii="Arial" w:hAnsi="Arial" w:cs="Arial"/>
                <w:sz w:val="24"/>
                <w:szCs w:val="24"/>
              </w:rPr>
              <w:t>1 031 961.60 zł</w:t>
            </w:r>
          </w:p>
        </w:tc>
      </w:tr>
    </w:tbl>
    <w:p w14:paraId="26A6FE78" w14:textId="6EDF70C4" w:rsidR="00A80738" w:rsidRDefault="00A80738" w:rsidP="001C4E4D">
      <w:pPr>
        <w:pStyle w:val="Tekstpodstawowy"/>
        <w:spacing w:before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0CF5FBB4" w14:textId="3D3FC0E2" w:rsidR="001C4E4D" w:rsidRDefault="001C4E4D" w:rsidP="001C4E4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51D77637" w14:textId="2985C858" w:rsidR="001C4E4D" w:rsidRDefault="001C4E4D" w:rsidP="001C4E4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46985690" w14:textId="77777777" w:rsidR="001C4E4D" w:rsidRPr="0067586C" w:rsidRDefault="001C4E4D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C4E4D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8ABB1" w14:textId="77777777" w:rsidR="00A9498C" w:rsidRDefault="00A9498C">
      <w:r>
        <w:separator/>
      </w:r>
    </w:p>
  </w:endnote>
  <w:endnote w:type="continuationSeparator" w:id="0">
    <w:p w14:paraId="6855F95C" w14:textId="77777777" w:rsidR="00A9498C" w:rsidRDefault="00A9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653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0E66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F8D2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200B72">
        <v:line id="_x0000_s1025" style="position:absolute;left:0;text-align:left;z-index:251657728" from="-3.85pt,8.7pt" to="455.15pt,8.7pt"/>
      </w:pict>
    </w:r>
  </w:p>
  <w:p w14:paraId="243F6556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63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EB78B" w14:textId="77777777" w:rsidR="009F189D" w:rsidRDefault="009F189D">
    <w:pPr>
      <w:pStyle w:val="Stopka"/>
      <w:tabs>
        <w:tab w:val="clear" w:pos="4536"/>
      </w:tabs>
      <w:jc w:val="center"/>
    </w:pPr>
  </w:p>
  <w:p w14:paraId="66342B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1717E" w14:textId="77777777" w:rsidR="00A9498C" w:rsidRDefault="00A9498C">
      <w:r>
        <w:separator/>
      </w:r>
    </w:p>
  </w:footnote>
  <w:footnote w:type="continuationSeparator" w:id="0">
    <w:p w14:paraId="68568BC2" w14:textId="77777777" w:rsidR="00A9498C" w:rsidRDefault="00A94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C7EA" w14:textId="77777777" w:rsidR="00CC7764" w:rsidRDefault="00CC7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356ACB76" w14:textId="77777777" w:rsidTr="7D35A581">
      <w:tc>
        <w:tcPr>
          <w:tcW w:w="3020" w:type="dxa"/>
        </w:tcPr>
        <w:p w14:paraId="2B7DE20E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755F33A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5760BE21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5D0C2EAE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DC4C8" w14:textId="77777777" w:rsidR="00CC7764" w:rsidRDefault="00CC77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98C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4E4D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9498C"/>
    <w:rsid w:val="00AD4689"/>
    <w:rsid w:val="00AF7121"/>
    <w:rsid w:val="00B0651E"/>
    <w:rsid w:val="00C236D3"/>
    <w:rsid w:val="00C6269C"/>
    <w:rsid w:val="00C659E2"/>
    <w:rsid w:val="00C82837"/>
    <w:rsid w:val="00CB0802"/>
    <w:rsid w:val="00CC7764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9298E"/>
  <w15:chartTrackingRefBased/>
  <w15:docId w15:val="{6A8342C8-AD4C-4D0E-8D8E-63A4C511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136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2025-09-23T08:20:00Z</dcterms:created>
  <dcterms:modified xsi:type="dcterms:W3CDTF">2025-09-23T08:25:00Z</dcterms:modified>
</cp:coreProperties>
</file>