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7FD77" w14:textId="65AF003D" w:rsidR="008D2AB8" w:rsidRPr="00370C79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b w:val="0"/>
          <w:sz w:val="18"/>
          <w:szCs w:val="18"/>
        </w:rPr>
        <w:tab/>
      </w:r>
      <w:r w:rsidRPr="00370C79">
        <w:rPr>
          <w:rFonts w:ascii="Verdana" w:hAnsi="Verdana"/>
          <w:b w:val="0"/>
          <w:sz w:val="18"/>
          <w:szCs w:val="18"/>
        </w:rPr>
        <w:tab/>
      </w:r>
      <w:r w:rsidRPr="00370C79">
        <w:rPr>
          <w:rFonts w:ascii="Verdana" w:hAnsi="Verdana"/>
          <w:b w:val="0"/>
          <w:sz w:val="18"/>
          <w:szCs w:val="18"/>
        </w:rPr>
        <w:tab/>
      </w:r>
      <w:r w:rsidRPr="00370C79">
        <w:rPr>
          <w:rFonts w:ascii="Verdana" w:hAnsi="Verdana"/>
          <w:b w:val="0"/>
          <w:sz w:val="18"/>
          <w:szCs w:val="18"/>
        </w:rPr>
        <w:tab/>
      </w:r>
      <w:r w:rsidRPr="00370C79">
        <w:rPr>
          <w:rFonts w:ascii="Verdana" w:hAnsi="Verdana"/>
          <w:b w:val="0"/>
          <w:sz w:val="18"/>
          <w:szCs w:val="18"/>
        </w:rPr>
        <w:tab/>
      </w:r>
      <w:r w:rsidRPr="00370C79">
        <w:rPr>
          <w:rFonts w:ascii="Verdana" w:hAnsi="Verdana"/>
          <w:b w:val="0"/>
          <w:sz w:val="18"/>
          <w:szCs w:val="18"/>
        </w:rPr>
        <w:tab/>
      </w:r>
      <w:r w:rsidRPr="00370C79">
        <w:rPr>
          <w:rFonts w:ascii="Verdana" w:hAnsi="Verdana"/>
          <w:b w:val="0"/>
          <w:sz w:val="18"/>
          <w:szCs w:val="18"/>
        </w:rPr>
        <w:tab/>
      </w:r>
      <w:r w:rsidRPr="00370C79">
        <w:rPr>
          <w:rFonts w:ascii="Verdana" w:hAnsi="Verdana"/>
          <w:sz w:val="18"/>
          <w:szCs w:val="18"/>
        </w:rPr>
        <w:t xml:space="preserve">Załącznik nr </w:t>
      </w:r>
      <w:r w:rsidR="00012286" w:rsidRPr="00370C79">
        <w:rPr>
          <w:rFonts w:ascii="Verdana" w:hAnsi="Verdana"/>
          <w:sz w:val="18"/>
          <w:szCs w:val="18"/>
        </w:rPr>
        <w:t>1</w:t>
      </w:r>
    </w:p>
    <w:p w14:paraId="7D23A5B4" w14:textId="77777777" w:rsidR="008D2AB8" w:rsidRPr="00370C79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B98E4AC" w14:textId="77777777" w:rsidR="008D2AB8" w:rsidRPr="00370C79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>FORMULARZ OFERTY</w:t>
      </w:r>
    </w:p>
    <w:p w14:paraId="1389851C" w14:textId="77777777" w:rsidR="008D2AB8" w:rsidRPr="00370C79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BCC3826" w14:textId="77777777" w:rsidR="00715893" w:rsidRPr="00370C7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2492E299" w14:textId="77777777" w:rsidR="00715893" w:rsidRPr="00370C79" w:rsidRDefault="00715893" w:rsidP="00715893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320BC46D" w14:textId="77777777" w:rsidR="00715893" w:rsidRPr="00370C7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087B4FF6" w14:textId="77777777" w:rsidR="00715893" w:rsidRPr="00370C7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7DB732FB" w14:textId="77777777" w:rsidR="00715893" w:rsidRPr="00370C7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  <w:lang w:val="de-DE"/>
        </w:rPr>
        <w:t>TEL.</w:t>
      </w:r>
      <w:r w:rsidRPr="00370C79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782BC43C" w14:textId="77777777" w:rsidR="00715893" w:rsidRPr="00370C7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  <w:lang w:val="de-DE"/>
        </w:rPr>
        <w:t xml:space="preserve">FAX </w:t>
      </w:r>
      <w:r w:rsidRPr="00370C79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42143825" w14:textId="77777777" w:rsidR="00715893" w:rsidRPr="00370C7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370C79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1CBAB125" w14:textId="77777777" w:rsidR="00715893" w:rsidRPr="00370C7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370C79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6E7153B2" w14:textId="412A99C7" w:rsidR="008D2AB8" w:rsidRPr="00370C79" w:rsidRDefault="00715893" w:rsidP="0071589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5683F8BD" w14:textId="77777777" w:rsidR="00FC67FB" w:rsidRPr="00370C79" w:rsidRDefault="00FC67FB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0CA4B6C2" w14:textId="77777777" w:rsidR="008D2AB8" w:rsidRPr="00370C79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Do: Nazwa i siedziba Zamawiającego:</w:t>
      </w:r>
    </w:p>
    <w:p w14:paraId="2603E89A" w14:textId="77777777" w:rsidR="006F29F8" w:rsidRPr="00370C79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>Akademia Górniczo - Hutnicza</w:t>
      </w:r>
    </w:p>
    <w:p w14:paraId="7EFF114A" w14:textId="77777777" w:rsidR="006F29F8" w:rsidRPr="00370C79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>im. Stanisława Staszica w Krakowie</w:t>
      </w:r>
    </w:p>
    <w:p w14:paraId="1A4750AD" w14:textId="77777777" w:rsidR="008D2AB8" w:rsidRPr="00370C79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>Dział Zamówień Publicznych</w:t>
      </w:r>
      <w:r w:rsidR="008D2AB8" w:rsidRPr="00370C79">
        <w:rPr>
          <w:rFonts w:ascii="Verdana" w:hAnsi="Verdana"/>
          <w:b/>
          <w:sz w:val="18"/>
          <w:szCs w:val="18"/>
        </w:rPr>
        <w:t xml:space="preserve">  </w:t>
      </w:r>
    </w:p>
    <w:p w14:paraId="3CEEBC03" w14:textId="77777777" w:rsidR="008D2AB8" w:rsidRPr="00370C79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>Al. Mickiewicza</w:t>
      </w:r>
      <w:r w:rsidR="008D2AB8" w:rsidRPr="00370C79">
        <w:rPr>
          <w:rFonts w:ascii="Verdana" w:hAnsi="Verdana"/>
          <w:b/>
          <w:sz w:val="18"/>
          <w:szCs w:val="18"/>
        </w:rPr>
        <w:t xml:space="preserve"> </w:t>
      </w:r>
      <w:r w:rsidRPr="00370C79">
        <w:rPr>
          <w:rFonts w:ascii="Verdana" w:hAnsi="Verdana"/>
          <w:b/>
          <w:sz w:val="18"/>
          <w:szCs w:val="18"/>
        </w:rPr>
        <w:t>30</w:t>
      </w:r>
      <w:r w:rsidR="008D2AB8" w:rsidRPr="00370C79">
        <w:rPr>
          <w:rFonts w:ascii="Verdana" w:hAnsi="Verdana"/>
          <w:b/>
          <w:sz w:val="18"/>
          <w:szCs w:val="18"/>
        </w:rPr>
        <w:t xml:space="preserve"> </w:t>
      </w:r>
    </w:p>
    <w:p w14:paraId="2DAF9DA7" w14:textId="77777777" w:rsidR="008D2AB8" w:rsidRPr="00370C79" w:rsidRDefault="006F29F8" w:rsidP="008D2AB8">
      <w:pPr>
        <w:rPr>
          <w:rFonts w:ascii="Verdana" w:hAnsi="Verdana"/>
          <w:b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>30-059</w:t>
      </w:r>
      <w:r w:rsidR="008D2AB8" w:rsidRPr="00370C79">
        <w:rPr>
          <w:rFonts w:ascii="Verdana" w:hAnsi="Verdana"/>
          <w:b/>
          <w:sz w:val="18"/>
          <w:szCs w:val="18"/>
        </w:rPr>
        <w:t xml:space="preserve"> </w:t>
      </w:r>
      <w:r w:rsidRPr="00370C79">
        <w:rPr>
          <w:rFonts w:ascii="Verdana" w:hAnsi="Verdana"/>
          <w:b/>
          <w:sz w:val="18"/>
          <w:szCs w:val="18"/>
        </w:rPr>
        <w:t>Kraków</w:t>
      </w:r>
      <w:r w:rsidR="008D2AB8" w:rsidRPr="00370C79">
        <w:rPr>
          <w:rFonts w:ascii="Verdana" w:hAnsi="Verdana"/>
          <w:b/>
          <w:sz w:val="18"/>
          <w:szCs w:val="18"/>
        </w:rPr>
        <w:t xml:space="preserve">,  </w:t>
      </w:r>
    </w:p>
    <w:p w14:paraId="453FCBFC" w14:textId="77777777" w:rsidR="008D2AB8" w:rsidRPr="00370C79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74938912" w14:textId="16AFC85A" w:rsidR="00A0470F" w:rsidRPr="00370C79" w:rsidRDefault="008D2AB8" w:rsidP="00DC333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6F7AA4" w:rsidRPr="00370C79">
        <w:rPr>
          <w:rFonts w:ascii="Verdana" w:hAnsi="Verdana"/>
          <w:b/>
          <w:sz w:val="18"/>
          <w:szCs w:val="18"/>
        </w:rPr>
        <w:t xml:space="preserve">dostawa monitorów dla </w:t>
      </w:r>
      <w:proofErr w:type="spellStart"/>
      <w:r w:rsidR="006F7AA4" w:rsidRPr="00370C79">
        <w:rPr>
          <w:rFonts w:ascii="Verdana" w:hAnsi="Verdana"/>
          <w:b/>
          <w:sz w:val="18"/>
          <w:szCs w:val="18"/>
        </w:rPr>
        <w:t>WWNiG</w:t>
      </w:r>
      <w:proofErr w:type="spellEnd"/>
      <w:r w:rsidR="006F7AA4" w:rsidRPr="00370C79">
        <w:rPr>
          <w:rFonts w:ascii="Verdana" w:hAnsi="Verdana"/>
          <w:b/>
          <w:sz w:val="18"/>
          <w:szCs w:val="18"/>
        </w:rPr>
        <w:t xml:space="preserve"> - KC-DE-zp.272-558/25</w:t>
      </w:r>
      <w:r w:rsidRPr="00370C79">
        <w:rPr>
          <w:rFonts w:ascii="Verdana" w:hAnsi="Verdana"/>
          <w:b/>
          <w:sz w:val="18"/>
          <w:szCs w:val="18"/>
        </w:rPr>
        <w:t xml:space="preserve">, </w:t>
      </w:r>
      <w:r w:rsidRPr="00370C79">
        <w:rPr>
          <w:rFonts w:ascii="Verdana" w:hAnsi="Verdana"/>
          <w:sz w:val="18"/>
          <w:szCs w:val="18"/>
        </w:rPr>
        <w:t>oferuję realizację przedmiotu zamówienia, zgodnie z zasadami określonymi w specyfikacji</w:t>
      </w:r>
      <w:r w:rsidR="00FC67FB" w:rsidRPr="00370C79">
        <w:rPr>
          <w:rFonts w:ascii="Verdana" w:hAnsi="Verdana"/>
          <w:sz w:val="18"/>
          <w:szCs w:val="18"/>
        </w:rPr>
        <w:t xml:space="preserve"> </w:t>
      </w:r>
      <w:r w:rsidRPr="00370C79">
        <w:rPr>
          <w:rFonts w:ascii="Verdana" w:hAnsi="Verdana"/>
          <w:sz w:val="18"/>
          <w:szCs w:val="18"/>
        </w:rPr>
        <w:t>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701"/>
        <w:gridCol w:w="709"/>
        <w:gridCol w:w="1134"/>
        <w:gridCol w:w="1134"/>
        <w:gridCol w:w="708"/>
        <w:gridCol w:w="1899"/>
      </w:tblGrid>
      <w:tr w:rsidR="001A3F3D" w:rsidRPr="00370C79" w14:paraId="2E34CDDC" w14:textId="7777777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D2066FC" w14:textId="77777777" w:rsidR="001A3F3D" w:rsidRPr="00370C79" w:rsidRDefault="001A3F3D">
            <w:pPr>
              <w:jc w:val="center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370C79">
              <w:rPr>
                <w:rFonts w:ascii="Verdana" w:hAnsi="Verdana"/>
                <w:sz w:val="18"/>
                <w:szCs w:val="18"/>
              </w:rPr>
              <w:t>vatL.p</w:t>
            </w:r>
            <w:proofErr w:type="spellEnd"/>
            <w:r w:rsidRPr="00370C79">
              <w:rPr>
                <w:rFonts w:ascii="Verdana" w:hAnsi="Verdana"/>
                <w:sz w:val="18"/>
                <w:szCs w:val="18"/>
              </w:rPr>
              <w:t>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1BBD72" w14:textId="77777777" w:rsidR="001A3F3D" w:rsidRPr="00370C79" w:rsidRDefault="001A3F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70C79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3115D42" w14:textId="77777777" w:rsidR="004E3220" w:rsidRDefault="001A3F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70C79">
              <w:rPr>
                <w:rFonts w:ascii="Verdana" w:hAnsi="Verdana"/>
                <w:b/>
                <w:bCs/>
                <w:sz w:val="18"/>
                <w:szCs w:val="18"/>
              </w:rPr>
              <w:t>Nazwa producenta/</w:t>
            </w:r>
          </w:p>
          <w:p w14:paraId="363F8778" w14:textId="5587BAAD" w:rsidR="001A3F3D" w:rsidRPr="00370C79" w:rsidRDefault="001A3F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70C79">
              <w:rPr>
                <w:rFonts w:ascii="Verdana" w:hAnsi="Verdana"/>
                <w:b/>
                <w:bCs/>
                <w:sz w:val="18"/>
                <w:szCs w:val="18"/>
              </w:rPr>
              <w:t>model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3CE441" w14:textId="77777777" w:rsidR="001A3F3D" w:rsidRPr="00370C79" w:rsidRDefault="001A3F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70C79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410D6D67" w14:textId="77777777" w:rsidR="001A3F3D" w:rsidRPr="00370C79" w:rsidRDefault="001A3F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70C79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B2ACF73" w14:textId="77777777" w:rsidR="001A3F3D" w:rsidRPr="00370C79" w:rsidRDefault="001A3F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70C79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370C79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65501B" w14:textId="77777777" w:rsidR="001A3F3D" w:rsidRPr="00370C79" w:rsidRDefault="001A3F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70C79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6DBF1A23" w14:textId="77777777" w:rsidR="001A3F3D" w:rsidRPr="00370C79" w:rsidRDefault="001A3F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75A9425" w14:textId="77777777" w:rsidR="001A3F3D" w:rsidRPr="00370C79" w:rsidRDefault="001A3F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70C79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48F22AC7" w14:textId="77777777" w:rsidR="001A3F3D" w:rsidRPr="00370C79" w:rsidRDefault="001A3F3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>[%]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D5FFE3F" w14:textId="77777777" w:rsidR="001A3F3D" w:rsidRPr="00370C79" w:rsidRDefault="001A3F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70C79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36A96438" w14:textId="77777777" w:rsidR="001A3F3D" w:rsidRPr="00370C79" w:rsidRDefault="001A3F3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>[PLN]</w:t>
            </w:r>
          </w:p>
          <w:p w14:paraId="1B768E10" w14:textId="77777777" w:rsidR="001A3F3D" w:rsidRPr="00370C79" w:rsidRDefault="001A3F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370C79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1A3F3D" w:rsidRPr="00370C79" w14:paraId="25E7BDC7" w14:textId="77777777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ACA46CA" w14:textId="77777777" w:rsidR="001A3F3D" w:rsidRPr="00370C79" w:rsidRDefault="001A3F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70C79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D0A935D" w14:textId="77777777" w:rsidR="001A3F3D" w:rsidRPr="00370C79" w:rsidRDefault="001A3F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70C79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C44AC7" w14:textId="77777777" w:rsidR="001A3F3D" w:rsidRPr="00370C79" w:rsidRDefault="001A3F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70C79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756EAA" w14:textId="77777777" w:rsidR="001A3F3D" w:rsidRPr="00370C79" w:rsidRDefault="001A3F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70C79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233658" w14:textId="77777777" w:rsidR="001A3F3D" w:rsidRPr="00370C79" w:rsidRDefault="001A3F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70C79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FE8857E" w14:textId="77777777" w:rsidR="001A3F3D" w:rsidRPr="00370C79" w:rsidRDefault="001A3F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70C79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655FD1B" w14:textId="77777777" w:rsidR="001A3F3D" w:rsidRPr="00370C79" w:rsidRDefault="001A3F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70C79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BDBAF7B" w14:textId="77777777" w:rsidR="001A3F3D" w:rsidRPr="00370C79" w:rsidRDefault="001A3F3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70C79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1A3F3D" w:rsidRPr="00370C79" w14:paraId="1A3568AB" w14:textId="7777777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848B2" w14:textId="77777777" w:rsidR="001A3F3D" w:rsidRPr="00370C79" w:rsidRDefault="001A3F3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9A07E" w14:textId="5D4C7D47" w:rsidR="001A3F3D" w:rsidRPr="00370C79" w:rsidRDefault="001A3F3D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</w:pPr>
            <w:r w:rsidRPr="00370C79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Monitor wielkoekranowy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ED4B8" w14:textId="77777777" w:rsidR="001A3F3D" w:rsidRPr="00370C79" w:rsidRDefault="001A3F3D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370C79">
              <w:rPr>
                <w:rFonts w:ascii="Verdana" w:hAnsi="Verdana"/>
                <w:b/>
                <w:sz w:val="18"/>
                <w:szCs w:val="18"/>
                <w:lang w:eastAsia="zh-CN"/>
              </w:rPr>
              <w:t>Producent:</w:t>
            </w:r>
          </w:p>
          <w:p w14:paraId="5843739B" w14:textId="77777777" w:rsidR="001A3F3D" w:rsidRPr="00370C79" w:rsidRDefault="001A3F3D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370C79">
              <w:rPr>
                <w:rFonts w:ascii="Verdana" w:hAnsi="Verdana"/>
                <w:b/>
                <w:sz w:val="18"/>
                <w:szCs w:val="18"/>
                <w:lang w:eastAsia="zh-CN"/>
              </w:rPr>
              <w:t>…………………………………………</w:t>
            </w:r>
          </w:p>
          <w:p w14:paraId="2EB6D634" w14:textId="77777777" w:rsidR="001A3F3D" w:rsidRPr="00370C79" w:rsidRDefault="001A3F3D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370C79">
              <w:rPr>
                <w:rFonts w:ascii="Verdana" w:hAnsi="Verdana"/>
                <w:b/>
                <w:sz w:val="18"/>
                <w:szCs w:val="18"/>
                <w:lang w:eastAsia="zh-CN"/>
              </w:rPr>
              <w:t>Model: ………………………………………..</w:t>
            </w:r>
          </w:p>
          <w:p w14:paraId="607C1EA4" w14:textId="24E580F8" w:rsidR="00ED29BD" w:rsidRPr="00370C79" w:rsidRDefault="00ED29BD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370C79">
              <w:rPr>
                <w:rFonts w:ascii="Verdana" w:hAnsi="Verdana"/>
                <w:b/>
                <w:sz w:val="18"/>
                <w:szCs w:val="18"/>
                <w:lang w:eastAsia="zh-CN"/>
              </w:rPr>
              <w:t>Nazwa zaoferowanego systemu operacyjnego: ………………………………………………………………</w:t>
            </w:r>
          </w:p>
          <w:p w14:paraId="54645EED" w14:textId="255E4E56" w:rsidR="001A3F3D" w:rsidRPr="00370C79" w:rsidRDefault="001A3F3D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A85F6" w14:textId="77777777" w:rsidR="001A3F3D" w:rsidRPr="00370C79" w:rsidRDefault="001A3F3D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70C79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1FC5F" w14:textId="77777777" w:rsidR="001A3F3D" w:rsidRPr="00370C79" w:rsidRDefault="001A3F3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B7F5C" w14:textId="77777777" w:rsidR="001A3F3D" w:rsidRPr="00370C79" w:rsidRDefault="001A3F3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521C4C3" w14:textId="77777777" w:rsidR="001A3F3D" w:rsidRPr="00370C79" w:rsidRDefault="001A3F3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864C99" w14:textId="77777777" w:rsidR="001A3F3D" w:rsidRPr="00370C79" w:rsidRDefault="001A3F3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1A3F3D" w:rsidRPr="00370C79" w14:paraId="24B7A901" w14:textId="7777777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D2EEF" w14:textId="77777777" w:rsidR="001A3F3D" w:rsidRPr="00370C79" w:rsidRDefault="001A3F3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E2CE3" w14:textId="2DD3E342" w:rsidR="001A3F3D" w:rsidRPr="00370C79" w:rsidRDefault="001A3F3D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70C79">
              <w:rPr>
                <w:rFonts w:ascii="Verdana" w:hAnsi="Verdana"/>
                <w:b/>
                <w:bCs/>
                <w:sz w:val="18"/>
                <w:szCs w:val="18"/>
              </w:rPr>
              <w:t>Monitor komputerowy 27’’</w:t>
            </w:r>
          </w:p>
          <w:p w14:paraId="660CE4CB" w14:textId="77777777" w:rsidR="001A3F3D" w:rsidRPr="00370C79" w:rsidRDefault="001A3F3D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95A76" w14:textId="77777777" w:rsidR="001A3F3D" w:rsidRPr="00370C79" w:rsidRDefault="001A3F3D" w:rsidP="001A3F3D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val="en-US" w:eastAsia="zh-CN"/>
              </w:rPr>
            </w:pPr>
            <w:r w:rsidRPr="00370C79">
              <w:rPr>
                <w:rFonts w:ascii="Verdana" w:hAnsi="Verdana"/>
                <w:b/>
                <w:sz w:val="18"/>
                <w:szCs w:val="18"/>
                <w:lang w:val="en-US" w:eastAsia="zh-CN"/>
              </w:rPr>
              <w:t>Producent:</w:t>
            </w:r>
          </w:p>
          <w:p w14:paraId="7D9045DE" w14:textId="77777777" w:rsidR="001A3F3D" w:rsidRPr="00370C79" w:rsidRDefault="001A3F3D" w:rsidP="001A3F3D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val="en-US" w:eastAsia="zh-CN"/>
              </w:rPr>
            </w:pPr>
            <w:r w:rsidRPr="00370C79">
              <w:rPr>
                <w:rFonts w:ascii="Verdana" w:hAnsi="Verdana"/>
                <w:b/>
                <w:sz w:val="18"/>
                <w:szCs w:val="18"/>
                <w:lang w:val="en-US" w:eastAsia="zh-CN"/>
              </w:rPr>
              <w:t>…………………………………………</w:t>
            </w:r>
          </w:p>
          <w:p w14:paraId="22D55029" w14:textId="77777777" w:rsidR="001A3F3D" w:rsidRPr="00370C79" w:rsidRDefault="001A3F3D" w:rsidP="001A3F3D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val="en-US" w:eastAsia="zh-CN"/>
              </w:rPr>
            </w:pPr>
            <w:r w:rsidRPr="00370C79">
              <w:rPr>
                <w:rFonts w:ascii="Verdana" w:hAnsi="Verdana"/>
                <w:b/>
                <w:sz w:val="18"/>
                <w:szCs w:val="18"/>
                <w:lang w:val="en-US" w:eastAsia="zh-CN"/>
              </w:rPr>
              <w:t>Model: ………………………………………..</w:t>
            </w:r>
          </w:p>
          <w:p w14:paraId="0E83EE1F" w14:textId="5FE42C03" w:rsidR="001A3F3D" w:rsidRPr="00370C79" w:rsidRDefault="001A3F3D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2CFA2" w14:textId="77777777" w:rsidR="001A3F3D" w:rsidRPr="00370C79" w:rsidRDefault="001A3F3D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70C79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478C7" w14:textId="77777777" w:rsidR="001A3F3D" w:rsidRPr="00370C79" w:rsidRDefault="001A3F3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A5F1A" w14:textId="77777777" w:rsidR="001A3F3D" w:rsidRPr="00370C79" w:rsidRDefault="001A3F3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AF6F77" w14:textId="77777777" w:rsidR="001A3F3D" w:rsidRPr="00370C79" w:rsidRDefault="001A3F3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540E5C" w14:textId="77777777" w:rsidR="001A3F3D" w:rsidRPr="00370C79" w:rsidRDefault="001A3F3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1A3F3D" w:rsidRPr="00370C79" w14:paraId="05677E65" w14:textId="7777777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26941F7" w14:textId="6E688C34" w:rsidR="001A3F3D" w:rsidRPr="00370C79" w:rsidRDefault="001A3F3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lastRenderedPageBreak/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492FE" w14:textId="5B1930B4" w:rsidR="001A3F3D" w:rsidRPr="00370C79" w:rsidRDefault="001A3F3D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70C79">
              <w:rPr>
                <w:rFonts w:ascii="Verdana" w:hAnsi="Verdana"/>
                <w:b/>
                <w:bCs/>
                <w:sz w:val="18"/>
                <w:szCs w:val="18"/>
              </w:rPr>
              <w:t>Uchwyt ścienny uchylny do montażu monitora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C2A18" w14:textId="77777777" w:rsidR="001A3F3D" w:rsidRPr="00370C79" w:rsidRDefault="001A3F3D" w:rsidP="001A3F3D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val="en-US" w:eastAsia="zh-CN"/>
              </w:rPr>
            </w:pPr>
            <w:r w:rsidRPr="00370C79">
              <w:rPr>
                <w:rFonts w:ascii="Verdana" w:hAnsi="Verdana"/>
                <w:b/>
                <w:sz w:val="18"/>
                <w:szCs w:val="18"/>
                <w:lang w:val="en-US" w:eastAsia="zh-CN"/>
              </w:rPr>
              <w:t>Producent:</w:t>
            </w:r>
          </w:p>
          <w:p w14:paraId="12C7C066" w14:textId="77777777" w:rsidR="001A3F3D" w:rsidRPr="00370C79" w:rsidRDefault="001A3F3D" w:rsidP="001A3F3D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val="en-US" w:eastAsia="zh-CN"/>
              </w:rPr>
            </w:pPr>
            <w:r w:rsidRPr="00370C79">
              <w:rPr>
                <w:rFonts w:ascii="Verdana" w:hAnsi="Verdana"/>
                <w:b/>
                <w:sz w:val="18"/>
                <w:szCs w:val="18"/>
                <w:lang w:val="en-US" w:eastAsia="zh-CN"/>
              </w:rPr>
              <w:t>…………………………………………</w:t>
            </w:r>
          </w:p>
          <w:p w14:paraId="142CCF31" w14:textId="77777777" w:rsidR="001A3F3D" w:rsidRPr="00370C79" w:rsidRDefault="001A3F3D" w:rsidP="001A3F3D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val="en-US" w:eastAsia="zh-CN"/>
              </w:rPr>
            </w:pPr>
            <w:r w:rsidRPr="00370C79">
              <w:rPr>
                <w:rFonts w:ascii="Verdana" w:hAnsi="Verdana"/>
                <w:b/>
                <w:sz w:val="18"/>
                <w:szCs w:val="18"/>
                <w:lang w:val="en-US" w:eastAsia="zh-CN"/>
              </w:rPr>
              <w:t>Model: ………………………………………..</w:t>
            </w:r>
          </w:p>
          <w:p w14:paraId="5F581A8D" w14:textId="77777777" w:rsidR="001A3F3D" w:rsidRPr="00370C79" w:rsidRDefault="001A3F3D" w:rsidP="001A3F3D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F6BDD" w14:textId="7F5EB8F6" w:rsidR="001A3F3D" w:rsidRPr="00370C79" w:rsidRDefault="001A3F3D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70C79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9D28E" w14:textId="77777777" w:rsidR="001A3F3D" w:rsidRPr="00370C79" w:rsidRDefault="001A3F3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F6030" w14:textId="77777777" w:rsidR="001A3F3D" w:rsidRPr="00370C79" w:rsidRDefault="001A3F3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CC9D9AA" w14:textId="77777777" w:rsidR="001A3F3D" w:rsidRPr="00370C79" w:rsidRDefault="001A3F3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6B052DC" w14:textId="77777777" w:rsidR="001A3F3D" w:rsidRPr="00370C79" w:rsidRDefault="001A3F3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1A3F3D" w:rsidRPr="00370C79" w14:paraId="3E6199DF" w14:textId="7777777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E10187E" w14:textId="4158E205" w:rsidR="001A3F3D" w:rsidRPr="00370C79" w:rsidRDefault="001A3F3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87F9A" w14:textId="6D9E39A1" w:rsidR="001A3F3D" w:rsidRPr="00370C79" w:rsidRDefault="001A3F3D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70C79">
              <w:rPr>
                <w:rFonts w:ascii="Verdana" w:hAnsi="Verdana"/>
                <w:b/>
                <w:bCs/>
                <w:sz w:val="18"/>
                <w:szCs w:val="18"/>
              </w:rPr>
              <w:t>Kabel światłowodowy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5C401" w14:textId="77777777" w:rsidR="001A3F3D" w:rsidRPr="00370C79" w:rsidRDefault="001A3F3D" w:rsidP="001A3F3D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val="en-US" w:eastAsia="zh-CN"/>
              </w:rPr>
            </w:pPr>
            <w:r w:rsidRPr="00370C79">
              <w:rPr>
                <w:rFonts w:ascii="Verdana" w:hAnsi="Verdana"/>
                <w:b/>
                <w:sz w:val="18"/>
                <w:szCs w:val="18"/>
                <w:lang w:val="en-US" w:eastAsia="zh-CN"/>
              </w:rPr>
              <w:t>Producent:</w:t>
            </w:r>
          </w:p>
          <w:p w14:paraId="51940B04" w14:textId="63A1E980" w:rsidR="001A3F3D" w:rsidRPr="004E3220" w:rsidRDefault="001A3F3D" w:rsidP="004E3220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val="en-US" w:eastAsia="zh-CN"/>
              </w:rPr>
            </w:pPr>
            <w:r w:rsidRPr="00370C79">
              <w:rPr>
                <w:rFonts w:ascii="Verdana" w:hAnsi="Verdana"/>
                <w:b/>
                <w:sz w:val="18"/>
                <w:szCs w:val="18"/>
                <w:lang w:val="en-US" w:eastAsia="zh-CN"/>
              </w:rPr>
              <w:t>…………………………………………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76AA6" w14:textId="0736D7FE" w:rsidR="001A3F3D" w:rsidRPr="00370C79" w:rsidRDefault="001A3F3D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70C79">
              <w:rPr>
                <w:rFonts w:ascii="Verdana" w:hAnsi="Verdana"/>
                <w:b/>
                <w:bCs/>
                <w:sz w:val="18"/>
                <w:szCs w:val="18"/>
              </w:rPr>
              <w:t>3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3461B" w14:textId="77777777" w:rsidR="001A3F3D" w:rsidRPr="00370C79" w:rsidRDefault="001A3F3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577E9" w14:textId="77777777" w:rsidR="001A3F3D" w:rsidRPr="00370C79" w:rsidRDefault="001A3F3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4361A76" w14:textId="77777777" w:rsidR="001A3F3D" w:rsidRPr="00370C79" w:rsidRDefault="001A3F3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AA1DB29" w14:textId="77777777" w:rsidR="001A3F3D" w:rsidRPr="00370C79" w:rsidRDefault="001A3F3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1A3F3D" w:rsidRPr="00370C79" w14:paraId="4B675875" w14:textId="77777777">
        <w:trPr>
          <w:trHeight w:val="163"/>
        </w:trPr>
        <w:tc>
          <w:tcPr>
            <w:tcW w:w="6234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4DB4D14" w14:textId="77777777" w:rsidR="001A3F3D" w:rsidRPr="00370C79" w:rsidRDefault="001A3F3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5C28B734" w14:textId="77777777" w:rsidR="001A3F3D" w:rsidRPr="00370C79" w:rsidRDefault="001A3F3D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70C79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210935E9" w14:textId="77777777" w:rsidR="001A3F3D" w:rsidRPr="00370C79" w:rsidRDefault="001A3F3D">
            <w:pPr>
              <w:ind w:right="425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5F452" w14:textId="77777777" w:rsidR="001A3F3D" w:rsidRPr="00370C79" w:rsidRDefault="001A3F3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5AF555" w14:textId="77777777" w:rsidR="001A3F3D" w:rsidRPr="00370C79" w:rsidRDefault="001A3F3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782AE58" w14:textId="77777777" w:rsidR="001A3F3D" w:rsidRPr="00370C79" w:rsidRDefault="001A3F3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1A3F3D" w:rsidRPr="00370C79" w14:paraId="34F67D45" w14:textId="77777777">
        <w:trPr>
          <w:trHeight w:val="163"/>
        </w:trPr>
        <w:tc>
          <w:tcPr>
            <w:tcW w:w="6234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96F52" w14:textId="77777777" w:rsidR="001A3F3D" w:rsidRPr="00370C79" w:rsidRDefault="001A3F3D">
            <w:pPr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22F08F6E" w14:textId="77777777" w:rsidR="001A3F3D" w:rsidRPr="00370C79" w:rsidRDefault="001A3F3D">
            <w:pPr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B455B" w14:textId="77777777" w:rsidR="001A3F3D" w:rsidRPr="00370C79" w:rsidRDefault="001A3F3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8607819" w14:textId="77777777" w:rsidR="001A3F3D" w:rsidRPr="00370C79" w:rsidRDefault="001A3F3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EC07DC" w14:textId="77777777" w:rsidR="001A3F3D" w:rsidRPr="00370C79" w:rsidRDefault="001A3F3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EBA2AE8" w14:textId="77777777" w:rsidR="006F7AA4" w:rsidRPr="00370C79" w:rsidRDefault="006F7AA4" w:rsidP="008D2AB8">
      <w:pPr>
        <w:pStyle w:val="Tekstpodstawowy"/>
        <w:rPr>
          <w:rFonts w:ascii="Verdana" w:hAnsi="Verdana"/>
          <w:color w:val="FF0000"/>
          <w:sz w:val="18"/>
          <w:szCs w:val="18"/>
        </w:rPr>
      </w:pPr>
    </w:p>
    <w:p w14:paraId="12980FD0" w14:textId="6BC27F06" w:rsidR="00676469" w:rsidRPr="00370C79" w:rsidRDefault="00676469" w:rsidP="008D2AB8">
      <w:pPr>
        <w:pStyle w:val="Tekstpodstawowy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color w:val="FF0000"/>
          <w:sz w:val="18"/>
          <w:szCs w:val="18"/>
        </w:rPr>
        <w:t>*) W cenie brutto oferty wykonawca winien uwzględnić 23% stawkę podatku VAT</w:t>
      </w:r>
    </w:p>
    <w:p w14:paraId="5583A807" w14:textId="77777777" w:rsidR="00095B50" w:rsidRPr="00370C79" w:rsidRDefault="00095B50" w:rsidP="00FC67FB">
      <w:pPr>
        <w:pStyle w:val="Tekstpodstawowy"/>
        <w:rPr>
          <w:rFonts w:ascii="Verdana" w:hAnsi="Verdana"/>
          <w:sz w:val="18"/>
          <w:szCs w:val="18"/>
        </w:rPr>
      </w:pPr>
    </w:p>
    <w:p w14:paraId="12F5CC0F" w14:textId="619497F1" w:rsidR="008D2AB8" w:rsidRPr="00370C79" w:rsidRDefault="003F722B" w:rsidP="00FC67FB">
      <w:pPr>
        <w:pStyle w:val="Tekstpodstawowy"/>
        <w:rPr>
          <w:rFonts w:ascii="Verdana" w:hAnsi="Verdana"/>
          <w:bCs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Termin realizacji umowy:</w:t>
      </w:r>
      <w:r w:rsidR="00FE545C" w:rsidRPr="00370C79">
        <w:rPr>
          <w:rFonts w:ascii="Verdana" w:hAnsi="Verdana"/>
          <w:sz w:val="18"/>
          <w:szCs w:val="18"/>
        </w:rPr>
        <w:t xml:space="preserve"> </w:t>
      </w:r>
      <w:r w:rsidR="006E4618" w:rsidRPr="00370C79">
        <w:rPr>
          <w:rFonts w:ascii="Verdana" w:hAnsi="Verdana"/>
          <w:sz w:val="18"/>
          <w:szCs w:val="18"/>
        </w:rPr>
        <w:t>………….</w:t>
      </w:r>
      <w:r w:rsidR="00FC67FB" w:rsidRPr="00370C79">
        <w:rPr>
          <w:rFonts w:ascii="Verdana" w:hAnsi="Verdana"/>
          <w:sz w:val="18"/>
          <w:szCs w:val="18"/>
        </w:rPr>
        <w:t xml:space="preserve"> dni </w:t>
      </w:r>
      <w:r w:rsidR="00DC3335" w:rsidRPr="00370C79">
        <w:rPr>
          <w:rFonts w:ascii="Verdana" w:hAnsi="Verdana"/>
          <w:sz w:val="18"/>
          <w:szCs w:val="18"/>
        </w:rPr>
        <w:t xml:space="preserve">roboczych </w:t>
      </w:r>
      <w:r w:rsidR="00FC67FB" w:rsidRPr="00370C79">
        <w:rPr>
          <w:rFonts w:ascii="Verdana" w:hAnsi="Verdana"/>
          <w:sz w:val="18"/>
          <w:szCs w:val="18"/>
        </w:rPr>
        <w:t>od daty otrzymania zamówienia potwierdzonego przez</w:t>
      </w:r>
      <w:r w:rsidR="00FC67FB" w:rsidRPr="00370C79">
        <w:rPr>
          <w:rFonts w:ascii="Verdana" w:hAnsi="Verdana"/>
          <w:color w:val="FF0000"/>
          <w:sz w:val="18"/>
          <w:szCs w:val="18"/>
        </w:rPr>
        <w:t xml:space="preserve"> </w:t>
      </w:r>
      <w:proofErr w:type="spellStart"/>
      <w:r w:rsidR="00FC67FB" w:rsidRPr="00370C79">
        <w:rPr>
          <w:rFonts w:ascii="Verdana" w:hAnsi="Verdana"/>
          <w:sz w:val="18"/>
          <w:szCs w:val="18"/>
        </w:rPr>
        <w:t>M</w:t>
      </w:r>
      <w:r w:rsidR="000625D2" w:rsidRPr="00370C79">
        <w:rPr>
          <w:rFonts w:ascii="Verdana" w:hAnsi="Verdana"/>
          <w:sz w:val="18"/>
          <w:szCs w:val="18"/>
        </w:rPr>
        <w:t>NiSW</w:t>
      </w:r>
      <w:proofErr w:type="spellEnd"/>
      <w:r w:rsidR="006E4618" w:rsidRPr="00370C79">
        <w:rPr>
          <w:rFonts w:ascii="Verdana" w:hAnsi="Verdana"/>
          <w:sz w:val="18"/>
          <w:szCs w:val="18"/>
        </w:rPr>
        <w:t xml:space="preserve"> </w:t>
      </w:r>
      <w:r w:rsidR="006E4618" w:rsidRPr="00370C79">
        <w:rPr>
          <w:rFonts w:ascii="Verdana" w:hAnsi="Verdana"/>
          <w:bCs/>
          <w:sz w:val="18"/>
          <w:szCs w:val="18"/>
          <w:highlight w:val="yellow"/>
        </w:rPr>
        <w:t>(kryterium oceny ofert)</w:t>
      </w:r>
    </w:p>
    <w:p w14:paraId="17A4202E" w14:textId="39E0FB37" w:rsidR="00C15E11" w:rsidRPr="00370C79" w:rsidRDefault="00C15E11" w:rsidP="00C15E1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370C79">
        <w:rPr>
          <w:rFonts w:ascii="Verdana" w:hAnsi="Verdana"/>
          <w:b/>
          <w:bCs/>
          <w:sz w:val="18"/>
          <w:szCs w:val="18"/>
        </w:rPr>
        <w:t>*</w:t>
      </w:r>
      <w:r w:rsidRPr="00370C79">
        <w:rPr>
          <w:rFonts w:ascii="Verdana" w:hAnsi="Verdana"/>
          <w:sz w:val="18"/>
          <w:szCs w:val="18"/>
        </w:rPr>
        <w:t>Jeżeli Wykonawca nie wskaże okresu gwarancji, Zamawiający przyjmie maksymalny okres terminu realizacji.</w:t>
      </w:r>
    </w:p>
    <w:p w14:paraId="7AA226F9" w14:textId="6990271E" w:rsidR="008D2AB8" w:rsidRPr="00370C79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 xml:space="preserve">Okres udzielonej gwarancji </w:t>
      </w:r>
      <w:r w:rsidR="00370C79" w:rsidRPr="00370C79">
        <w:rPr>
          <w:rFonts w:ascii="Verdana" w:hAnsi="Verdana" w:cs="Calibri"/>
          <w:b/>
          <w:sz w:val="18"/>
          <w:szCs w:val="18"/>
        </w:rPr>
        <w:t>(z wyjątkiem kabli światłowodowych)</w:t>
      </w:r>
      <w:r w:rsidR="00370C79" w:rsidRPr="00370C79">
        <w:rPr>
          <w:rFonts w:ascii="Verdana" w:hAnsi="Verdana" w:cs="Calibri"/>
          <w:sz w:val="18"/>
          <w:szCs w:val="18"/>
        </w:rPr>
        <w:t xml:space="preserve"> </w:t>
      </w:r>
      <w:r w:rsidRPr="00370C79">
        <w:rPr>
          <w:rFonts w:ascii="Verdana" w:hAnsi="Verdana"/>
          <w:b/>
          <w:sz w:val="18"/>
          <w:szCs w:val="18"/>
        </w:rPr>
        <w:t>wynosi:</w:t>
      </w:r>
      <w:r w:rsidRPr="00370C79">
        <w:rPr>
          <w:rFonts w:ascii="Verdana" w:hAnsi="Verdana"/>
          <w:sz w:val="18"/>
          <w:szCs w:val="18"/>
        </w:rPr>
        <w:t xml:space="preserve"> </w:t>
      </w:r>
      <w:r w:rsidRPr="00370C79">
        <w:rPr>
          <w:rFonts w:ascii="Verdana" w:hAnsi="Verdana"/>
          <w:b/>
          <w:bCs/>
          <w:sz w:val="18"/>
          <w:szCs w:val="18"/>
        </w:rPr>
        <w:t>…………………</w:t>
      </w:r>
      <w:r w:rsidR="00FC67FB" w:rsidRPr="00370C79">
        <w:rPr>
          <w:rFonts w:ascii="Verdana" w:hAnsi="Verdana"/>
          <w:b/>
          <w:bCs/>
          <w:sz w:val="18"/>
          <w:szCs w:val="18"/>
        </w:rPr>
        <w:t xml:space="preserve"> miesięcy</w:t>
      </w:r>
      <w:r w:rsidR="00845783" w:rsidRPr="00370C79">
        <w:rPr>
          <w:rFonts w:ascii="Verdana" w:hAnsi="Verdana"/>
          <w:b/>
          <w:bCs/>
          <w:sz w:val="18"/>
          <w:szCs w:val="18"/>
        </w:rPr>
        <w:t xml:space="preserve"> </w:t>
      </w:r>
      <w:r w:rsidR="00845783" w:rsidRPr="00370C79">
        <w:rPr>
          <w:rFonts w:ascii="Verdana" w:hAnsi="Verdana"/>
          <w:b/>
          <w:bCs/>
          <w:sz w:val="18"/>
          <w:szCs w:val="18"/>
          <w:highlight w:val="yellow"/>
        </w:rPr>
        <w:t>(kryterium oceny ofert)</w:t>
      </w:r>
    </w:p>
    <w:p w14:paraId="1A4253CB" w14:textId="6F7D9AB9" w:rsidR="00BC47C0" w:rsidRPr="00370C79" w:rsidRDefault="00BC47C0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370C79">
        <w:rPr>
          <w:rFonts w:ascii="Verdana" w:hAnsi="Verdana"/>
          <w:b/>
          <w:bCs/>
          <w:sz w:val="18"/>
          <w:szCs w:val="18"/>
        </w:rPr>
        <w:t>*</w:t>
      </w:r>
      <w:r w:rsidRPr="00370C79">
        <w:rPr>
          <w:rFonts w:ascii="Verdana" w:hAnsi="Verdana"/>
          <w:sz w:val="18"/>
          <w:szCs w:val="18"/>
        </w:rPr>
        <w:t>Jeżeli Wykonawca nie wskaże okresu gwarancji, Zamawiający przyjmie minimalny okres gwarancji.</w:t>
      </w:r>
    </w:p>
    <w:p w14:paraId="3E3E24BE" w14:textId="77777777" w:rsidR="000625D2" w:rsidRPr="00370C79" w:rsidRDefault="000625D2" w:rsidP="000625D2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370C79">
        <w:rPr>
          <w:rFonts w:ascii="Verdana" w:hAnsi="Verdana"/>
          <w:b/>
          <w:sz w:val="18"/>
          <w:szCs w:val="18"/>
        </w:rPr>
        <w:t xml:space="preserve"> TAK/NIE</w:t>
      </w:r>
    </w:p>
    <w:p w14:paraId="71145A6C" w14:textId="7B911ECA" w:rsidR="000625D2" w:rsidRPr="00370C79" w:rsidRDefault="000625D2" w:rsidP="000625D2">
      <w:pPr>
        <w:jc w:val="both"/>
        <w:rPr>
          <w:rFonts w:ascii="Verdana" w:hAnsi="Verdana"/>
          <w:i/>
          <w:iCs/>
          <w:sz w:val="18"/>
          <w:szCs w:val="18"/>
        </w:rPr>
      </w:pPr>
      <w:r w:rsidRPr="00370C79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370C79">
        <w:rPr>
          <w:rFonts w:ascii="Verdana" w:hAnsi="Verdana"/>
          <w:b/>
          <w:bCs/>
          <w:i/>
          <w:iCs/>
          <w:sz w:val="18"/>
          <w:szCs w:val="18"/>
        </w:rPr>
        <w:t xml:space="preserve">na </w:t>
      </w:r>
      <w:r w:rsidR="00E81033" w:rsidRPr="00370C79">
        <w:rPr>
          <w:rFonts w:ascii="Verdana" w:hAnsi="Verdana"/>
          <w:b/>
          <w:bCs/>
          <w:i/>
          <w:iCs/>
          <w:sz w:val="18"/>
          <w:szCs w:val="18"/>
        </w:rPr>
        <w:t>monitor</w:t>
      </w:r>
      <w:r w:rsidR="00C15E11" w:rsidRPr="00370C79">
        <w:rPr>
          <w:rFonts w:ascii="Verdana" w:hAnsi="Verdana"/>
          <w:b/>
          <w:bCs/>
          <w:i/>
          <w:iCs/>
          <w:sz w:val="18"/>
          <w:szCs w:val="18"/>
        </w:rPr>
        <w:t>y</w:t>
      </w:r>
      <w:r w:rsidRPr="00370C79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Pr="00370C79">
        <w:rPr>
          <w:rFonts w:ascii="Verdana" w:hAnsi="Verdana"/>
          <w:i/>
          <w:iCs/>
          <w:sz w:val="18"/>
          <w:szCs w:val="18"/>
        </w:rPr>
        <w:t>wchodząc</w:t>
      </w:r>
      <w:r w:rsidR="00C15E11" w:rsidRPr="00370C79">
        <w:rPr>
          <w:rFonts w:ascii="Verdana" w:hAnsi="Verdana"/>
          <w:i/>
          <w:iCs/>
          <w:sz w:val="18"/>
          <w:szCs w:val="18"/>
        </w:rPr>
        <w:t>e</w:t>
      </w:r>
      <w:r w:rsidRPr="00370C79">
        <w:rPr>
          <w:rFonts w:ascii="Verdana" w:hAnsi="Verdana"/>
          <w:i/>
          <w:iCs/>
          <w:sz w:val="18"/>
          <w:szCs w:val="18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205EF7B2" w14:textId="77777777" w:rsidR="000625D2" w:rsidRPr="00370C79" w:rsidRDefault="000625D2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color w:val="FF0000"/>
          <w:sz w:val="18"/>
          <w:szCs w:val="18"/>
        </w:rPr>
      </w:pPr>
    </w:p>
    <w:p w14:paraId="39BE2242" w14:textId="77777777" w:rsidR="008D2AB8" w:rsidRPr="00370C79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370C79">
        <w:rPr>
          <w:rFonts w:ascii="Verdana" w:hAnsi="Verdana"/>
          <w:sz w:val="18"/>
          <w:szCs w:val="18"/>
        </w:rPr>
        <w:t>6 marca 2018 r</w:t>
      </w:r>
      <w:r w:rsidRPr="00370C79">
        <w:rPr>
          <w:rFonts w:ascii="Verdana" w:hAnsi="Verdana"/>
          <w:sz w:val="18"/>
          <w:szCs w:val="18"/>
        </w:rPr>
        <w:t>.</w:t>
      </w:r>
      <w:r w:rsidR="00A0022B" w:rsidRPr="00370C79">
        <w:rPr>
          <w:rFonts w:ascii="Verdana" w:hAnsi="Verdana"/>
          <w:sz w:val="18"/>
          <w:szCs w:val="18"/>
        </w:rPr>
        <w:t xml:space="preserve"> Prawo przedsiębiorców, </w:t>
      </w:r>
      <w:r w:rsidRPr="00370C79">
        <w:rPr>
          <w:rFonts w:ascii="Verdana" w:hAnsi="Verdana"/>
          <w:sz w:val="18"/>
          <w:szCs w:val="18"/>
        </w:rPr>
        <w:t>należymy do małych lub średnich przedsiębiorców:</w:t>
      </w:r>
      <w:r w:rsidRPr="00370C79">
        <w:rPr>
          <w:rFonts w:ascii="Verdana" w:hAnsi="Verdana"/>
          <w:b/>
          <w:sz w:val="18"/>
          <w:szCs w:val="18"/>
        </w:rPr>
        <w:t xml:space="preserve"> TAK/NIE</w:t>
      </w:r>
    </w:p>
    <w:p w14:paraId="3BA66BE6" w14:textId="77777777" w:rsidR="00272EDA" w:rsidRPr="00370C79" w:rsidRDefault="00272EDA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 xml:space="preserve">Termin płatności: </w:t>
      </w:r>
      <w:r w:rsidRPr="00370C79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4A675E5" w14:textId="77777777" w:rsidR="00403FA1" w:rsidRPr="00370C79" w:rsidRDefault="00403FA1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7A862DFE" w14:textId="3EF1B1E0" w:rsidR="00272EDA" w:rsidRPr="00370C79" w:rsidRDefault="009312D6" w:rsidP="00DC3335">
      <w:pPr>
        <w:rPr>
          <w:rFonts w:ascii="Verdana" w:hAnsi="Verdana"/>
          <w:bCs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>ZOBOWIĄZUJEMY SIĘ</w:t>
      </w:r>
      <w:r w:rsidRPr="00370C79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678E0D2" w14:textId="6414B882" w:rsidR="00272EDA" w:rsidRPr="00370C79" w:rsidRDefault="00272EDA" w:rsidP="00272EDA">
      <w:pPr>
        <w:rPr>
          <w:rFonts w:ascii="Verdana" w:hAnsi="Verdana"/>
          <w:b/>
          <w:sz w:val="18"/>
          <w:szCs w:val="18"/>
          <w:u w:val="single"/>
        </w:rPr>
      </w:pPr>
      <w:r w:rsidRPr="00370C79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4655CED3" w14:textId="77777777" w:rsidR="00272EDA" w:rsidRPr="00370C79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370C79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64EC5C20" w14:textId="13A11F0B" w:rsidR="00272EDA" w:rsidRPr="00370C79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370C79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Zamówienia, akceptujemy je i zobowiązujemy się, w przypadku wyboru naszej </w:t>
      </w:r>
      <w:r w:rsidRPr="00370C79">
        <w:rPr>
          <w:rFonts w:ascii="Verdana" w:hAnsi="Verdana"/>
          <w:color w:val="000000"/>
          <w:sz w:val="18"/>
          <w:szCs w:val="18"/>
          <w:lang w:eastAsia="ar-SA"/>
        </w:rPr>
        <w:lastRenderedPageBreak/>
        <w:t>oferty,</w:t>
      </w:r>
      <w:r w:rsidR="007642C9" w:rsidRPr="00370C79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370C79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370C79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A9731E8" w14:textId="6FBA109D" w:rsidR="00272EDA" w:rsidRPr="00370C79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370C79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370C79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370C79">
        <w:rPr>
          <w:rFonts w:ascii="Verdana" w:hAnsi="Verdana"/>
          <w:sz w:val="18"/>
          <w:szCs w:val="18"/>
        </w:rPr>
        <w:t>późn</w:t>
      </w:r>
      <w:proofErr w:type="spellEnd"/>
      <w:r w:rsidRPr="00370C79">
        <w:rPr>
          <w:rFonts w:ascii="Verdana" w:hAnsi="Verdana"/>
          <w:sz w:val="18"/>
          <w:szCs w:val="18"/>
        </w:rPr>
        <w:t xml:space="preserve">. zm.) </w:t>
      </w:r>
      <w:r w:rsidRPr="00370C79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370C79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</w:t>
      </w:r>
      <w:r w:rsidR="00E81033" w:rsidRPr="00370C79">
        <w:rPr>
          <w:rFonts w:ascii="Verdana" w:hAnsi="Verdana"/>
          <w:b/>
          <w:color w:val="000000"/>
          <w:sz w:val="18"/>
          <w:szCs w:val="18"/>
          <w:lang w:eastAsia="ar-SA"/>
        </w:rPr>
        <w:t>monitor</w:t>
      </w:r>
      <w:r w:rsidR="00C15E11" w:rsidRPr="00370C79">
        <w:rPr>
          <w:rFonts w:ascii="Verdana" w:hAnsi="Verdana"/>
          <w:b/>
          <w:color w:val="000000"/>
          <w:sz w:val="18"/>
          <w:szCs w:val="18"/>
          <w:lang w:eastAsia="ar-SA"/>
        </w:rPr>
        <w:t>y</w:t>
      </w:r>
      <w:r w:rsidRPr="00370C79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</w:t>
      </w:r>
      <w:r w:rsidRPr="00370C79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370C79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E81033" w:rsidRPr="00370C79">
        <w:rPr>
          <w:rFonts w:ascii="Verdana" w:hAnsi="Verdana"/>
          <w:b/>
          <w:bCs/>
          <w:color w:val="000000"/>
          <w:sz w:val="18"/>
          <w:szCs w:val="18"/>
          <w:lang w:eastAsia="ar-SA"/>
        </w:rPr>
        <w:t>monitor</w:t>
      </w:r>
      <w:r w:rsidR="00C15E11" w:rsidRPr="00370C79">
        <w:rPr>
          <w:rFonts w:ascii="Verdana" w:hAnsi="Verdana"/>
          <w:b/>
          <w:bCs/>
          <w:color w:val="000000"/>
          <w:sz w:val="18"/>
          <w:szCs w:val="18"/>
          <w:lang w:eastAsia="ar-SA"/>
        </w:rPr>
        <w:t>y</w:t>
      </w:r>
      <w:r w:rsidRPr="00370C79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 </w:t>
      </w:r>
      <w:r w:rsidRPr="00370C79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370C79">
        <w:rPr>
          <w:rFonts w:ascii="Verdana" w:hAnsi="Verdana"/>
          <w:bCs/>
          <w:i/>
          <w:iCs/>
          <w:sz w:val="18"/>
          <w:szCs w:val="18"/>
        </w:rPr>
        <w:t>stawą</w:t>
      </w:r>
      <w:r w:rsidRPr="00370C79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370C79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370C79">
        <w:rPr>
          <w:rFonts w:ascii="Verdana" w:hAnsi="Verdana"/>
          <w:sz w:val="18"/>
          <w:szCs w:val="18"/>
        </w:rPr>
        <w:t>późn</w:t>
      </w:r>
      <w:proofErr w:type="spellEnd"/>
      <w:r w:rsidRPr="00370C79">
        <w:rPr>
          <w:rFonts w:ascii="Verdana" w:hAnsi="Verdana"/>
          <w:sz w:val="18"/>
          <w:szCs w:val="18"/>
        </w:rPr>
        <w:t>. zm.)</w:t>
      </w:r>
    </w:p>
    <w:p w14:paraId="75627BE7" w14:textId="77777777" w:rsidR="00272EDA" w:rsidRPr="00370C79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3838F7" w14:textId="77777777" w:rsidR="00272EDA" w:rsidRPr="00370C79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70C79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EE32E0" w14:textId="77777777" w:rsidR="00272EDA" w:rsidRPr="00370C79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70C79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22785E" w14:textId="77777777" w:rsidR="00272EDA" w:rsidRPr="00370C79" w:rsidRDefault="00272EDA" w:rsidP="00272EDA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72EDA" w:rsidRPr="00370C79" w14:paraId="118BDDF2" w14:textId="77777777" w:rsidTr="007147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08272" w14:textId="77777777" w:rsidR="00272EDA" w:rsidRPr="00370C79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91027" w14:textId="77777777" w:rsidR="00272EDA" w:rsidRPr="00370C79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3FD7F9C" w14:textId="77777777" w:rsidR="00272EDA" w:rsidRPr="00370C79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55C8A" w14:textId="77777777" w:rsidR="00272EDA" w:rsidRPr="00370C79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>Nazwa podwykonawcy</w:t>
            </w:r>
            <w:r w:rsidRPr="00370C79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272EDA" w:rsidRPr="00370C79" w14:paraId="79A8557F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E4F27" w14:textId="77777777" w:rsidR="00272EDA" w:rsidRPr="00370C79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F5486" w14:textId="77777777" w:rsidR="00272EDA" w:rsidRPr="00370C79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A6BD9" w14:textId="77777777" w:rsidR="00272EDA" w:rsidRPr="00370C79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72EDA" w:rsidRPr="00370C79" w14:paraId="7C5D1D8D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4D81B" w14:textId="77777777" w:rsidR="00272EDA" w:rsidRPr="00370C79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35E18" w14:textId="77777777" w:rsidR="00272EDA" w:rsidRPr="00370C79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DBA34" w14:textId="77777777" w:rsidR="00905904" w:rsidRPr="00370C79" w:rsidRDefault="00905904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B43A110" w14:textId="77777777" w:rsidR="00272EDA" w:rsidRPr="00370C79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C869997" w14:textId="77777777" w:rsidR="00272EDA" w:rsidRPr="00370C79" w:rsidRDefault="00272EDA" w:rsidP="00272EDA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70C79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2BEE0DE" w14:textId="77777777" w:rsidR="00272EDA" w:rsidRPr="00370C79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70C79">
        <w:rPr>
          <w:rFonts w:ascii="Verdana" w:hAnsi="Verdana"/>
          <w:sz w:val="18"/>
          <w:szCs w:val="18"/>
        </w:rPr>
        <w:tab/>
      </w:r>
      <w:r w:rsidRPr="00370C79">
        <w:rPr>
          <w:rFonts w:ascii="Verdana" w:hAnsi="Verdana"/>
          <w:sz w:val="18"/>
          <w:szCs w:val="18"/>
        </w:rPr>
        <w:tab/>
      </w:r>
    </w:p>
    <w:p w14:paraId="0FC5622B" w14:textId="77777777" w:rsidR="00272EDA" w:rsidRPr="00370C79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253C3F8" w14:textId="77777777" w:rsidR="00272EDA" w:rsidRPr="00370C79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70C79">
        <w:rPr>
          <w:rFonts w:ascii="Verdana" w:hAnsi="Verdana"/>
          <w:sz w:val="18"/>
          <w:szCs w:val="18"/>
        </w:rPr>
        <w:tab/>
      </w:r>
      <w:r w:rsidRPr="00370C79">
        <w:rPr>
          <w:rFonts w:ascii="Verdana" w:hAnsi="Verdana"/>
          <w:sz w:val="18"/>
          <w:szCs w:val="18"/>
        </w:rPr>
        <w:tab/>
        <w:t xml:space="preserve"> </w:t>
      </w:r>
    </w:p>
    <w:p w14:paraId="0291CB5A" w14:textId="77777777" w:rsidR="00272EDA" w:rsidRPr="00370C79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E32EF66" w14:textId="77777777" w:rsidR="00272EDA" w:rsidRPr="00370C79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70C79">
        <w:rPr>
          <w:rFonts w:ascii="Verdana" w:hAnsi="Verdana"/>
          <w:sz w:val="18"/>
          <w:szCs w:val="18"/>
        </w:rPr>
        <w:t>ych</w:t>
      </w:r>
      <w:proofErr w:type="spellEnd"/>
      <w:r w:rsidRPr="00370C79">
        <w:rPr>
          <w:rFonts w:ascii="Verdana" w:hAnsi="Verdana"/>
          <w:sz w:val="18"/>
          <w:szCs w:val="18"/>
        </w:rPr>
        <w:t>) dokumentu(ów)</w:t>
      </w:r>
    </w:p>
    <w:p w14:paraId="7316DC45" w14:textId="77777777" w:rsidR="00272EDA" w:rsidRPr="00370C79" w:rsidRDefault="00272EDA" w:rsidP="00272EDA">
      <w:p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F0D2718" w14:textId="77777777" w:rsidR="00272EDA" w:rsidRPr="00370C79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załącznikami do niniejszej oferty są:</w:t>
      </w:r>
    </w:p>
    <w:p w14:paraId="46A1B071" w14:textId="77777777" w:rsidR="00272EDA" w:rsidRPr="00370C79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3FAA808" w14:textId="77777777" w:rsidR="00272EDA" w:rsidRPr="00370C79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20D119A" w14:textId="2730950E" w:rsidR="00272EDA" w:rsidRPr="00370C79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4A68FA7D" w14:textId="77777777" w:rsidR="00272EDA" w:rsidRPr="00370C79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385E7A6F" w14:textId="77777777" w:rsidR="00272EDA" w:rsidRPr="00370C79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B8BC9D2" w14:textId="77777777" w:rsidR="00272EDA" w:rsidRPr="00370C79" w:rsidRDefault="00272EDA" w:rsidP="00272EDA">
      <w:pPr>
        <w:jc w:val="both"/>
        <w:rPr>
          <w:rFonts w:ascii="Verdana" w:hAnsi="Verdana"/>
          <w:sz w:val="18"/>
          <w:szCs w:val="18"/>
        </w:rPr>
      </w:pPr>
    </w:p>
    <w:p w14:paraId="6AE6A56F" w14:textId="77777777" w:rsidR="00676469" w:rsidRPr="00370C79" w:rsidRDefault="00676469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3605EC25" w14:textId="77777777" w:rsidR="00350C7D" w:rsidRPr="00370C79" w:rsidRDefault="00350C7D" w:rsidP="00350C7D">
      <w:pPr>
        <w:tabs>
          <w:tab w:val="left" w:pos="0"/>
        </w:tabs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370C79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1C4108B5" w14:textId="77777777" w:rsidR="00350C7D" w:rsidRPr="00370C79" w:rsidRDefault="00350C7D" w:rsidP="00350C7D">
      <w:pPr>
        <w:tabs>
          <w:tab w:val="left" w:pos="0"/>
        </w:tabs>
        <w:ind w:left="426" w:right="1"/>
        <w:contextualSpacing/>
        <w:jc w:val="center"/>
        <w:rPr>
          <w:rFonts w:ascii="Verdana" w:hAnsi="Verdana" w:cs="Calibri"/>
          <w:sz w:val="18"/>
          <w:szCs w:val="18"/>
          <w:highlight w:val="yellow"/>
        </w:rPr>
      </w:pPr>
      <w:r w:rsidRPr="00370C79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14:paraId="05F7C340" w14:textId="77777777" w:rsidR="00350C7D" w:rsidRPr="00370C79" w:rsidRDefault="00350C7D" w:rsidP="00350C7D">
      <w:pPr>
        <w:rPr>
          <w:rFonts w:ascii="Verdana" w:hAnsi="Verdana"/>
          <w:sz w:val="18"/>
          <w:szCs w:val="18"/>
        </w:rPr>
      </w:pPr>
    </w:p>
    <w:p w14:paraId="55307031" w14:textId="77777777" w:rsidR="00272EDA" w:rsidRPr="00370C79" w:rsidRDefault="00272EDA" w:rsidP="00272EDA">
      <w:pPr>
        <w:jc w:val="right"/>
        <w:rPr>
          <w:rFonts w:ascii="Verdana" w:hAnsi="Verdana"/>
          <w:sz w:val="18"/>
          <w:szCs w:val="18"/>
        </w:rPr>
      </w:pPr>
    </w:p>
    <w:p w14:paraId="55FC0038" w14:textId="77777777" w:rsidR="00FE545C" w:rsidRPr="00370C79" w:rsidRDefault="00FE545C" w:rsidP="00370C79">
      <w:pPr>
        <w:rPr>
          <w:rFonts w:ascii="Verdana" w:hAnsi="Verdana"/>
          <w:sz w:val="18"/>
          <w:szCs w:val="18"/>
        </w:rPr>
      </w:pPr>
    </w:p>
    <w:sectPr w:rsidR="00FE545C" w:rsidRPr="00370C7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2C6E0" w14:textId="77777777" w:rsidR="00775439" w:rsidRDefault="00775439">
      <w:r>
        <w:separator/>
      </w:r>
    </w:p>
  </w:endnote>
  <w:endnote w:type="continuationSeparator" w:id="0">
    <w:p w14:paraId="2764257D" w14:textId="77777777" w:rsidR="00775439" w:rsidRDefault="00775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82241" w14:textId="77777777" w:rsidR="006F29F8" w:rsidRDefault="006F29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11B2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425A5" w14:textId="77777777" w:rsidR="006F29F8" w:rsidRDefault="006F29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61E4C" w14:textId="77777777" w:rsidR="00775439" w:rsidRDefault="00775439">
      <w:r>
        <w:separator/>
      </w:r>
    </w:p>
  </w:footnote>
  <w:footnote w:type="continuationSeparator" w:id="0">
    <w:p w14:paraId="30D03CE6" w14:textId="77777777" w:rsidR="00775439" w:rsidRDefault="007754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2728B" w14:textId="77777777" w:rsidR="006F29F8" w:rsidRDefault="006F29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DED6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357D6" w14:textId="77777777" w:rsidR="006F29F8" w:rsidRDefault="006F29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130CFD"/>
    <w:multiLevelType w:val="hybridMultilevel"/>
    <w:tmpl w:val="84867C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960349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2823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8749981">
    <w:abstractNumId w:val="0"/>
  </w:num>
  <w:num w:numId="4" w16cid:durableId="49159103">
    <w:abstractNumId w:val="2"/>
  </w:num>
  <w:num w:numId="5" w16cid:durableId="2615760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5439"/>
    <w:rsid w:val="00012286"/>
    <w:rsid w:val="00031B37"/>
    <w:rsid w:val="000625D2"/>
    <w:rsid w:val="000704FC"/>
    <w:rsid w:val="00071CCC"/>
    <w:rsid w:val="00095B50"/>
    <w:rsid w:val="000B731D"/>
    <w:rsid w:val="000D6134"/>
    <w:rsid w:val="000E09C7"/>
    <w:rsid w:val="000F6589"/>
    <w:rsid w:val="00106636"/>
    <w:rsid w:val="00116EC6"/>
    <w:rsid w:val="001801DD"/>
    <w:rsid w:val="001A3F3D"/>
    <w:rsid w:val="001D4612"/>
    <w:rsid w:val="002055B2"/>
    <w:rsid w:val="00207E98"/>
    <w:rsid w:val="00215255"/>
    <w:rsid w:val="00233041"/>
    <w:rsid w:val="002401EF"/>
    <w:rsid w:val="002723B0"/>
    <w:rsid w:val="00272EDA"/>
    <w:rsid w:val="00293B27"/>
    <w:rsid w:val="002E18C4"/>
    <w:rsid w:val="00315A4A"/>
    <w:rsid w:val="0033739A"/>
    <w:rsid w:val="00350C7D"/>
    <w:rsid w:val="00370C79"/>
    <w:rsid w:val="00385524"/>
    <w:rsid w:val="003C5AE7"/>
    <w:rsid w:val="003D16E8"/>
    <w:rsid w:val="003F1655"/>
    <w:rsid w:val="003F722B"/>
    <w:rsid w:val="00403FA1"/>
    <w:rsid w:val="00473848"/>
    <w:rsid w:val="004B7300"/>
    <w:rsid w:val="004C45A3"/>
    <w:rsid w:val="004C6753"/>
    <w:rsid w:val="004C7349"/>
    <w:rsid w:val="004D1A16"/>
    <w:rsid w:val="004E3220"/>
    <w:rsid w:val="00595C87"/>
    <w:rsid w:val="005D2C65"/>
    <w:rsid w:val="005E6D94"/>
    <w:rsid w:val="0063384F"/>
    <w:rsid w:val="00643C6F"/>
    <w:rsid w:val="00646202"/>
    <w:rsid w:val="0065290F"/>
    <w:rsid w:val="006719D5"/>
    <w:rsid w:val="00676469"/>
    <w:rsid w:val="006815F6"/>
    <w:rsid w:val="00690704"/>
    <w:rsid w:val="006E4618"/>
    <w:rsid w:val="006F29F8"/>
    <w:rsid w:val="006F7AA4"/>
    <w:rsid w:val="00715893"/>
    <w:rsid w:val="007642C9"/>
    <w:rsid w:val="007748F0"/>
    <w:rsid w:val="00775439"/>
    <w:rsid w:val="007A2466"/>
    <w:rsid w:val="007A4321"/>
    <w:rsid w:val="007F287D"/>
    <w:rsid w:val="008175ED"/>
    <w:rsid w:val="008203AC"/>
    <w:rsid w:val="00833933"/>
    <w:rsid w:val="00845783"/>
    <w:rsid w:val="00853083"/>
    <w:rsid w:val="008B2F0C"/>
    <w:rsid w:val="008B4928"/>
    <w:rsid w:val="008D2AB8"/>
    <w:rsid w:val="008F1C66"/>
    <w:rsid w:val="00905904"/>
    <w:rsid w:val="009312D6"/>
    <w:rsid w:val="00970FE4"/>
    <w:rsid w:val="00A0022B"/>
    <w:rsid w:val="00A0470F"/>
    <w:rsid w:val="00A346FE"/>
    <w:rsid w:val="00A47B4D"/>
    <w:rsid w:val="00A83018"/>
    <w:rsid w:val="00A91C10"/>
    <w:rsid w:val="00AC62BE"/>
    <w:rsid w:val="00B538E5"/>
    <w:rsid w:val="00B711E0"/>
    <w:rsid w:val="00B774DC"/>
    <w:rsid w:val="00BA3275"/>
    <w:rsid w:val="00BC47C0"/>
    <w:rsid w:val="00C005E6"/>
    <w:rsid w:val="00C15E11"/>
    <w:rsid w:val="00C168B1"/>
    <w:rsid w:val="00C27ADB"/>
    <w:rsid w:val="00C63BC9"/>
    <w:rsid w:val="00C65EBA"/>
    <w:rsid w:val="00C969A6"/>
    <w:rsid w:val="00CA0381"/>
    <w:rsid w:val="00CA7D36"/>
    <w:rsid w:val="00CC213F"/>
    <w:rsid w:val="00CD4545"/>
    <w:rsid w:val="00CD7C8A"/>
    <w:rsid w:val="00CF06BF"/>
    <w:rsid w:val="00D24208"/>
    <w:rsid w:val="00D573F3"/>
    <w:rsid w:val="00D60C38"/>
    <w:rsid w:val="00D66893"/>
    <w:rsid w:val="00D90ACB"/>
    <w:rsid w:val="00DA43CA"/>
    <w:rsid w:val="00DC1500"/>
    <w:rsid w:val="00DC3335"/>
    <w:rsid w:val="00DE6CD8"/>
    <w:rsid w:val="00E128BF"/>
    <w:rsid w:val="00E34BA8"/>
    <w:rsid w:val="00E44371"/>
    <w:rsid w:val="00E71ADB"/>
    <w:rsid w:val="00E81033"/>
    <w:rsid w:val="00E8444C"/>
    <w:rsid w:val="00E949B0"/>
    <w:rsid w:val="00EC0BEA"/>
    <w:rsid w:val="00ED29BD"/>
    <w:rsid w:val="00F00591"/>
    <w:rsid w:val="00F209BB"/>
    <w:rsid w:val="00F24038"/>
    <w:rsid w:val="00F51688"/>
    <w:rsid w:val="00F53146"/>
    <w:rsid w:val="00F62F68"/>
    <w:rsid w:val="00F91018"/>
    <w:rsid w:val="00FA0F30"/>
    <w:rsid w:val="00FA51A4"/>
    <w:rsid w:val="00FC67F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C8F21A"/>
  <w15:chartTrackingRefBased/>
  <w15:docId w15:val="{A43E68B2-360C-43D7-B22C-E64B4628D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andard">
    <w:name w:val="Standard"/>
    <w:rsid w:val="00BA3275"/>
    <w:pPr>
      <w:suppressAutoHyphens/>
      <w:autoSpaceDN w:val="0"/>
    </w:pPr>
    <w:rPr>
      <w:rFonts w:ascii="Liberation Serif" w:eastAsia="Noto Sans CJK SC" w:hAnsi="Liberation Serif" w:cs="Lohit Devanagari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49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877</Words>
  <Characters>6505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2025-08-13T09:59:00Z</cp:lastPrinted>
  <dcterms:created xsi:type="dcterms:W3CDTF">2025-09-22T10:47:00Z</dcterms:created>
  <dcterms:modified xsi:type="dcterms:W3CDTF">2025-09-22T10:47:00Z</dcterms:modified>
</cp:coreProperties>
</file>