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0F5AB" w14:textId="752A8C3F" w:rsidR="009475A8" w:rsidRPr="00587552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587552">
        <w:rPr>
          <w:rFonts w:ascii="Verdana" w:eastAsia="Times New Roman" w:hAnsi="Verdana"/>
          <w:b/>
          <w:sz w:val="18"/>
          <w:szCs w:val="18"/>
          <w:lang w:eastAsia="pl-PL"/>
        </w:rPr>
        <w:t xml:space="preserve">Załącznik nr </w:t>
      </w:r>
      <w:r w:rsidR="009A4B7C" w:rsidRPr="00587552">
        <w:rPr>
          <w:rFonts w:ascii="Verdana" w:eastAsia="Times New Roman" w:hAnsi="Verdana"/>
          <w:b/>
          <w:sz w:val="18"/>
          <w:szCs w:val="18"/>
          <w:lang w:eastAsia="pl-PL"/>
        </w:rPr>
        <w:t>2</w:t>
      </w:r>
    </w:p>
    <w:p w14:paraId="2D20E5AB" w14:textId="77777777" w:rsidR="00DC4B7F" w:rsidRDefault="00DC4B7F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</w:p>
    <w:p w14:paraId="1EED7784" w14:textId="08EDFD73" w:rsidR="008F3D36" w:rsidRPr="00587552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170EC6FE" w14:textId="77777777" w:rsidR="008F3D36" w:rsidRPr="00587552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2CF4AF0E" w14:textId="77777777" w:rsidR="008F3D36" w:rsidRPr="00587552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41EC6914" w14:textId="77777777" w:rsidR="008F3D36" w:rsidRPr="00587552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2587F890" w14:textId="77777777" w:rsidR="008F3D36" w:rsidRPr="00587552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6C576D0C" w14:textId="77777777" w:rsidR="008F3D36" w:rsidRPr="00587552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70FF6329" w14:textId="77777777" w:rsidR="008F3D36" w:rsidRPr="00587552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108C1B33" w14:textId="77777777" w:rsidR="008F3D36" w:rsidRPr="00587552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587552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587552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69FC3E61" w14:textId="77777777" w:rsidR="008F3D36" w:rsidRPr="00587552" w:rsidRDefault="008F3D36" w:rsidP="008F3D36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0CF1FAB0" w14:textId="77777777" w:rsidR="008F3D36" w:rsidRPr="00587552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3A2AF78C" w14:textId="77777777" w:rsidR="008F3D36" w:rsidRPr="00587552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1D6785E3" w14:textId="77777777" w:rsidR="008F3D36" w:rsidRPr="00587552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278808A5" w14:textId="77777777" w:rsidR="008F3D36" w:rsidRPr="00587552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28C057BE" w14:textId="77777777" w:rsidR="008F3D36" w:rsidRPr="00587552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75F2D788" w14:textId="77777777" w:rsidR="008F3D36" w:rsidRPr="00587552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00436F80" w14:textId="7C1C77F5" w:rsidR="008F3D36" w:rsidRPr="00587552" w:rsidRDefault="008F3D36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01124E" w:rsidRPr="0001124E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dostawa monitorów dla </w:t>
      </w:r>
      <w:proofErr w:type="spellStart"/>
      <w:r w:rsidR="0001124E" w:rsidRPr="0001124E">
        <w:rPr>
          <w:rFonts w:ascii="Verdana" w:eastAsia="Times New Roman" w:hAnsi="Verdana" w:cs="Calibri"/>
          <w:b/>
          <w:sz w:val="18"/>
          <w:szCs w:val="18"/>
          <w:lang w:eastAsia="pl-PL"/>
        </w:rPr>
        <w:t>WWNiG</w:t>
      </w:r>
      <w:proofErr w:type="spellEnd"/>
      <w:r w:rsidR="0001124E" w:rsidRPr="0001124E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- KC-DE-zp.272-558/25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, prowadzonego przez </w:t>
      </w:r>
      <w:r w:rsidRPr="00587552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587552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361934FA" w14:textId="77777777" w:rsidR="008F3D36" w:rsidRPr="00587552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00122C7F" w14:textId="77777777" w:rsidR="008F3D36" w:rsidRPr="00587552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5441C58C" w14:textId="77777777" w:rsidR="008F3D36" w:rsidRPr="00587552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587552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7A447BA7" w14:textId="77777777" w:rsidR="008F3D36" w:rsidRPr="00587552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587552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587552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587552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30489D72" w14:textId="77777777" w:rsidR="008F3D36" w:rsidRPr="00587552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6CCCE7EB" w14:textId="77777777" w:rsidR="008F3D36" w:rsidRPr="00587552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0BEA037B" w14:textId="77777777" w:rsidR="008F3D36" w:rsidRPr="00587552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B9448BF" w14:textId="77777777" w:rsidR="008F3D36" w:rsidRPr="00587552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72B790AA" w14:textId="77777777" w:rsidR="008F3D36" w:rsidRPr="00587552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735BC54" w14:textId="77777777" w:rsidR="008F3D36" w:rsidRPr="00587552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33868BA7" w14:textId="77777777" w:rsidR="008F3D36" w:rsidRPr="00587552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587552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4BA854CB" w14:textId="77777777" w:rsidR="008F3D36" w:rsidRPr="00587552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587552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p w14:paraId="13C9C265" w14:textId="77777777" w:rsidR="005103B9" w:rsidRPr="00587552" w:rsidRDefault="005103B9" w:rsidP="009475A8">
      <w:pPr>
        <w:rPr>
          <w:rFonts w:ascii="Verdana" w:hAnsi="Verdana"/>
          <w:sz w:val="18"/>
          <w:szCs w:val="18"/>
        </w:rPr>
      </w:pPr>
    </w:p>
    <w:sectPr w:rsidR="005103B9" w:rsidRPr="00587552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D22817" w14:textId="77777777" w:rsidR="006353CE" w:rsidRDefault="006353CE" w:rsidP="0038231F">
      <w:pPr>
        <w:spacing w:after="0" w:line="240" w:lineRule="auto"/>
      </w:pPr>
      <w:r>
        <w:separator/>
      </w:r>
    </w:p>
  </w:endnote>
  <w:endnote w:type="continuationSeparator" w:id="0">
    <w:p w14:paraId="74DC2547" w14:textId="77777777" w:rsidR="006353CE" w:rsidRDefault="006353C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10759" w14:textId="77777777" w:rsidR="007F3E51" w:rsidRDefault="007F3E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AC02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E0B40F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DD180" w14:textId="77777777" w:rsidR="007F3E51" w:rsidRDefault="007F3E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9F4810" w14:textId="77777777" w:rsidR="006353CE" w:rsidRDefault="006353CE" w:rsidP="0038231F">
      <w:pPr>
        <w:spacing w:after="0" w:line="240" w:lineRule="auto"/>
      </w:pPr>
      <w:r>
        <w:separator/>
      </w:r>
    </w:p>
  </w:footnote>
  <w:footnote w:type="continuationSeparator" w:id="0">
    <w:p w14:paraId="52D0A5DA" w14:textId="77777777" w:rsidR="006353CE" w:rsidRDefault="006353CE" w:rsidP="0038231F">
      <w:pPr>
        <w:spacing w:after="0" w:line="240" w:lineRule="auto"/>
      </w:pPr>
      <w:r>
        <w:continuationSeparator/>
      </w:r>
    </w:p>
  </w:footnote>
  <w:footnote w:id="1">
    <w:p w14:paraId="4419D32E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2DC77549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739A6" w14:textId="77777777" w:rsidR="007F3E51" w:rsidRDefault="007F3E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D9F80" w14:textId="77777777" w:rsidR="007F3E51" w:rsidRDefault="007F3E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640075" w14:textId="77777777" w:rsidR="007F3E51" w:rsidRDefault="007F3E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4034618">
    <w:abstractNumId w:val="7"/>
  </w:num>
  <w:num w:numId="2" w16cid:durableId="1223175870">
    <w:abstractNumId w:val="0"/>
  </w:num>
  <w:num w:numId="3" w16cid:durableId="1930457388">
    <w:abstractNumId w:val="6"/>
  </w:num>
  <w:num w:numId="4" w16cid:durableId="1644118255">
    <w:abstractNumId w:val="9"/>
  </w:num>
  <w:num w:numId="5" w16cid:durableId="1411272897">
    <w:abstractNumId w:val="8"/>
  </w:num>
  <w:num w:numId="6" w16cid:durableId="870188154">
    <w:abstractNumId w:val="5"/>
  </w:num>
  <w:num w:numId="7" w16cid:durableId="2131581346">
    <w:abstractNumId w:val="1"/>
  </w:num>
  <w:num w:numId="8" w16cid:durableId="1718502458">
    <w:abstractNumId w:val="3"/>
  </w:num>
  <w:num w:numId="9" w16cid:durableId="499741194">
    <w:abstractNumId w:val="2"/>
  </w:num>
  <w:num w:numId="10" w16cid:durableId="1231234836">
    <w:abstractNumId w:val="4"/>
  </w:num>
  <w:num w:numId="11" w16cid:durableId="17099897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53CE"/>
    <w:rsid w:val="0001124E"/>
    <w:rsid w:val="00023477"/>
    <w:rsid w:val="000247FF"/>
    <w:rsid w:val="00025C8D"/>
    <w:rsid w:val="000303EE"/>
    <w:rsid w:val="00034F7B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0F12F0"/>
    <w:rsid w:val="0011158C"/>
    <w:rsid w:val="001142F5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0575B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37B7D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31C5"/>
    <w:rsid w:val="00587552"/>
    <w:rsid w:val="005C39CA"/>
    <w:rsid w:val="005E176A"/>
    <w:rsid w:val="00634311"/>
    <w:rsid w:val="006353CE"/>
    <w:rsid w:val="00641874"/>
    <w:rsid w:val="006676AE"/>
    <w:rsid w:val="006719D5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3E51"/>
    <w:rsid w:val="00804F07"/>
    <w:rsid w:val="008129F2"/>
    <w:rsid w:val="008175ED"/>
    <w:rsid w:val="0082580D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4B7C"/>
    <w:rsid w:val="009C7756"/>
    <w:rsid w:val="009E56DB"/>
    <w:rsid w:val="00A15F7E"/>
    <w:rsid w:val="00A166B0"/>
    <w:rsid w:val="00A22DCF"/>
    <w:rsid w:val="00A24C2D"/>
    <w:rsid w:val="00A276E4"/>
    <w:rsid w:val="00A3062E"/>
    <w:rsid w:val="00A347DE"/>
    <w:rsid w:val="00A91C10"/>
    <w:rsid w:val="00AD5B22"/>
    <w:rsid w:val="00AE6FF2"/>
    <w:rsid w:val="00B0088C"/>
    <w:rsid w:val="00B15219"/>
    <w:rsid w:val="00B15FD3"/>
    <w:rsid w:val="00B34079"/>
    <w:rsid w:val="00B44AA6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C4B7F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0A9D73"/>
  <w15:chartTrackingRefBased/>
  <w15:docId w15:val="{C8DFE85D-F72F-434D-9FFA-DC149A25C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303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2025-09-11T10:01:00Z</dcterms:created>
  <dcterms:modified xsi:type="dcterms:W3CDTF">2025-09-11T10:01:00Z</dcterms:modified>
</cp:coreProperties>
</file>