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393EF" w14:textId="10ABE3F4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05F92">
        <w:rPr>
          <w:rFonts w:ascii="Arial" w:hAnsi="Arial" w:cs="Arial"/>
          <w:b w:val="0"/>
          <w:sz w:val="24"/>
          <w:szCs w:val="24"/>
        </w:rPr>
        <w:t>1</w:t>
      </w:r>
      <w:r w:rsidR="007C1ED3">
        <w:rPr>
          <w:rFonts w:ascii="Arial" w:hAnsi="Arial" w:cs="Arial"/>
          <w:b w:val="0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21BFB04" w14:textId="77777777" w:rsidTr="005844F6">
        <w:tc>
          <w:tcPr>
            <w:tcW w:w="9104" w:type="dxa"/>
            <w:shd w:val="clear" w:color="auto" w:fill="F2F2F2"/>
          </w:tcPr>
          <w:p w14:paraId="16FF102B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679A78A" w14:textId="77777777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41D1FDD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Skarpie66</w:t>
      </w:r>
    </w:p>
    <w:p w14:paraId="7C5C4D1B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31-913Kraków</w:t>
      </w:r>
    </w:p>
    <w:p w14:paraId="7C06ED41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EA7F578" w14:textId="77777777">
        <w:tc>
          <w:tcPr>
            <w:tcW w:w="2268" w:type="dxa"/>
            <w:shd w:val="clear" w:color="auto" w:fill="auto"/>
          </w:tcPr>
          <w:p w14:paraId="30C8DEE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51C53B5" w14:textId="77777777" w:rsidR="00112FA6" w:rsidRPr="0009092D" w:rsidRDefault="00112FA6" w:rsidP="00112FA6">
            <w:pPr>
              <w:spacing w:line="360" w:lineRule="auto"/>
              <w:rPr>
                <w:rFonts w:ascii="Arial" w:hAnsi="Arial" w:cs="Arial"/>
              </w:rPr>
            </w:pPr>
            <w:bookmarkStart w:id="0" w:name="_Hlk208992032"/>
            <w:r w:rsidRPr="0009092D">
              <w:rPr>
                <w:rFonts w:ascii="Arial" w:hAnsi="Arial" w:cs="Arial"/>
              </w:rPr>
              <w:t>Zakup i dostawa implantów ortopedycznych do zabiegów endoprotezoplastyki stawów i elongacji kości długich</w:t>
            </w:r>
            <w:bookmarkEnd w:id="0"/>
          </w:p>
          <w:p w14:paraId="4AC4100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481976" w:rsidRPr="00140C27" w14:paraId="79B62651" w14:textId="77777777" w:rsidTr="00F10ED2">
        <w:tc>
          <w:tcPr>
            <w:tcW w:w="2268" w:type="dxa"/>
            <w:shd w:val="clear" w:color="auto" w:fill="auto"/>
          </w:tcPr>
          <w:p w14:paraId="6C80F261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9DF61C2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9C58D6">
              <w:rPr>
                <w:rFonts w:ascii="Arial" w:hAnsi="Arial" w:cs="Arial"/>
                <w:bCs/>
              </w:rPr>
              <w:t>48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544E43">
              <w:rPr>
                <w:rFonts w:ascii="Arial" w:hAnsi="Arial" w:cs="Arial"/>
                <w:bCs/>
              </w:rPr>
              <w:t>5</w:t>
            </w:r>
          </w:p>
        </w:tc>
      </w:tr>
    </w:tbl>
    <w:p w14:paraId="5BE8DF45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FCA3F0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CDF89D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6B6CDDA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E03DD24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54789B7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C9B00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47B10F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045B0C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B6ECD1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15E036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EB5B1B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10D90BB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04BF08A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FBAEC7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C48742B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0761C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E1F929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1B1F72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29D551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</w:p>
        </w:tc>
        <w:tc>
          <w:tcPr>
            <w:tcW w:w="6520" w:type="dxa"/>
            <w:shd w:val="clear" w:color="auto" w:fill="auto"/>
          </w:tcPr>
          <w:p w14:paraId="08D60111" w14:textId="77777777" w:rsidR="00B86D25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8D234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14F39503" w14:textId="77777777" w:rsidR="00AF662E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32DDAAD">
                <v:shape id="_x0000_i1043" type="#_x0000_t75" style="width:314.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5FA85188" w14:textId="77777777" w:rsidR="00AF662E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12ACAC2">
                <v:shape id="_x0000_i1045" type="#_x0000_t75" style="width:314.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574CA625" w14:textId="77777777" w:rsidR="00AF662E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B138E4">
                <v:shape id="_x0000_i1047" type="#_x0000_t75" style="width:314.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328ECE2E" w14:textId="77777777" w:rsidR="00AF662E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6E04716">
                <v:shape id="_x0000_i1049" type="#_x0000_t75" style="width:314.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2B889467" w14:textId="77777777" w:rsidR="00497AEE" w:rsidRPr="00497AEE" w:rsidRDefault="009905B9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514030B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136374CD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984A9F2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178A213" w14:textId="77777777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BEE81BA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7F399B4" w14:textId="2D54CEE6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7C1ED3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75C8620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3925DA8" w14:textId="29921D6E" w:rsidR="004D57D0" w:rsidRPr="004D57D0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7C1ED3">
        <w:rPr>
          <w:rFonts w:ascii="Arial" w:hAnsi="Arial" w:cs="Arial"/>
          <w:b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</w:p>
    <w:p w14:paraId="711FBC50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6988316F" w14:textId="77777777" w:rsidR="00A8509D" w:rsidRDefault="00494E0B" w:rsidP="00E05F92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083EC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do SWZ</w:t>
      </w:r>
      <w:r w:rsidR="00E05F92">
        <w:rPr>
          <w:rFonts w:ascii="Arial" w:hAnsi="Arial" w:cs="Arial"/>
        </w:rPr>
        <w:t>.</w:t>
      </w:r>
    </w:p>
    <w:p w14:paraId="28DD7094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52349DE7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79A9357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0134414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E277414" w14:textId="77777777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</w:p>
    <w:p w14:paraId="5A9D01AD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54561E9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7E2879ED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07168" w14:textId="77777777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B617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1882041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A0C4C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6794D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6624DC41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7C12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6ABDC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F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7397A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D810799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288C6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5E1A1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DC530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2AB4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0D65E7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F0B2948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A3B8B3E" w14:textId="77777777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3959AC6E" w14:textId="77777777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038C8CF" w14:textId="77777777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5D7C86AA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D46FCF4" w14:textId="77777777" w:rsidR="00CE1552" w:rsidRPr="00CE1552" w:rsidRDefault="009905B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3BC56DC6">
          <v:shape id="_x0000_i1053" type="#_x0000_t75" style="width:142.65pt;height:17pt" o:ole="">
            <v:imagedata r:id="rId20" o:title=""/>
          </v:shape>
          <w:control r:id="rId21" w:name="CheckBox1" w:shapeid="_x0000_i1053"/>
        </w:object>
      </w:r>
    </w:p>
    <w:p w14:paraId="7762E445" w14:textId="657FD090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 w:rsidR="007C1ED3"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7DC1DC9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26F5F18" w14:textId="77777777" w:rsidR="003A37A9" w:rsidRDefault="009905B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0112849">
          <v:shape id="_x0000_i1055" type="#_x0000_t75" style="width:180.7pt;height:21.75pt" o:ole="">
            <v:imagedata r:id="rId22" o:title=""/>
          </v:shape>
          <w:control r:id="rId23" w:name="CheckBox2" w:shapeid="_x0000_i1055"/>
        </w:object>
      </w:r>
    </w:p>
    <w:p w14:paraId="459FE29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3E92F0F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C5015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D146D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967C1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2379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449BD3E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F57A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C9C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AE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75B7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7FD48E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BE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76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F84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B5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E2FF37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765D769A" w14:textId="77777777" w:rsidTr="00180BF9">
        <w:tc>
          <w:tcPr>
            <w:tcW w:w="1968" w:type="dxa"/>
            <w:shd w:val="clear" w:color="auto" w:fill="auto"/>
            <w:vAlign w:val="center"/>
          </w:tcPr>
          <w:p w14:paraId="0165C27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  <w:shd w:val="clear" w:color="auto" w:fill="auto"/>
          </w:tcPr>
          <w:p w14:paraId="37E20EC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B4EF317" w14:textId="77777777" w:rsidTr="00180BF9">
        <w:tc>
          <w:tcPr>
            <w:tcW w:w="1968" w:type="dxa"/>
            <w:shd w:val="clear" w:color="auto" w:fill="auto"/>
            <w:vAlign w:val="center"/>
          </w:tcPr>
          <w:p w14:paraId="7A9BF1D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  <w:shd w:val="clear" w:color="auto" w:fill="auto"/>
          </w:tcPr>
          <w:p w14:paraId="4B99EE1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9BCE5E0" w14:textId="77777777" w:rsidTr="00180BF9">
        <w:tc>
          <w:tcPr>
            <w:tcW w:w="1968" w:type="dxa"/>
            <w:shd w:val="clear" w:color="auto" w:fill="auto"/>
            <w:vAlign w:val="center"/>
          </w:tcPr>
          <w:p w14:paraId="4ED0AF4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  <w:shd w:val="clear" w:color="auto" w:fill="auto"/>
          </w:tcPr>
          <w:p w14:paraId="36E1A67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ECB7B66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F49B44C" w14:textId="77777777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5996A2F2" w14:textId="77777777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02F607DE" w14:textId="77777777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33987CFB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7BFF7EE7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3B44CF8" w14:textId="77777777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6F9930D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2F8AFBBE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1E86D56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CB7306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AC8565B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2A5AC5C" w14:textId="77777777" w:rsidR="00814ACA" w:rsidRPr="00FD166E" w:rsidRDefault="00814ACA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 w:rsidRPr="00FD166E">
        <w:rPr>
          <w:rFonts w:ascii="Arial" w:hAnsi="Arial" w:cs="Arial"/>
          <w:iCs/>
          <w:sz w:val="20"/>
          <w:szCs w:val="20"/>
        </w:rPr>
        <w:t>[podpis</w:t>
      </w:r>
      <w:r w:rsidR="00FD166E"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36D1A" w14:textId="77777777" w:rsidR="006D052F" w:rsidRDefault="006D052F" w:rsidP="00FF57EE">
      <w:r>
        <w:separator/>
      </w:r>
    </w:p>
  </w:endnote>
  <w:endnote w:type="continuationSeparator" w:id="0">
    <w:p w14:paraId="2E5856A5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16D9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12FA6">
      <w:rPr>
        <w:rFonts w:ascii="Arial" w:eastAsia="Calibri" w:hAnsi="Arial"/>
        <w:noProof/>
        <w:sz w:val="18"/>
        <w:szCs w:val="18"/>
        <w:lang w:eastAsia="en-US"/>
      </w:rPr>
      <w:t>3</w: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112FA6">
      <w:rPr>
        <w:rFonts w:ascii="Arial" w:eastAsia="Calibri" w:hAnsi="Arial"/>
        <w:noProof/>
        <w:sz w:val="18"/>
        <w:szCs w:val="18"/>
        <w:lang w:eastAsia="en-US"/>
      </w:rPr>
      <w:t>4</w:t>
    </w:r>
    <w:r w:rsidR="009905B9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6AEAA" w14:textId="77777777" w:rsidR="006D052F" w:rsidRDefault="006D052F" w:rsidP="00FF57EE">
      <w:r>
        <w:separator/>
      </w:r>
    </w:p>
  </w:footnote>
  <w:footnote w:type="continuationSeparator" w:id="0">
    <w:p w14:paraId="2E9A8865" w14:textId="77777777" w:rsidR="006D052F" w:rsidRDefault="006D052F" w:rsidP="00FF57EE">
      <w:r>
        <w:continuationSeparator/>
      </w:r>
    </w:p>
  </w:footnote>
  <w:footnote w:id="1">
    <w:p w14:paraId="41B1E71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0FC69A6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E6DF9E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C1891F1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5A3BCE5" w14:textId="737108B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7C1ED3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59257DB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A417562" w14:textId="52683D9B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="007C1ED3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4D02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481976">
      <w:rPr>
        <w:sz w:val="20"/>
        <w:szCs w:val="20"/>
      </w:rPr>
      <w:t>SZP-271-</w:t>
    </w:r>
    <w:r w:rsidR="00634C4E">
      <w:rPr>
        <w:sz w:val="20"/>
        <w:szCs w:val="20"/>
      </w:rPr>
      <w:t>4</w:t>
    </w:r>
    <w:r w:rsidR="009C58D6">
      <w:rPr>
        <w:sz w:val="20"/>
        <w:szCs w:val="20"/>
      </w:rPr>
      <w:t>8</w:t>
    </w:r>
    <w:r w:rsidR="00481976">
      <w:rPr>
        <w:sz w:val="20"/>
        <w:szCs w:val="20"/>
      </w:rPr>
      <w:t>/2</w:t>
    </w:r>
    <w:r w:rsidR="00544E43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84390118">
    <w:abstractNumId w:val="8"/>
  </w:num>
  <w:num w:numId="2" w16cid:durableId="1011495660">
    <w:abstractNumId w:val="5"/>
  </w:num>
  <w:num w:numId="3" w16cid:durableId="935482327">
    <w:abstractNumId w:val="7"/>
  </w:num>
  <w:num w:numId="4" w16cid:durableId="795221995">
    <w:abstractNumId w:val="12"/>
  </w:num>
  <w:num w:numId="5" w16cid:durableId="1559514936">
    <w:abstractNumId w:val="9"/>
  </w:num>
  <w:num w:numId="6" w16cid:durableId="1072507773">
    <w:abstractNumId w:val="0"/>
  </w:num>
  <w:num w:numId="7" w16cid:durableId="480388734">
    <w:abstractNumId w:val="3"/>
  </w:num>
  <w:num w:numId="8" w16cid:durableId="459080133">
    <w:abstractNumId w:val="1"/>
  </w:num>
  <w:num w:numId="9" w16cid:durableId="288902174">
    <w:abstractNumId w:val="10"/>
  </w:num>
  <w:num w:numId="10" w16cid:durableId="2089382240">
    <w:abstractNumId w:val="6"/>
  </w:num>
  <w:num w:numId="11" w16cid:durableId="1871146537">
    <w:abstractNumId w:val="4"/>
  </w:num>
  <w:num w:numId="12" w16cid:durableId="2082171286">
    <w:abstractNumId w:val="11"/>
  </w:num>
  <w:num w:numId="13" w16cid:durableId="1566379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2F"/>
    <w:rsid w:val="00043DDE"/>
    <w:rsid w:val="000770F4"/>
    <w:rsid w:val="00077EBA"/>
    <w:rsid w:val="00083EC6"/>
    <w:rsid w:val="001063D3"/>
    <w:rsid w:val="00111CB2"/>
    <w:rsid w:val="001129C0"/>
    <w:rsid w:val="00112FA6"/>
    <w:rsid w:val="00140C27"/>
    <w:rsid w:val="00153A6A"/>
    <w:rsid w:val="00180BF9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C1ED3"/>
    <w:rsid w:val="007D475B"/>
    <w:rsid w:val="007E331F"/>
    <w:rsid w:val="007F3E87"/>
    <w:rsid w:val="00814ACA"/>
    <w:rsid w:val="008C5531"/>
    <w:rsid w:val="008E6371"/>
    <w:rsid w:val="009312B4"/>
    <w:rsid w:val="00932E17"/>
    <w:rsid w:val="00945587"/>
    <w:rsid w:val="009569B2"/>
    <w:rsid w:val="0097776D"/>
    <w:rsid w:val="00983D1D"/>
    <w:rsid w:val="009905B9"/>
    <w:rsid w:val="009B316D"/>
    <w:rsid w:val="009C58D6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A28A0"/>
    <w:rsid w:val="00EB7584"/>
    <w:rsid w:val="00ED4154"/>
    <w:rsid w:val="00EF1FDB"/>
    <w:rsid w:val="00F134D5"/>
    <w:rsid w:val="00F31EAC"/>
    <w:rsid w:val="00F61F12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8122B0D"/>
  <w15:docId w15:val="{F283ACD2-10E5-4732-81D4-EF5BD063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cp:lastPrinted>2024-06-03T10:45:00Z</cp:lastPrinted>
  <dcterms:created xsi:type="dcterms:W3CDTF">2025-09-18T10:59:00Z</dcterms:created>
  <dcterms:modified xsi:type="dcterms:W3CDTF">2025-09-22T12:35:00Z</dcterms:modified>
</cp:coreProperties>
</file>