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416FC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[nazwa, 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adres,w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A0C34" w:rsidRPr="00C14101" w:rsidTr="00D76EA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0C34" w:rsidRPr="00C14101" w:rsidRDefault="002A0C34" w:rsidP="00D76EA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A0C34" w:rsidRPr="00C14101" w:rsidRDefault="002A0C34" w:rsidP="00D76EA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A0C34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2A0C34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2A0C34">
              <w:rPr>
                <w:rFonts w:ascii="Arial" w:eastAsia="Times New Roman" w:hAnsi="Arial" w:cs="Arial"/>
                <w:lang w:eastAsia="pl-PL"/>
              </w:rPr>
              <w:t>. Dz. U. z 2024 poz. 1320</w:t>
            </w:r>
            <w:r w:rsidR="007E1D43">
              <w:rPr>
                <w:rFonts w:ascii="Arial" w:eastAsia="Times New Roman" w:hAnsi="Arial" w:cs="Arial"/>
                <w:lang w:eastAsia="pl-PL"/>
              </w:rPr>
              <w:t xml:space="preserve"> ze zm.</w:t>
            </w:r>
            <w:r w:rsidRPr="002A0C34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2A0C34" w:rsidRPr="00C14101" w:rsidRDefault="002A0C34" w:rsidP="00D76E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A0C34" w:rsidRPr="00C14101" w:rsidRDefault="002A0C34" w:rsidP="00D76E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C93F0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9092D" w:rsidRPr="0009092D" w:rsidRDefault="0009092D" w:rsidP="0009092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208992032"/>
            <w:r w:rsidRPr="0009092D">
              <w:rPr>
                <w:rFonts w:ascii="Arial" w:hAnsi="Arial" w:cs="Arial"/>
                <w:sz w:val="24"/>
                <w:szCs w:val="24"/>
              </w:rPr>
              <w:t xml:space="preserve">Zakup i dostawa implantów ortopedycznych do zabiegów </w:t>
            </w:r>
            <w:proofErr w:type="spellStart"/>
            <w:r w:rsidRPr="0009092D">
              <w:rPr>
                <w:rFonts w:ascii="Arial" w:hAnsi="Arial" w:cs="Arial"/>
                <w:sz w:val="24"/>
                <w:szCs w:val="24"/>
              </w:rPr>
              <w:t>endoprotezoplastyki</w:t>
            </w:r>
            <w:proofErr w:type="spellEnd"/>
            <w:r w:rsidRPr="0009092D">
              <w:rPr>
                <w:rFonts w:ascii="Arial" w:hAnsi="Arial" w:cs="Arial"/>
                <w:sz w:val="24"/>
                <w:szCs w:val="24"/>
              </w:rPr>
              <w:t xml:space="preserve"> stawów i elongacji kości długich</w:t>
            </w:r>
            <w:bookmarkEnd w:id="0"/>
          </w:p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2A0C34" w:rsidRPr="00D62E6E" w:rsidTr="00D76EA0">
        <w:tc>
          <w:tcPr>
            <w:tcW w:w="2269" w:type="dxa"/>
            <w:shd w:val="clear" w:color="auto" w:fill="auto"/>
          </w:tcPr>
          <w:p w:rsidR="002A0C34" w:rsidRPr="00D62E6E" w:rsidRDefault="002A0C34" w:rsidP="00D76E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A0C34" w:rsidRPr="00D62E6E" w:rsidRDefault="0009092D" w:rsidP="00D76E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SZP-271-48</w:t>
            </w:r>
            <w:r w:rsidR="002A0C34" w:rsidRPr="002A0C3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:rsidR="00BC121E" w:rsidRDefault="00BC121E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2A0C34" w:rsidRPr="002A0C34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7C4F51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5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7C4F51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.25pt;height:17.5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A0C34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0C4" w:rsidRDefault="00A410C4">
      <w:r>
        <w:separator/>
      </w:r>
    </w:p>
  </w:endnote>
  <w:endnote w:type="continuationSeparator" w:id="1">
    <w:p w:rsidR="00A410C4" w:rsidRDefault="00A41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7C4F5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C4F5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Line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C4F5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C4F51">
      <w:rPr>
        <w:rStyle w:val="Numerstrony"/>
        <w:rFonts w:ascii="Arial" w:hAnsi="Arial"/>
        <w:sz w:val="18"/>
        <w:szCs w:val="18"/>
      </w:rPr>
      <w:fldChar w:fldCharType="separate"/>
    </w:r>
    <w:r w:rsidR="0009092D">
      <w:rPr>
        <w:rStyle w:val="Numerstrony"/>
        <w:rFonts w:ascii="Arial" w:hAnsi="Arial"/>
        <w:noProof/>
        <w:sz w:val="18"/>
        <w:szCs w:val="18"/>
      </w:rPr>
      <w:t>1</w:t>
    </w:r>
    <w:r w:rsidR="007C4F5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C4F5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C4F51">
      <w:rPr>
        <w:rStyle w:val="Numerstrony"/>
        <w:rFonts w:ascii="Arial" w:hAnsi="Arial"/>
        <w:sz w:val="18"/>
        <w:szCs w:val="18"/>
      </w:rPr>
      <w:fldChar w:fldCharType="separate"/>
    </w:r>
    <w:r w:rsidR="0009092D">
      <w:rPr>
        <w:rStyle w:val="Numerstrony"/>
        <w:rFonts w:ascii="Arial" w:hAnsi="Arial"/>
        <w:noProof/>
        <w:sz w:val="18"/>
        <w:szCs w:val="18"/>
      </w:rPr>
      <w:t>2</w:t>
    </w:r>
    <w:r w:rsidR="007C4F5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C34" w:rsidRDefault="002A0C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0C4" w:rsidRDefault="00A410C4">
      <w:r>
        <w:separator/>
      </w:r>
    </w:p>
  </w:footnote>
  <w:footnote w:type="continuationSeparator" w:id="1">
    <w:p w:rsidR="00A410C4" w:rsidRDefault="00A41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C34" w:rsidRDefault="002A0C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C34" w:rsidRDefault="002A0C3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C34" w:rsidRDefault="002A0C3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410C4"/>
    <w:rsid w:val="0000184A"/>
    <w:rsid w:val="00007C1C"/>
    <w:rsid w:val="00012997"/>
    <w:rsid w:val="000621A2"/>
    <w:rsid w:val="00067B62"/>
    <w:rsid w:val="000719DC"/>
    <w:rsid w:val="00075CEC"/>
    <w:rsid w:val="000807AB"/>
    <w:rsid w:val="0009092D"/>
    <w:rsid w:val="000E0467"/>
    <w:rsid w:val="00106AC7"/>
    <w:rsid w:val="00111985"/>
    <w:rsid w:val="00147532"/>
    <w:rsid w:val="001614BA"/>
    <w:rsid w:val="00204613"/>
    <w:rsid w:val="00283561"/>
    <w:rsid w:val="002A0C34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4F51"/>
    <w:rsid w:val="007D36CE"/>
    <w:rsid w:val="007E1D43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10C4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4937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416FC"/>
    <w:rsid w:val="00E9061B"/>
    <w:rsid w:val="00EB5766"/>
    <w:rsid w:val="00EC667E"/>
    <w:rsid w:val="00F46593"/>
    <w:rsid w:val="00F568D6"/>
    <w:rsid w:val="00F70072"/>
    <w:rsid w:val="00FC0D91"/>
    <w:rsid w:val="00FC49B5"/>
    <w:rsid w:val="00FF11D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223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Iwonka</cp:lastModifiedBy>
  <cp:revision>3</cp:revision>
  <cp:lastPrinted>2010-01-07T09:39:00Z</cp:lastPrinted>
  <dcterms:created xsi:type="dcterms:W3CDTF">2025-09-18T11:00:00Z</dcterms:created>
  <dcterms:modified xsi:type="dcterms:W3CDTF">2025-09-20T16:26:00Z</dcterms:modified>
</cp:coreProperties>
</file>