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4F57C" w14:textId="77777777" w:rsidR="00B36EDA" w:rsidRPr="00353FDC" w:rsidRDefault="006C6383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C6383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6C6383">
        <w:rPr>
          <w:rFonts w:ascii="Arial" w:hAnsi="Arial" w:cs="Arial"/>
        </w:rPr>
        <w:t>2025-09-22</w:t>
      </w:r>
    </w:p>
    <w:p w14:paraId="283A737C" w14:textId="77777777" w:rsidR="00B36EDA" w:rsidRPr="00353FDC" w:rsidRDefault="006C6383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6C6383">
        <w:rPr>
          <w:rFonts w:ascii="Arial" w:hAnsi="Arial" w:cs="Arial"/>
          <w:b/>
          <w:bCs/>
        </w:rPr>
        <w:t>Szpital Specjalistyczny im. Stefana Żeromskiego SP ZOZ w Krakowie</w:t>
      </w:r>
    </w:p>
    <w:p w14:paraId="656D22ED" w14:textId="77777777" w:rsidR="00B36EDA" w:rsidRPr="00353FDC" w:rsidRDefault="006C6383" w:rsidP="00B36EDA">
      <w:pPr>
        <w:spacing w:line="360" w:lineRule="auto"/>
        <w:ind w:right="3969"/>
        <w:rPr>
          <w:rFonts w:ascii="Arial" w:hAnsi="Arial" w:cs="Arial"/>
        </w:rPr>
      </w:pPr>
      <w:r w:rsidRPr="006C6383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6C6383">
        <w:rPr>
          <w:rFonts w:ascii="Arial" w:hAnsi="Arial" w:cs="Arial"/>
        </w:rPr>
        <w:t>66</w:t>
      </w:r>
    </w:p>
    <w:p w14:paraId="26E1D7DC" w14:textId="77777777" w:rsidR="00B36EDA" w:rsidRPr="00353FDC" w:rsidRDefault="006C6383" w:rsidP="00B36EDA">
      <w:pPr>
        <w:ind w:right="3969"/>
        <w:rPr>
          <w:rFonts w:ascii="Arial" w:hAnsi="Arial" w:cs="Arial"/>
        </w:rPr>
      </w:pPr>
      <w:r w:rsidRPr="006C6383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6C6383">
        <w:rPr>
          <w:rFonts w:ascii="Arial" w:hAnsi="Arial" w:cs="Arial"/>
        </w:rPr>
        <w:t>Kraków</w:t>
      </w:r>
    </w:p>
    <w:p w14:paraId="4122CCC4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165DBB" w14:textId="77777777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EEB6A02" w14:textId="63BDD0C7" w:rsidR="00837628" w:rsidRPr="00837628" w:rsidRDefault="00837628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837628">
        <w:rPr>
          <w:rFonts w:ascii="Arial" w:hAnsi="Arial" w:cs="Arial"/>
          <w:bCs/>
        </w:rPr>
        <w:t>SZP-271-25/25-</w:t>
      </w:r>
      <w:r w:rsidR="000B5DDD">
        <w:rPr>
          <w:rFonts w:ascii="Arial" w:hAnsi="Arial" w:cs="Arial"/>
          <w:bCs/>
        </w:rPr>
        <w:t>948.</w:t>
      </w:r>
      <w:r w:rsidRPr="00837628">
        <w:rPr>
          <w:rFonts w:ascii="Arial" w:hAnsi="Arial" w:cs="Arial"/>
          <w:bCs/>
        </w:rPr>
        <w:t>AOM</w:t>
      </w:r>
    </w:p>
    <w:p w14:paraId="4816C9AA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5A159443" w14:textId="77777777" w:rsidTr="00B36EDA">
        <w:tc>
          <w:tcPr>
            <w:tcW w:w="9923" w:type="dxa"/>
            <w:shd w:val="clear" w:color="auto" w:fill="F2F2F2"/>
            <w:hideMark/>
          </w:tcPr>
          <w:p w14:paraId="2D436CFB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EB89415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8E5B5BF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6F7A06F9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66FB23C8" w14:textId="77777777" w:rsidTr="00B36EDA">
        <w:tc>
          <w:tcPr>
            <w:tcW w:w="2269" w:type="dxa"/>
            <w:shd w:val="clear" w:color="auto" w:fill="auto"/>
          </w:tcPr>
          <w:p w14:paraId="376A6D34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8EC295A" w14:textId="77777777" w:rsidR="00B36EDA" w:rsidRPr="00353FDC" w:rsidRDefault="006C638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Zakup i dostawa sprzętu jednorazowego niesterylnego</w:t>
            </w:r>
          </w:p>
        </w:tc>
      </w:tr>
      <w:tr w:rsidR="006C6383" w:rsidRPr="00353FDC" w14:paraId="08041D01" w14:textId="77777777" w:rsidTr="0041291D">
        <w:tc>
          <w:tcPr>
            <w:tcW w:w="2269" w:type="dxa"/>
            <w:shd w:val="clear" w:color="auto" w:fill="auto"/>
          </w:tcPr>
          <w:p w14:paraId="4B989170" w14:textId="77777777" w:rsidR="006C6383" w:rsidRPr="00353FDC" w:rsidRDefault="006C6383" w:rsidP="004129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710511A" w14:textId="77777777" w:rsidR="006C6383" w:rsidRPr="00353FDC" w:rsidRDefault="006C6383" w:rsidP="004129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SZP-271-25/25</w:t>
            </w:r>
          </w:p>
        </w:tc>
      </w:tr>
    </w:tbl>
    <w:p w14:paraId="20D95893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D27D57F" w14:textId="085185BB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6C6383" w:rsidRPr="006C6383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6C6383" w:rsidRPr="006C6383">
        <w:rPr>
          <w:rFonts w:ascii="Arial" w:hAnsi="Arial" w:cs="Arial"/>
        </w:rPr>
        <w:t>(t.j. Dz. U. z 2024 poz. 1320</w:t>
      </w:r>
      <w:r w:rsidR="00837628">
        <w:rPr>
          <w:rFonts w:ascii="Arial" w:hAnsi="Arial" w:cs="Arial"/>
        </w:rPr>
        <w:t xml:space="preserve"> ze zm.</w:t>
      </w:r>
      <w:r w:rsidR="006C6383" w:rsidRPr="006C6383">
        <w:rPr>
          <w:rFonts w:ascii="Arial" w:hAnsi="Arial" w:cs="Arial"/>
        </w:rPr>
        <w:t>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C6383" w14:paraId="59CFD286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637AA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Pieluchy, fartuchy i inne produkty</w:t>
            </w:r>
          </w:p>
          <w:p w14:paraId="65CF8B07" w14:textId="77777777" w:rsidR="00405D73" w:rsidRPr="002B079E" w:rsidRDefault="00405D73" w:rsidP="00405D7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Konsorcjum:</w:t>
            </w:r>
          </w:p>
          <w:p w14:paraId="6615750A" w14:textId="77777777" w:rsidR="00405D73" w:rsidRPr="002B079E" w:rsidRDefault="00405D73" w:rsidP="00405D7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Citonet-Kraków sp. z o.o. (lider)</w:t>
            </w:r>
          </w:p>
          <w:p w14:paraId="6037F73E" w14:textId="77777777" w:rsidR="00405D73" w:rsidRPr="002B079E" w:rsidRDefault="00405D73" w:rsidP="00405D73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>Gromadzka 52</w:t>
            </w:r>
          </w:p>
          <w:p w14:paraId="5E14F3F7" w14:textId="77777777" w:rsidR="00405D73" w:rsidRPr="002B079E" w:rsidRDefault="00405D73" w:rsidP="00405D73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>30-719 Kraków</w:t>
            </w:r>
          </w:p>
          <w:p w14:paraId="64E040E4" w14:textId="77777777" w:rsidR="00405D73" w:rsidRPr="002B079E" w:rsidRDefault="00405D73" w:rsidP="00405D7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Toruńskie Zakłady Materiałów Opatrunkowych S.A.</w:t>
            </w:r>
            <w:r>
              <w:rPr>
                <w:rFonts w:ascii="Arial" w:hAnsi="Arial" w:cs="Arial"/>
                <w:b/>
              </w:rPr>
              <w:t xml:space="preserve"> (członek)</w:t>
            </w:r>
          </w:p>
          <w:p w14:paraId="0A2655D4" w14:textId="77777777" w:rsidR="00405D73" w:rsidRPr="002B079E" w:rsidRDefault="00405D73" w:rsidP="00405D73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 xml:space="preserve">Żółkiewskiego 20/26 </w:t>
            </w:r>
          </w:p>
          <w:p w14:paraId="7BB7682D" w14:textId="77777777" w:rsidR="00405D73" w:rsidRPr="002B079E" w:rsidRDefault="00405D73" w:rsidP="00405D7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 xml:space="preserve">87-100 Toruń </w:t>
            </w:r>
          </w:p>
          <w:p w14:paraId="50F48A15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1 589 405.95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0621794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E2F5B56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78B296DA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C482F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Produkty medyczne do EKG</w:t>
            </w:r>
          </w:p>
          <w:p w14:paraId="7BF9DCF5" w14:textId="4598C658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>SORIMEX Sp. z o.o.</w:t>
            </w:r>
          </w:p>
          <w:p w14:paraId="3B9E9173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Równinna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D3EB8BA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Toruń</w:t>
            </w:r>
          </w:p>
          <w:p w14:paraId="7A418A23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59 822.82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F5D675D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D531DFE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1EA672B2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21384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Pułapka wodna</w:t>
            </w:r>
          </w:p>
          <w:p w14:paraId="45C3A591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>HEMAB Polska Spółka z ograniczoną odpowiedzialnością</w:t>
            </w:r>
          </w:p>
          <w:p w14:paraId="7DB373D4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ul. Jagiellońska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78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/4.29</w:t>
            </w:r>
          </w:p>
          <w:p w14:paraId="686F8925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03-301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Warszawa</w:t>
            </w:r>
          </w:p>
          <w:p w14:paraId="19ED3778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8 532.00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C75C711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D62B42A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73B79F4C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ADC6B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Osłony materaca</w:t>
            </w:r>
          </w:p>
          <w:p w14:paraId="5436F932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>PROMED S.A.</w:t>
            </w:r>
          </w:p>
          <w:p w14:paraId="5C02C49C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ul. Działkowa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56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13D7F84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02-234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Warszawa</w:t>
            </w:r>
          </w:p>
          <w:p w14:paraId="5F51EBE7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58 320.00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4D3EDFC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15DBA0F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6BE7CE9E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71C3F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Wkład do ssaka, pojemnik</w:t>
            </w:r>
          </w:p>
          <w:p w14:paraId="1CB37D9F" w14:textId="10FDF1E4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Medicavera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6C6383">
              <w:rPr>
                <w:rFonts w:ascii="Arial" w:hAnsi="Arial" w:cs="Arial"/>
                <w:b/>
              </w:rPr>
              <w:t>Da</w:t>
            </w:r>
            <w:r w:rsidR="00405D73">
              <w:rPr>
                <w:rFonts w:ascii="Arial" w:hAnsi="Arial" w:cs="Arial"/>
                <w:b/>
              </w:rPr>
              <w:t>h</w:t>
            </w:r>
            <w:r w:rsidRPr="006C6383">
              <w:rPr>
                <w:rFonts w:ascii="Arial" w:hAnsi="Arial" w:cs="Arial"/>
                <w:b/>
              </w:rPr>
              <w:t>lhausen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C6383">
              <w:rPr>
                <w:rFonts w:ascii="Arial" w:hAnsi="Arial" w:cs="Arial"/>
                <w:b/>
              </w:rPr>
              <w:t>Group</w:t>
            </w:r>
            <w:proofErr w:type="spellEnd"/>
          </w:p>
          <w:p w14:paraId="2CE70358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Majowa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57824DB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71-374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Szczecin</w:t>
            </w:r>
          </w:p>
          <w:p w14:paraId="5D2AAFE3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31 272.48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9AA787F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BDD8298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25EBDD29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E7597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Nakłuwacz jednorazowy</w:t>
            </w:r>
          </w:p>
          <w:p w14:paraId="7521F4CC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Medicus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Spółka z ograniczoną odpowiedzialnością Spółka komandytowo-akcyjna</w:t>
            </w:r>
          </w:p>
          <w:p w14:paraId="32B9393C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Browarowa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6D587D8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Tychy</w:t>
            </w:r>
          </w:p>
          <w:p w14:paraId="48C9232A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23 868.00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756D6DA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97D45CF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798FAFC0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021E5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Produkty medyczne m. in. do respiratora</w:t>
            </w:r>
          </w:p>
          <w:p w14:paraId="08712A48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Dräger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Polska Sp. z o.o.</w:t>
            </w:r>
          </w:p>
          <w:p w14:paraId="786FC8B2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Posag 7 Panien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3734BDF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02-495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Warszawa</w:t>
            </w:r>
          </w:p>
          <w:p w14:paraId="2932A9EB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811 970.40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7AD523F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F39055D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49EB931D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65968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Pojemnik do transportu materiału do badań histopatologicznych</w:t>
            </w:r>
          </w:p>
          <w:p w14:paraId="43B0999D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 xml:space="preserve">Elektro Med Grzegorz </w:t>
            </w:r>
            <w:proofErr w:type="spellStart"/>
            <w:r w:rsidRPr="006C6383">
              <w:rPr>
                <w:rFonts w:ascii="Arial" w:hAnsi="Arial" w:cs="Arial"/>
                <w:b/>
              </w:rPr>
              <w:t>Pałkowski</w:t>
            </w:r>
            <w:proofErr w:type="spellEnd"/>
          </w:p>
          <w:p w14:paraId="6901E3AA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ul. Zabierzowska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887E37A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32-005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Niepołomice</w:t>
            </w:r>
          </w:p>
          <w:p w14:paraId="602E7651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29 973.78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17DE7B3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62EBBE9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4EBC298B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7A596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Podkłady chłonne</w:t>
            </w:r>
          </w:p>
          <w:p w14:paraId="22185478" w14:textId="196FD3A4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 xml:space="preserve">BL </w:t>
            </w:r>
            <w:proofErr w:type="spellStart"/>
            <w:r w:rsidRPr="006C6383">
              <w:rPr>
                <w:rFonts w:ascii="Arial" w:hAnsi="Arial" w:cs="Arial"/>
                <w:b/>
              </w:rPr>
              <w:t>Medica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Sp. z o.o.</w:t>
            </w:r>
          </w:p>
          <w:p w14:paraId="1A6D4581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Słoneczna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D102B65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72-123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Kliniska Wielkie</w:t>
            </w:r>
          </w:p>
          <w:p w14:paraId="205DB11D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24 300.00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5605CE8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CD9130A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3ADBD164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29B34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Strzygarki, ostrza</w:t>
            </w:r>
          </w:p>
          <w:p w14:paraId="4A58EE56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Solventum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Poland Sp. z o.o.</w:t>
            </w:r>
          </w:p>
          <w:p w14:paraId="50BC27EB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Kwidzyńska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D543192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51-416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Wrocław</w:t>
            </w:r>
          </w:p>
          <w:p w14:paraId="01FE87A8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76 701.60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CA6F4CD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C0A1BDD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7AA407F8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CB695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Wyroby do pobierania krwi</w:t>
            </w:r>
          </w:p>
          <w:p w14:paraId="02F53006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Eclipse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C6383">
              <w:rPr>
                <w:rFonts w:ascii="Arial" w:hAnsi="Arial" w:cs="Arial"/>
                <w:b/>
              </w:rPr>
              <w:t>Boluk</w:t>
            </w:r>
            <w:proofErr w:type="spellEnd"/>
            <w:r w:rsidRPr="006C6383">
              <w:rPr>
                <w:rFonts w:ascii="Arial" w:hAnsi="Arial" w:cs="Arial"/>
                <w:b/>
              </w:rPr>
              <w:t>-Sobolewska Spółka komandytowa</w:t>
            </w:r>
          </w:p>
          <w:p w14:paraId="13400B02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prof. M. Życzkowskiego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AF30161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31-864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Kraków</w:t>
            </w:r>
          </w:p>
          <w:p w14:paraId="7788B2D0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431 757.00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240C7D4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A3EEA02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3358F4B8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2AC9C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Zestaw do toalety jamy ustnej</w:t>
            </w:r>
          </w:p>
          <w:p w14:paraId="0A34855D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>SINMED Sp. z o. o.</w:t>
            </w:r>
          </w:p>
          <w:p w14:paraId="1BECE61B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Graniczna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32B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A444F72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44-178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Przyszowice</w:t>
            </w:r>
          </w:p>
          <w:p w14:paraId="59A8BB77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111 780.00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92CADBB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211AF30" w14:textId="77777777" w:rsidR="006C6383" w:rsidRPr="006C6383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 xml:space="preserve"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</w:t>
            </w:r>
          </w:p>
          <w:p w14:paraId="7B7A6627" w14:textId="77777777" w:rsidR="006C6383" w:rsidRPr="006C6383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(1 - Cena - waga 80,00%</w:t>
            </w:r>
          </w:p>
          <w:p w14:paraId="21ADDC56" w14:textId="77777777" w:rsidR="006C6383" w:rsidRPr="006C6383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 xml:space="preserve">2 - Płyn do płukania jamy ustnej z roztworem chlorku </w:t>
            </w:r>
            <w:proofErr w:type="spellStart"/>
            <w:r w:rsidRPr="006C6383">
              <w:rPr>
                <w:rFonts w:ascii="Arial" w:hAnsi="Arial" w:cs="Arial"/>
              </w:rPr>
              <w:t>cetylopirydyny</w:t>
            </w:r>
            <w:proofErr w:type="spellEnd"/>
            <w:r w:rsidRPr="006C6383">
              <w:rPr>
                <w:rFonts w:ascii="Arial" w:hAnsi="Arial" w:cs="Arial"/>
              </w:rPr>
              <w:t xml:space="preserve"> - waga 10,00%</w:t>
            </w:r>
          </w:p>
          <w:p w14:paraId="25EA8485" w14:textId="77777777" w:rsidR="006C6383" w:rsidRPr="006C6383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3 - Preparat nawilżający do ust z witaminą E - waga 5,00%</w:t>
            </w:r>
          </w:p>
          <w:p w14:paraId="30EA9B6A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4 - 3 lub więcej otworów ssących w szczoteczce - waga 5,00%)</w:t>
            </w:r>
          </w:p>
        </w:tc>
      </w:tr>
      <w:tr w:rsidR="006C6383" w14:paraId="7E09E151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10E0F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Spodenki do kolonoskopii</w:t>
            </w:r>
          </w:p>
          <w:p w14:paraId="01753FC7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>EM MED SP. Z O.O.</w:t>
            </w:r>
          </w:p>
          <w:p w14:paraId="0A1C5F2E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ŚWIERADOWSKA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47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D7C2FCA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02-662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Warszawa</w:t>
            </w:r>
          </w:p>
          <w:p w14:paraId="20425A0C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4 806.00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C8551C2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19E3953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503E7A89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5DB28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Produkty medyczne</w:t>
            </w:r>
          </w:p>
          <w:p w14:paraId="4D857BC0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6C6383">
              <w:rPr>
                <w:rFonts w:ascii="Arial" w:hAnsi="Arial" w:cs="Arial"/>
                <w:b/>
              </w:rPr>
              <w:t>Group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14E95603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6955BB9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Zabrze</w:t>
            </w:r>
          </w:p>
          <w:p w14:paraId="3AECAF9C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52 046.30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519C0A0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7FF8281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69E071C9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FB449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Fartuch, rękawiczki foliowe</w:t>
            </w:r>
          </w:p>
          <w:p w14:paraId="11E4182F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6C6383">
              <w:rPr>
                <w:rFonts w:ascii="Arial" w:hAnsi="Arial" w:cs="Arial"/>
                <w:b/>
              </w:rPr>
              <w:t>Group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7680775F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9706F79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Zabrze</w:t>
            </w:r>
          </w:p>
          <w:p w14:paraId="29714774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2 502.25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9CF0674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6377DC3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62AF0DCA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A24F4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17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Filtr do inkubatora</w:t>
            </w:r>
          </w:p>
          <w:p w14:paraId="02E884ED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Dräger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Polska Sp. z o.o.</w:t>
            </w:r>
          </w:p>
          <w:p w14:paraId="2D403B3C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Posag 7 Panien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42D3D0D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02-495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Warszawa</w:t>
            </w:r>
          </w:p>
          <w:p w14:paraId="268BD472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4 169.70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D61E025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EE0D744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72083C4D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0E029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Serweta na stół operacyjny niejałowa</w:t>
            </w:r>
          </w:p>
          <w:p w14:paraId="4C9486AB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6C6383">
              <w:rPr>
                <w:rFonts w:ascii="Arial" w:hAnsi="Arial" w:cs="Arial"/>
                <w:b/>
              </w:rPr>
              <w:t>Group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78FF3F09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3223234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Zabrze</w:t>
            </w:r>
          </w:p>
          <w:p w14:paraId="01ECF180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60 523.20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9F971AC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18AB9D6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5F26D89B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E5606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Taśma do kinezjotapingu</w:t>
            </w:r>
          </w:p>
          <w:p w14:paraId="78370E5A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eMtiM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Sp. z o.o.</w:t>
            </w:r>
          </w:p>
          <w:p w14:paraId="732E7B4B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Legnicka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93CDBF7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41-811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Zabrze</w:t>
            </w:r>
          </w:p>
          <w:p w14:paraId="0ECF65FB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1 555.20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587FA17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C922F22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4E28363C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0A76B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20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Szyna ortopedyczna</w:t>
            </w:r>
          </w:p>
          <w:p w14:paraId="6133B066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Bialmed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Sp. z o.o.</w:t>
            </w:r>
          </w:p>
          <w:p w14:paraId="17033510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11771E3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Warszawa</w:t>
            </w:r>
          </w:p>
          <w:p w14:paraId="2B7911D2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2 002.32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EAD5E9C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C135ECA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476A209D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5873E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21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Maska medyczna</w:t>
            </w:r>
          </w:p>
          <w:p w14:paraId="0A124180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>EM MED SP. Z O.O.</w:t>
            </w:r>
          </w:p>
          <w:p w14:paraId="7967753B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ŚWIERADOWSKA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47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1095F4F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02-662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Warszawa</w:t>
            </w:r>
          </w:p>
          <w:p w14:paraId="2F9A0B61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13 590.72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3B34C20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07C30D4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116AA251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1FA94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26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Paski wskaźnikowe pH</w:t>
            </w:r>
          </w:p>
          <w:p w14:paraId="28A6EDE9" w14:textId="1A1F358A" w:rsidR="006C6383" w:rsidRPr="00F245C5" w:rsidRDefault="005852F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MEDAN </w:t>
            </w:r>
            <w:r w:rsidR="006C6383" w:rsidRPr="006C6383">
              <w:rPr>
                <w:rFonts w:ascii="Arial" w:hAnsi="Arial" w:cs="Arial"/>
                <w:b/>
              </w:rPr>
              <w:t>Andrzej Hędrzak</w:t>
            </w:r>
          </w:p>
          <w:p w14:paraId="2701DDEF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 xml:space="preserve">A. </w:t>
            </w:r>
            <w:proofErr w:type="spellStart"/>
            <w:r w:rsidRPr="006C6383">
              <w:rPr>
                <w:rFonts w:ascii="Arial" w:hAnsi="Arial" w:cs="Arial"/>
                <w:bCs/>
              </w:rPr>
              <w:t>Korczoka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DABEEF2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44-103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Gliwice</w:t>
            </w:r>
          </w:p>
          <w:p w14:paraId="17FA7A94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1 476.00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F3D503C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E3C1125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6C6B000D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1CA3A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30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Końcówki do lidocainy</w:t>
            </w:r>
          </w:p>
          <w:p w14:paraId="6B17F3E0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>AB-MED Hurtownia Farmaceutyczna Beata Bogdziewicz-</w:t>
            </w:r>
            <w:proofErr w:type="spellStart"/>
            <w:r w:rsidRPr="006C6383">
              <w:rPr>
                <w:rFonts w:ascii="Arial" w:hAnsi="Arial" w:cs="Arial"/>
                <w:b/>
              </w:rPr>
              <w:t>Murmyło</w:t>
            </w:r>
            <w:proofErr w:type="spellEnd"/>
          </w:p>
          <w:p w14:paraId="10F3CC4B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Damrota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147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3F10CB8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Tychy</w:t>
            </w:r>
          </w:p>
          <w:p w14:paraId="0181E6E2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5 166.00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F831F46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453C2F5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1D8313B1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DE4C3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31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żel do USG</w:t>
            </w:r>
          </w:p>
          <w:p w14:paraId="446DF85D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Bialmed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Sp. z o.o.</w:t>
            </w:r>
          </w:p>
          <w:p w14:paraId="49DDD45D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E28BFB0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Warszawa</w:t>
            </w:r>
          </w:p>
          <w:p w14:paraId="5C4E9CDA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5 103.00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EE42FD6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30BFA03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792B282B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73588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34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Układ oddechowy ogrzewany z komorą</w:t>
            </w:r>
          </w:p>
          <w:p w14:paraId="6BED8024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Cedical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Sp. z o.o.</w:t>
            </w:r>
          </w:p>
          <w:p w14:paraId="1159C7D6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/213a</w:t>
            </w:r>
          </w:p>
          <w:p w14:paraId="3C541FCE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02-486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Warszawa</w:t>
            </w:r>
          </w:p>
          <w:p w14:paraId="0254EB1F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45 360.00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ECCAA1B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CA676DF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48361B53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0EDB0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35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Maski do wentylacji nieinwazyjnej</w:t>
            </w:r>
          </w:p>
          <w:p w14:paraId="299B3A5A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>CIRRO Sp. z o.o.</w:t>
            </w:r>
          </w:p>
          <w:p w14:paraId="431A5820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6C6383">
              <w:rPr>
                <w:rFonts w:ascii="Arial" w:hAnsi="Arial" w:cs="Arial"/>
                <w:bCs/>
              </w:rPr>
              <w:t>Elewatorska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4B39DC3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15-620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Białystok</w:t>
            </w:r>
          </w:p>
          <w:p w14:paraId="59B82F62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51 364.80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9FEB1E0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AFA87BD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4D003751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32BCC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37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kleszczyki Magilla</w:t>
            </w:r>
          </w:p>
          <w:p w14:paraId="0074197D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>MEDLEADER ŁUKASZ KRUCK</w:t>
            </w:r>
          </w:p>
          <w:p w14:paraId="010284DD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Nowe Dąbie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306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8AFCB75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89-210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Łabiszyn</w:t>
            </w:r>
          </w:p>
          <w:p w14:paraId="6B1D1D2E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9 828.00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6F55EDA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E44B5D4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0E91D4F0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70C33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38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ligatory</w:t>
            </w:r>
          </w:p>
          <w:p w14:paraId="527BB7F9" w14:textId="60174571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>SUN-MED Spółka Cywilna</w:t>
            </w:r>
            <w:r w:rsidR="005852F3">
              <w:rPr>
                <w:rFonts w:ascii="Arial" w:hAnsi="Arial" w:cs="Arial"/>
                <w:b/>
              </w:rPr>
              <w:t xml:space="preserve"> Dominik Siekierski Sławomir Naparty</w:t>
            </w:r>
          </w:p>
          <w:p w14:paraId="6F4DB52E" w14:textId="7CE6A5FD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Franciszkańska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104/112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32C8ADE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91-845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Łódź</w:t>
            </w:r>
          </w:p>
          <w:p w14:paraId="2ED82284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32 400.00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4B100D0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57903C2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5ED564E1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BC27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39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czujnik SpO2</w:t>
            </w:r>
          </w:p>
          <w:p w14:paraId="7D18EA26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>AKSIS Hurtownia Sprzętu Medycznego Ignaciuk Spigarski Spółka Jawna</w:t>
            </w:r>
          </w:p>
          <w:p w14:paraId="3FDBA6AC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Przyrodników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1c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895D97E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80-298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Gdańsk</w:t>
            </w:r>
          </w:p>
          <w:p w14:paraId="57C59BC7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30 132.00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2F5F570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0D5A2DA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621DAC60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BE3DB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40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Obwód do asystora kaszlu</w:t>
            </w:r>
          </w:p>
          <w:p w14:paraId="00B1136B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Bjeska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24428E98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ul. Strzeszyńska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86522D4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60-479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Poznań</w:t>
            </w:r>
          </w:p>
          <w:p w14:paraId="4AF5FA8A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6 041.08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9996852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D43EE66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07AF34CF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AB951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41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Produkty medyczne do Pracowni Rezonansu Magnetycznego</w:t>
            </w:r>
          </w:p>
          <w:p w14:paraId="4454151E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6C6383">
              <w:rPr>
                <w:rFonts w:ascii="Arial" w:hAnsi="Arial" w:cs="Arial"/>
                <w:b/>
              </w:rPr>
              <w:t>Group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68BAFEAE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8C950CB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Zabrze</w:t>
            </w:r>
          </w:p>
          <w:p w14:paraId="0E2D780E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9 778.50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16371AE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F0CC35A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1820BB7D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9915C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42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Podkład chłonny</w:t>
            </w:r>
          </w:p>
          <w:p w14:paraId="239A5E0D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Bialmed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Sp. z o.o.</w:t>
            </w:r>
          </w:p>
          <w:p w14:paraId="7416D436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AD8245D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Warszawa</w:t>
            </w:r>
          </w:p>
          <w:p w14:paraId="40F7CA4B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8 424.00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D187629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E79F7B6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01C40134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570FE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44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Komora inhalacyjna</w:t>
            </w:r>
          </w:p>
          <w:p w14:paraId="438C9E29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Medicom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Sp. z o.o.</w:t>
            </w:r>
          </w:p>
          <w:p w14:paraId="049C553A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M. Skłodowskiej - Curie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C7E4CBC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41-819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Zabrze</w:t>
            </w:r>
          </w:p>
          <w:p w14:paraId="1452D11E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2 799.36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82D3973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A01CA8C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2CCE9FF1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EDF09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45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Maska i układ oddechowy</w:t>
            </w:r>
          </w:p>
          <w:p w14:paraId="536F507C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>SINMED Sp. z o. o.</w:t>
            </w:r>
          </w:p>
          <w:p w14:paraId="706F8B52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Graniczna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32B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240C6AC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44-178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Przyszowice</w:t>
            </w:r>
          </w:p>
          <w:p w14:paraId="0A126DF5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2 106.00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0110FB3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993F945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6046C74C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AB2E6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46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Osłona na oczy</w:t>
            </w:r>
          </w:p>
          <w:p w14:paraId="1A0DECEF" w14:textId="377AC53C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Medicavera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6C6383">
              <w:rPr>
                <w:rFonts w:ascii="Arial" w:hAnsi="Arial" w:cs="Arial"/>
                <w:b/>
              </w:rPr>
              <w:t>Da</w:t>
            </w:r>
            <w:r w:rsidR="005852F3">
              <w:rPr>
                <w:rFonts w:ascii="Arial" w:hAnsi="Arial" w:cs="Arial"/>
                <w:b/>
              </w:rPr>
              <w:t>h</w:t>
            </w:r>
            <w:r w:rsidRPr="006C6383">
              <w:rPr>
                <w:rFonts w:ascii="Arial" w:hAnsi="Arial" w:cs="Arial"/>
                <w:b/>
              </w:rPr>
              <w:t>lhausen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C6383">
              <w:rPr>
                <w:rFonts w:ascii="Arial" w:hAnsi="Arial" w:cs="Arial"/>
                <w:b/>
              </w:rPr>
              <w:t>Group</w:t>
            </w:r>
            <w:proofErr w:type="spellEnd"/>
          </w:p>
          <w:p w14:paraId="23475C53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Majowa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3ADAB48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71-374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Szczecin</w:t>
            </w:r>
          </w:p>
          <w:p w14:paraId="38909571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75 060.00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DC1D0F1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F796C91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67DD0786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89989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48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Natrium hydricum cum calcae</w:t>
            </w:r>
          </w:p>
          <w:p w14:paraId="6006D7F6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Medicus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Spółka z ograniczoną odpowiedzialnością Spółka komandytowo-akcyjna</w:t>
            </w:r>
          </w:p>
          <w:p w14:paraId="0197E53E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Browarowa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B422C14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Tychy</w:t>
            </w:r>
          </w:p>
          <w:p w14:paraId="74A1C9B7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19 467.00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DC45D99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147BAFA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008E3A2B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67F84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50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Taśma, Skaner naczyń</w:t>
            </w:r>
          </w:p>
          <w:p w14:paraId="4E06AAA4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 xml:space="preserve">WARDA </w:t>
            </w:r>
            <w:proofErr w:type="spellStart"/>
            <w:r w:rsidRPr="006C6383">
              <w:rPr>
                <w:rFonts w:ascii="Arial" w:hAnsi="Arial" w:cs="Arial"/>
                <w:b/>
              </w:rPr>
              <w:t>Sp.z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o.o.</w:t>
            </w:r>
          </w:p>
          <w:p w14:paraId="70CD3E8D" w14:textId="463EB45D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Korzenna 5, Przyłęki</w:t>
            </w:r>
          </w:p>
          <w:p w14:paraId="0CE5936C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86-005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Białe Błota</w:t>
            </w:r>
          </w:p>
          <w:p w14:paraId="5E5554CC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11 612.16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AA309A7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BB60298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2A74B693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A38E5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51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Pozycjoner</w:t>
            </w:r>
          </w:p>
          <w:p w14:paraId="7F4588A6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6383">
              <w:rPr>
                <w:rFonts w:ascii="Arial" w:hAnsi="Arial" w:cs="Arial"/>
                <w:b/>
              </w:rPr>
              <w:t>Medim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Sp. z o.o.</w:t>
            </w:r>
          </w:p>
          <w:p w14:paraId="29983D6B" w14:textId="1751056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ul. Puławska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45 B</w:t>
            </w:r>
          </w:p>
          <w:p w14:paraId="5079081D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05-500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Piaseczno</w:t>
            </w:r>
          </w:p>
          <w:p w14:paraId="4E391CFF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74 121.71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01A4206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A639C6D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2973560A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CF75D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52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bluza lekarska</w:t>
            </w:r>
          </w:p>
          <w:p w14:paraId="6CFA90CC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6C6383">
              <w:rPr>
                <w:rFonts w:ascii="Arial" w:hAnsi="Arial" w:cs="Arial"/>
                <w:b/>
              </w:rPr>
              <w:t>Group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6391DABE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D8195F2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Zabrze</w:t>
            </w:r>
          </w:p>
          <w:p w14:paraId="1F624679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44 582.40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836569E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7A5A9E3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34D09F57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878C0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53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Wzierniki i zestaw</w:t>
            </w:r>
          </w:p>
          <w:p w14:paraId="67FD43A6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6C6383">
              <w:rPr>
                <w:rFonts w:ascii="Arial" w:hAnsi="Arial" w:cs="Arial"/>
                <w:b/>
              </w:rPr>
              <w:t>Group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7A1938B4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4A145D5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Zabrze</w:t>
            </w:r>
          </w:p>
          <w:p w14:paraId="2A00BA59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20 649.60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8F9A41F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C1A3785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C6383" w14:paraId="7D722D37" w14:textId="77777777" w:rsidTr="006C638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DA505" w14:textId="77777777" w:rsidR="006C6383" w:rsidRPr="00F245C5" w:rsidRDefault="006C6383" w:rsidP="004129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6383">
              <w:rPr>
                <w:rFonts w:ascii="Arial" w:hAnsi="Arial" w:cs="Arial"/>
                <w:b/>
                <w:bCs/>
              </w:rPr>
              <w:t>54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6383">
              <w:rPr>
                <w:rFonts w:ascii="Arial" w:hAnsi="Arial" w:cs="Arial"/>
              </w:rPr>
              <w:t>Okularki do fototerapii</w:t>
            </w:r>
          </w:p>
          <w:p w14:paraId="6930978A" w14:textId="77777777" w:rsidR="006C6383" w:rsidRPr="00F245C5" w:rsidRDefault="006C6383" w:rsidP="004129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6383">
              <w:rPr>
                <w:rFonts w:ascii="Arial" w:hAnsi="Arial" w:cs="Arial"/>
                <w:b/>
              </w:rPr>
              <w:t xml:space="preserve">WARDA </w:t>
            </w:r>
            <w:proofErr w:type="spellStart"/>
            <w:r w:rsidRPr="006C6383">
              <w:rPr>
                <w:rFonts w:ascii="Arial" w:hAnsi="Arial" w:cs="Arial"/>
                <w:b/>
              </w:rPr>
              <w:t>Sp.z</w:t>
            </w:r>
            <w:proofErr w:type="spellEnd"/>
            <w:r w:rsidRPr="006C6383">
              <w:rPr>
                <w:rFonts w:ascii="Arial" w:hAnsi="Arial" w:cs="Arial"/>
                <w:b/>
              </w:rPr>
              <w:t xml:space="preserve"> o.o.</w:t>
            </w:r>
          </w:p>
          <w:p w14:paraId="08328A76" w14:textId="7681CB4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Korzenna 5, Przyłęki</w:t>
            </w:r>
          </w:p>
          <w:p w14:paraId="15F697FA" w14:textId="77777777" w:rsidR="006C6383" w:rsidRPr="00F245C5" w:rsidRDefault="006C6383" w:rsidP="004129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6383">
              <w:rPr>
                <w:rFonts w:ascii="Arial" w:hAnsi="Arial" w:cs="Arial"/>
                <w:bCs/>
              </w:rPr>
              <w:t>86-005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6383">
              <w:rPr>
                <w:rFonts w:ascii="Arial" w:hAnsi="Arial" w:cs="Arial"/>
                <w:bCs/>
              </w:rPr>
              <w:t>Białe Błota</w:t>
            </w:r>
          </w:p>
          <w:p w14:paraId="303113C2" w14:textId="77777777" w:rsidR="006C6383" w:rsidRPr="00F245C5" w:rsidRDefault="006C6383" w:rsidP="004129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6383">
              <w:rPr>
                <w:rFonts w:ascii="Arial" w:hAnsi="Arial" w:cs="Arial"/>
                <w:b/>
              </w:rPr>
              <w:t>40 500.00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5CFCD52" w14:textId="77777777" w:rsidR="006C6383" w:rsidRPr="00F245C5" w:rsidRDefault="006C6383" w:rsidP="004129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004A671" w14:textId="77777777" w:rsidR="006C6383" w:rsidRPr="00F245C5" w:rsidRDefault="006C6383" w:rsidP="004129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C638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</w:tbl>
    <w:p w14:paraId="203D940A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48334CD1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64FD40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54743D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FC28E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B99FC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C6383" w14:paraId="650941C8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B840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Pieluchy, fartuchy i inne produkty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66415" w14:textId="77777777" w:rsidR="000B5DDD" w:rsidRPr="000B5DDD" w:rsidRDefault="000B5DDD" w:rsidP="000B5DD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B5DDD">
              <w:rPr>
                <w:rFonts w:ascii="Arial" w:hAnsi="Arial" w:cs="Arial"/>
                <w:b/>
                <w:bCs/>
                <w:sz w:val="22"/>
                <w:szCs w:val="22"/>
              </w:rPr>
              <w:t>Konsorcjum:</w:t>
            </w:r>
          </w:p>
          <w:p w14:paraId="7F0A4E4B" w14:textId="77777777" w:rsidR="000B5DDD" w:rsidRPr="000B5DDD" w:rsidRDefault="000B5DDD" w:rsidP="000B5DD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B5DDD">
              <w:rPr>
                <w:rFonts w:ascii="Arial" w:hAnsi="Arial" w:cs="Arial"/>
                <w:b/>
                <w:bCs/>
                <w:sz w:val="22"/>
                <w:szCs w:val="22"/>
              </w:rPr>
              <w:t>Citonet-Kraków sp. z o.o. (lider)</w:t>
            </w:r>
          </w:p>
          <w:p w14:paraId="496A9D30" w14:textId="77777777" w:rsidR="000B5DDD" w:rsidRPr="000B5DDD" w:rsidRDefault="000B5DDD" w:rsidP="000B5DD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B5DDD">
              <w:rPr>
                <w:rFonts w:ascii="Arial" w:hAnsi="Arial" w:cs="Arial"/>
                <w:sz w:val="22"/>
                <w:szCs w:val="22"/>
              </w:rPr>
              <w:t>Gromadzka 52</w:t>
            </w:r>
          </w:p>
          <w:p w14:paraId="1A1D23B7" w14:textId="77777777" w:rsidR="000B5DDD" w:rsidRPr="000B5DDD" w:rsidRDefault="000B5DDD" w:rsidP="000B5DD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B5DDD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6AEFDED2" w14:textId="77777777" w:rsidR="000B5DDD" w:rsidRPr="000B5DDD" w:rsidRDefault="000B5DDD" w:rsidP="000B5DD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B5DDD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 (członek)</w:t>
            </w:r>
          </w:p>
          <w:p w14:paraId="0F44191A" w14:textId="77777777" w:rsidR="000B5DDD" w:rsidRPr="000B5DDD" w:rsidRDefault="000B5DDD" w:rsidP="000B5DD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B5DDD">
              <w:rPr>
                <w:rFonts w:ascii="Arial" w:hAnsi="Arial" w:cs="Arial"/>
                <w:sz w:val="22"/>
                <w:szCs w:val="22"/>
              </w:rPr>
              <w:lastRenderedPageBreak/>
              <w:t xml:space="preserve">Żółkiewskiego 20/26 </w:t>
            </w:r>
          </w:p>
          <w:p w14:paraId="0D8A4854" w14:textId="4283A2D5" w:rsidR="006C6383" w:rsidRPr="007D7932" w:rsidRDefault="000B5DDD" w:rsidP="000B5DD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5DDD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5863A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B0C07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09B17623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D7C4F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Produkty medyczne do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6B6B1" w14:textId="0E72472E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SORIMEX Sp. z o.o.</w:t>
            </w:r>
          </w:p>
          <w:p w14:paraId="3F9B95E4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Równinna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4ED233C1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84A7A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2294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6083F06B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DE58B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Pułapka wodna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BF49D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HEMAB Polska Spółka z ograniczoną odpowiedzialnością</w:t>
            </w:r>
          </w:p>
          <w:p w14:paraId="59541342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ul. Jagiellońska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78/4.29</w:t>
            </w:r>
          </w:p>
          <w:p w14:paraId="0973BE38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03-301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52BC2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C7AE8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16B06DEA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B266B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Pułapka wodna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D9FC8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AKSIS Hurtownia Sprzętu Medycznego Ignaciuk Spigarski Spółka Jawna</w:t>
            </w:r>
          </w:p>
          <w:p w14:paraId="37176504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Przyrodników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1c</w:t>
            </w:r>
          </w:p>
          <w:p w14:paraId="178B2E7D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80-298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31CCB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- 92.94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4781B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92,94</w:t>
            </w:r>
          </w:p>
        </w:tc>
      </w:tr>
      <w:tr w:rsidR="006C6383" w14:paraId="09ED7C95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57623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Pułapka wodna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1E52B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Getinge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Spółka z ograniczoną odpowiedzialnością</w:t>
            </w:r>
          </w:p>
          <w:p w14:paraId="4D01954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0C801E2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D0D13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- 79.00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B60CD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79,00</w:t>
            </w:r>
          </w:p>
        </w:tc>
      </w:tr>
      <w:tr w:rsidR="006C6383" w14:paraId="2156772C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10704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Pułapka wodna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708B5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LM Line Sp. z o.o.</w:t>
            </w:r>
          </w:p>
          <w:p w14:paraId="44E5E317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Kniewska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2K</w:t>
            </w:r>
          </w:p>
          <w:p w14:paraId="4245D34E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70-846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82B09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- 74.67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7A7A0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74,67</w:t>
            </w:r>
          </w:p>
        </w:tc>
      </w:tr>
      <w:tr w:rsidR="006C6383" w14:paraId="41A1DA6D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A8DB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Osłony materaca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8932E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72A31955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760FD8F9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3B57A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5EE3F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66669289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56508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Wkład do ssaka, pojemnik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1D126" w14:textId="51215EFD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Medicavera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Da</w:t>
            </w:r>
            <w:r w:rsidR="005852F3">
              <w:rPr>
                <w:rFonts w:ascii="Arial" w:hAnsi="Arial" w:cs="Arial"/>
                <w:b/>
                <w:bCs/>
                <w:sz w:val="22"/>
                <w:szCs w:val="22"/>
              </w:rPr>
              <w:t>h</w:t>
            </w: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lhausen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</w:p>
          <w:p w14:paraId="560198B6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Majowa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164C6C57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71-374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50081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0FF7F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7FC3CF32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08517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Nakłuwacz jednorazowy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E655F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1513D930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357FBAAA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8D664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56A82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546D442D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0B4D1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Nakłuwacz jednorazowy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56EF2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E8E1C85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6CE8F5A7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4F19E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- 41.49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60E3E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41,49</w:t>
            </w:r>
          </w:p>
        </w:tc>
      </w:tr>
      <w:tr w:rsidR="006C6383" w14:paraId="54FAFABE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D6283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Produkty medyczne m. in. do respiratora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9389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Dräger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89C11FA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Posag 7 Panien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166A94F7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02-495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18600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E5F4E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644F63E7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228D6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Pojemnik do transportu materiału do badań histopatologicznych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55D1B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Elektro Med Grzegorz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6E21939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ul. Zabierzowska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192836AA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32-005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5E8C2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F1B83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123AE44A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883A9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lastRenderedPageBreak/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Podkłady chłonne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FD611" w14:textId="15CA7B80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BL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FE424B1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Słoneczna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0E605DF7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72-123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Kliniska Wielkie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18108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FE181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3BB3DE86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496DD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Strzygarki, ostrza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8E06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Solventum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8517232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Kwidzyńska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57969EDC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51-416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94EB0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C9DF1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00C697BD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C8874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Wyroby do pobierania 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BB8D0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Eclipse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Boluk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-Sobolewska Spółka komandytowa</w:t>
            </w:r>
          </w:p>
          <w:p w14:paraId="50ADC1FA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prof. M. Życzkowskiego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34F7796D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31-864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A09C4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55C66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0A21AECC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7E99A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Zestaw do toalety jamy ustnej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99EC5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019CF178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7CE82C7B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F6B1C" w14:textId="77777777" w:rsidR="006C6383" w:rsidRPr="006C6383" w:rsidRDefault="006C6383" w:rsidP="0041291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6EBD0349" w14:textId="77777777" w:rsidR="006C6383" w:rsidRPr="006C6383" w:rsidRDefault="006C6383" w:rsidP="0041291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2 - 3 lub więcej otworów ssących w szczoteczce  - 0.00</w:t>
            </w:r>
          </w:p>
          <w:p w14:paraId="6433F9EF" w14:textId="77777777" w:rsidR="006C6383" w:rsidRPr="006C6383" w:rsidRDefault="006C6383" w:rsidP="0041291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3 - Preparat nawilżający do ust z witaminą E  - 0.00</w:t>
            </w:r>
          </w:p>
          <w:p w14:paraId="39082DC0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4 - Płyn do płukania jamy ustnej z roztworem chlorku </w:t>
            </w:r>
            <w:proofErr w:type="spellStart"/>
            <w:r w:rsidRPr="006C6383">
              <w:rPr>
                <w:rFonts w:ascii="Arial" w:hAnsi="Arial" w:cs="Arial"/>
                <w:sz w:val="22"/>
                <w:szCs w:val="22"/>
              </w:rPr>
              <w:t>cetylopirydyny</w:t>
            </w:r>
            <w:proofErr w:type="spellEnd"/>
            <w:r w:rsidRPr="006C6383">
              <w:rPr>
                <w:rFonts w:ascii="Arial" w:hAnsi="Arial" w:cs="Arial"/>
                <w:sz w:val="22"/>
                <w:szCs w:val="22"/>
              </w:rPr>
              <w:t xml:space="preserve">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FF61F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6C6383" w14:paraId="2D480D9D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B900A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Zestaw do toalety jamy ustnej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1B7DD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7BC73FCC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25E75CE3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339F8" w14:textId="77777777" w:rsidR="006C6383" w:rsidRPr="006C6383" w:rsidRDefault="006C6383" w:rsidP="0041291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- 59.35</w:t>
            </w:r>
          </w:p>
          <w:p w14:paraId="2333C034" w14:textId="77777777" w:rsidR="006C6383" w:rsidRPr="006C6383" w:rsidRDefault="006C6383" w:rsidP="0041291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2 - 3 lub więcej otworów ssących w szczoteczce  - 10.00</w:t>
            </w:r>
          </w:p>
          <w:p w14:paraId="13614DF4" w14:textId="77777777" w:rsidR="006C6383" w:rsidRPr="006C6383" w:rsidRDefault="006C6383" w:rsidP="0041291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3 - Preparat nawilżający do ust z witaminą E  - 5.00</w:t>
            </w:r>
          </w:p>
          <w:p w14:paraId="16F852EC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4 - Płyn do płukania jamy ustnej z roztworem chlorku </w:t>
            </w:r>
            <w:proofErr w:type="spellStart"/>
            <w:r w:rsidRPr="006C6383">
              <w:rPr>
                <w:rFonts w:ascii="Arial" w:hAnsi="Arial" w:cs="Arial"/>
                <w:sz w:val="22"/>
                <w:szCs w:val="22"/>
              </w:rPr>
              <w:t>cetylopirydyny</w:t>
            </w:r>
            <w:proofErr w:type="spellEnd"/>
            <w:r w:rsidRPr="006C6383">
              <w:rPr>
                <w:rFonts w:ascii="Arial" w:hAnsi="Arial" w:cs="Arial"/>
                <w:sz w:val="22"/>
                <w:szCs w:val="22"/>
              </w:rPr>
              <w:t xml:space="preserve">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1F3F0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79,35</w:t>
            </w:r>
          </w:p>
        </w:tc>
      </w:tr>
      <w:tr w:rsidR="006C6383" w14:paraId="31416AAB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F0831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Spodenki do kolonoskopii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A1691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EM MED SP. Z O.O.</w:t>
            </w:r>
          </w:p>
          <w:p w14:paraId="62B09F8D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ŚWIERADOWSKA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47</w:t>
            </w:r>
          </w:p>
          <w:p w14:paraId="2CE5CD20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02-662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B037E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1BB75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6B1851A2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602EE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Produkty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B320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A4A76DA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5BE7A42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539DA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92E0B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5969A00D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09496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Produkty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10526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33F67A8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127884C1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9A918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- 97.54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8D46A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97,54</w:t>
            </w:r>
          </w:p>
        </w:tc>
      </w:tr>
      <w:tr w:rsidR="006C6383" w14:paraId="601449D9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FFBE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Produkty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900E1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5B637DF2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12E38E53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7BEB9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- 77.16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C9E5D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77,16</w:t>
            </w:r>
          </w:p>
        </w:tc>
      </w:tr>
      <w:tr w:rsidR="006C6383" w14:paraId="00CDA0C7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F19D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Produkty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EB71B" w14:textId="2BD30447" w:rsidR="006C6383" w:rsidRPr="007D7932" w:rsidRDefault="005852F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MEDAN </w:t>
            </w:r>
            <w:r w:rsidR="006C6383"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Andrzej Hędrzak</w:t>
            </w:r>
          </w:p>
          <w:p w14:paraId="2D433A96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A. </w:t>
            </w:r>
            <w:proofErr w:type="spellStart"/>
            <w:r w:rsidRPr="006C6383">
              <w:rPr>
                <w:rFonts w:ascii="Arial" w:hAnsi="Arial" w:cs="Arial"/>
                <w:sz w:val="22"/>
                <w:szCs w:val="22"/>
              </w:rPr>
              <w:t>Korczoka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072B53AE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44-103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5DCC1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2A7D6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C6383" w14:paraId="677BC65D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D9236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lastRenderedPageBreak/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Fartuch, rękawiczki foliowe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09FF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12F3BB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1C12277C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17145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3713C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0A6B56D9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5C723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Fartuch, rękawiczki foliowe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54C07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082278DF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8 B</w:t>
            </w:r>
          </w:p>
          <w:p w14:paraId="2D83ABB3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85-758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EBDB5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08DC3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C6383" w14:paraId="3637BA39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F709D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Filtr do inkubatora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0103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Dräger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513A5436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Posag 7 Panien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45BD73BC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02-495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DBE27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4A340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23C647D7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FECCF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Serweta na stół operacyjny niejałowa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C7B5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0BF4B70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461DB1FA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18D06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C0AC6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5843F6AE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CAF7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Serweta na stół operacyjny niejałowa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D20A0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D596B1F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A6F6BA9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225B6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- 95.31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D7F92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95,31</w:t>
            </w:r>
          </w:p>
        </w:tc>
      </w:tr>
      <w:tr w:rsidR="006C6383" w14:paraId="0FBE656A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B479A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Serweta na stół operacyjny niejałowa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6C958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44F70C1C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54987187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81C56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- 38.92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3F658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38,92</w:t>
            </w:r>
          </w:p>
        </w:tc>
      </w:tr>
      <w:tr w:rsidR="006C6383" w14:paraId="1321F4DA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54603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Serweta na stół operacyjny niejałowa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BA4E6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4011F428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0BD06BE4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7B6A2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5684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C6383" w14:paraId="2C7BFD74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AFC15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Taśma do kinezjotapingu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55D8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eMtiM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3C23B8B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Legnicka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0D73171F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41-811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AA8A7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4BE79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551D1999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70849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Taśma do kinezjotapingu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59464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61DA78D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155A0ED9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8464B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- 80.18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D6C35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80,18</w:t>
            </w:r>
          </w:p>
        </w:tc>
      </w:tr>
      <w:tr w:rsidR="006C6383" w14:paraId="1AA20262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BF572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Taśma do kinezjotapingu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401B6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54B28127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5F118D6F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BB41D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- 76.92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99FBE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76,92</w:t>
            </w:r>
          </w:p>
        </w:tc>
      </w:tr>
      <w:tr w:rsidR="006C6383" w14:paraId="258F8B9B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23295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Taśma do kinezjotapingu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54D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Rovers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411DC34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Stołeczna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3C39572F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28AED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- 36.73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892AB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36,73</w:t>
            </w:r>
          </w:p>
        </w:tc>
      </w:tr>
      <w:tr w:rsidR="006C6383" w14:paraId="000EE11A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B78ED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 xml:space="preserve">Szyna </w:t>
            </w:r>
            <w:r w:rsidRPr="006C6383">
              <w:rPr>
                <w:rFonts w:ascii="Arial" w:hAnsi="Arial" w:cs="Arial"/>
                <w:sz w:val="22"/>
                <w:szCs w:val="22"/>
              </w:rPr>
              <w:lastRenderedPageBreak/>
              <w:t>ortopedyczna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AD7BD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Bialmed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B835DFA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lastRenderedPageBreak/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39B92473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82772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E07D2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680A3DF9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E65CE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Szyna ortopedyczna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474FD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eMtiM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038FDA0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Legnicka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5566DCA8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41-811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C0AD8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- 71.53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8FD4D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71,53</w:t>
            </w:r>
          </w:p>
        </w:tc>
      </w:tr>
      <w:tr w:rsidR="006C6383" w14:paraId="1D8A96D9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872D7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Szyna ortopedyczna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85D6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6CCD3396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17410153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C7C22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2F9EC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C6383" w14:paraId="5E4FCEC3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9BA94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Maska medyczna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79F00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EM MED SP. Z O.O.</w:t>
            </w:r>
          </w:p>
          <w:p w14:paraId="256B97AC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ŚWIERADOWSKA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47</w:t>
            </w:r>
          </w:p>
          <w:p w14:paraId="2BA65EB4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02-662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BE23A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2A5D0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5AA4D888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C0381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Maska medyczna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F3E95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070C85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1C2DF97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874DA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- 75.16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7B699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75,16</w:t>
            </w:r>
          </w:p>
        </w:tc>
      </w:tr>
      <w:tr w:rsidR="006C6383" w14:paraId="3BA363B8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3C828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Maska medyczna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2457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Tioro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5F6033D5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08B167F2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42-600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Tarnowskie Góry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D622B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BC863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C6383" w14:paraId="2A2B5A14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556F3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Paski wskaźnikowe pH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5583B" w14:textId="0DE62C6D" w:rsidR="006C6383" w:rsidRPr="007D7932" w:rsidRDefault="005852F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MEDAN </w:t>
            </w:r>
            <w:r w:rsidR="006C6383"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Andrzej Hędrzak</w:t>
            </w:r>
          </w:p>
          <w:p w14:paraId="3026B2DD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A. </w:t>
            </w:r>
            <w:proofErr w:type="spellStart"/>
            <w:r w:rsidRPr="006C6383">
              <w:rPr>
                <w:rFonts w:ascii="Arial" w:hAnsi="Arial" w:cs="Arial"/>
                <w:sz w:val="22"/>
                <w:szCs w:val="22"/>
              </w:rPr>
              <w:t>Korczoka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57A8A38C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44-103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714D6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753EB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6996853B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B86E8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Paski wskaźnikowe pH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363BA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A758A3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5A437FC5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9A013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- 2.32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EEE3E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2,32</w:t>
            </w:r>
          </w:p>
        </w:tc>
      </w:tr>
      <w:tr w:rsidR="006C6383" w14:paraId="6B34266B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217ED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Końcówki do lidocainy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CC3B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AB-MED Hurtownia Farmaceutyczna Beata Bogdziewicz-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Murmyło</w:t>
            </w:r>
            <w:proofErr w:type="spellEnd"/>
          </w:p>
          <w:p w14:paraId="034D8E3E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Damrota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147</w:t>
            </w:r>
          </w:p>
          <w:p w14:paraId="515681B7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B353A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5EA8D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53DD0A18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D92C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Końcówki do lidocainy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24207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AEBE69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6FA7689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268D3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- 73.88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0E4A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73,88</w:t>
            </w:r>
          </w:p>
        </w:tc>
      </w:tr>
      <w:tr w:rsidR="006C6383" w14:paraId="2ECD0EC1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91E86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żel do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4D26B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9B9479C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33FD055D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38486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FC3F3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7807348D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BD4EA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żel do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3BD78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1EE881BB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58C5B44E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2F837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- 97.42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934B1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97,42</w:t>
            </w:r>
          </w:p>
        </w:tc>
      </w:tr>
      <w:tr w:rsidR="006C6383" w14:paraId="5A9FE63D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805A6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żel do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D9808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eMtiM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73E45DF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Legnicka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7B0B431E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41-811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ABE32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- 77.97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F7E5F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77,97</w:t>
            </w:r>
          </w:p>
        </w:tc>
      </w:tr>
      <w:tr w:rsidR="006C6383" w14:paraId="6436F0CA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0A95F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 xml:space="preserve">Układ oddechowy </w:t>
            </w:r>
            <w:r w:rsidRPr="006C6383">
              <w:rPr>
                <w:rFonts w:ascii="Arial" w:hAnsi="Arial" w:cs="Arial"/>
                <w:sz w:val="22"/>
                <w:szCs w:val="22"/>
              </w:rPr>
              <w:lastRenderedPageBreak/>
              <w:t>ogrzewany z komorą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7AFB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Cedical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7409E0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lastRenderedPageBreak/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200/213a</w:t>
            </w:r>
          </w:p>
          <w:p w14:paraId="04FAC717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02-486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46359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40454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6F931F1A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07344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Maski do wentylacji nieinwazyjnej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2B12D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Cedical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C23CB0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200/213a</w:t>
            </w:r>
          </w:p>
          <w:p w14:paraId="1431013F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02-486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993B9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4DEC7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C6383" w14:paraId="1CB281D7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D2C17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Maski do wentylacji nieinwazyjnej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1741A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CIRRO Sp. z o.o.</w:t>
            </w:r>
          </w:p>
          <w:p w14:paraId="203FEC21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sz w:val="22"/>
                <w:szCs w:val="22"/>
              </w:rPr>
              <w:t>Elewatorska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4F5269EE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15-620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6B54A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5ABF4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55438357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D28D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Maski do wentylacji nieinwazyjnej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91C9A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250B0E5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3431397B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6E76B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- 60.95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8D580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60,95</w:t>
            </w:r>
          </w:p>
        </w:tc>
      </w:tr>
      <w:tr w:rsidR="006C6383" w14:paraId="74E28F2A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2738E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Maski do wentylacji nieinwazyjnej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7C4FC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Dräger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67CCC70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Posag 7 Panien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CBBDD2C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02-495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0BDD2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- 46.09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EFD27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46,09</w:t>
            </w:r>
          </w:p>
        </w:tc>
      </w:tr>
      <w:tr w:rsidR="006C6383" w14:paraId="4BF6329C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B41D5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kleszczyki Magilla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960B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MEDLEADER ŁUKASZ KRUCK</w:t>
            </w:r>
          </w:p>
          <w:p w14:paraId="7940529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Nowe Dąbie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306</w:t>
            </w:r>
          </w:p>
          <w:p w14:paraId="33ADBD08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89-210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Łabiszyn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9A2B7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412E8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0CDC0414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06CD4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kleszczyki Magilla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BD8E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49D1897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49C550AA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474AF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- 46.43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D18C4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46,43</w:t>
            </w:r>
          </w:p>
        </w:tc>
      </w:tr>
      <w:tr w:rsidR="006C6383" w14:paraId="047FAAEF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523E4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ligatory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EDD9C" w14:textId="7035C9D5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SUN-MED Spółka Cywilna</w:t>
            </w:r>
            <w:r w:rsidR="005852F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Dominik Siekierski Sławomir Naparty</w:t>
            </w:r>
          </w:p>
          <w:p w14:paraId="4ED88635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Franciszkańska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104/112/105</w:t>
            </w:r>
          </w:p>
          <w:p w14:paraId="63A1859B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91-845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F69CB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6C76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0ED5379A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D51EA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czujnik SpO2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C559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AKSIS Hurtownia Sprzętu Medycznego Ignaciuk Spigarski Spółka Jawna</w:t>
            </w:r>
          </w:p>
          <w:p w14:paraId="6CFCB562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Przyrodników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1c</w:t>
            </w:r>
          </w:p>
          <w:p w14:paraId="35C75289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80-298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614D5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9F8A8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39BC2F7A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2B815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czujnik SpO2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CCCC0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LM Line Sp. z o.o.</w:t>
            </w:r>
          </w:p>
          <w:p w14:paraId="34E7DAC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Kniewska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2K</w:t>
            </w:r>
          </w:p>
          <w:p w14:paraId="3DC02BBA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70-846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A63F4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- 54.68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931E6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54,68</w:t>
            </w:r>
          </w:p>
        </w:tc>
      </w:tr>
      <w:tr w:rsidR="006C6383" w14:paraId="584A9950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3CF5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czujnik SpO2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D2A1D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161593B2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54CFE27D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0B28C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- 52.54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E763B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52,54</w:t>
            </w:r>
          </w:p>
        </w:tc>
      </w:tr>
      <w:tr w:rsidR="006C6383" w14:paraId="3D790BD8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870C6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Obwód do asystora kaszlu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B262F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Bjeska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6834B32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ul. Strzeszyńska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33</w:t>
            </w:r>
          </w:p>
          <w:p w14:paraId="48C92C4B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60-479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50645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E7AC8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430AF4E7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8385B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 xml:space="preserve">Produkty medyczne do Pracowni </w:t>
            </w:r>
            <w:r w:rsidRPr="006C6383">
              <w:rPr>
                <w:rFonts w:ascii="Arial" w:hAnsi="Arial" w:cs="Arial"/>
                <w:sz w:val="22"/>
                <w:szCs w:val="22"/>
              </w:rPr>
              <w:lastRenderedPageBreak/>
              <w:t>Rezonansu Magnetycznego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6E190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</w:t>
            </w: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spółka komandytowa</w:t>
            </w:r>
          </w:p>
          <w:p w14:paraId="79A8175E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40956AFB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60683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9593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1BA24242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22D38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Podkład chłonny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D7504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52EF2B8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652255A2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C0B0E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104CF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2729C474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49546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Komora inhalacyjna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F7A38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Medicom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7B07D60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M. Skłodowskiej - Curie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08C6AD36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41-819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FA238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F21A0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0B20BC83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25B01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Komora inhalacyjna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9E611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NZ TECHNO SP.Z.O.O.</w:t>
            </w:r>
          </w:p>
          <w:p w14:paraId="6E0BF68F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BERNEŃSKA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5A</w:t>
            </w:r>
          </w:p>
          <w:p w14:paraId="5BFECABA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03-976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4284C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- 87.80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AC693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87,80</w:t>
            </w:r>
          </w:p>
        </w:tc>
      </w:tr>
      <w:tr w:rsidR="006C6383" w14:paraId="1B16EF2C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CAF88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Maska i układ oddechowy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6A1E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2F4D6520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472D3725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95AF6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36502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734BC241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21EC2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Maska i układ oddechowy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2E605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19FF3D16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6FD744B7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40483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DDBF2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C6383" w14:paraId="58178862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834D2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Osłona na oczy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F23D9" w14:textId="5A8CDC80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Medicavera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Da</w:t>
            </w:r>
            <w:r w:rsidR="005852F3">
              <w:rPr>
                <w:rFonts w:ascii="Arial" w:hAnsi="Arial" w:cs="Arial"/>
                <w:b/>
                <w:bCs/>
                <w:sz w:val="22"/>
                <w:szCs w:val="22"/>
              </w:rPr>
              <w:t>h</w:t>
            </w: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lhausen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</w:p>
          <w:p w14:paraId="33CF0137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Majowa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276E7C77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71-374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9A0C5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809C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7AFA0198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FBC9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Natrium hydricum cum calcae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2FBE1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57E5A082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1F4B76CB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8FBE0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387B5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007D60A8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C1210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Taśma, Skaner naczyń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DD4BE" w14:textId="48FC856A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WARDA Sp.</w:t>
            </w:r>
            <w:r w:rsidR="005852F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z o.o.</w:t>
            </w:r>
          </w:p>
          <w:p w14:paraId="76074A32" w14:textId="485FC756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Korzenna 5, Przyłęki</w:t>
            </w:r>
          </w:p>
          <w:p w14:paraId="10B663D1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86-005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001F2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78386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63F08D9B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1D09D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Pozycjoner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D111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Medim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AE5A6E6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ul. 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45 B/-</w:t>
            </w:r>
          </w:p>
          <w:p w14:paraId="3740B5F3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05-500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0F070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4C543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46E0D123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54D4D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Pozycjoner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33C39" w14:textId="17A8FCF2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WARDA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="005852F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.z o.o.</w:t>
            </w:r>
          </w:p>
          <w:p w14:paraId="03CA017F" w14:textId="01DD08D8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Korzenna 5, Przyłęki</w:t>
            </w:r>
          </w:p>
          <w:p w14:paraId="77A80DBF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86-005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44377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- 98.98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CF12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98,98</w:t>
            </w:r>
          </w:p>
        </w:tc>
      </w:tr>
      <w:tr w:rsidR="006C6383" w14:paraId="3C71E624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3FF43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bluza lekarska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4751F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24AE008D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4257F657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24EA2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F6D53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78876461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6B683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bluza lekarska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4ABB6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EM MED SP. Z O.O.</w:t>
            </w:r>
          </w:p>
          <w:p w14:paraId="079C4328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ŚWIERADOWSKA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47</w:t>
            </w:r>
          </w:p>
          <w:p w14:paraId="10C90770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02-662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F061E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- 97.45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A69BE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97,45</w:t>
            </w:r>
          </w:p>
        </w:tc>
      </w:tr>
      <w:tr w:rsidR="006C6383" w14:paraId="3A0BF2B6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2CC94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lastRenderedPageBreak/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bluza lekarska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F46F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” Spółka Jawna</w:t>
            </w:r>
          </w:p>
          <w:p w14:paraId="54228603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4A</w:t>
            </w:r>
          </w:p>
          <w:p w14:paraId="4B7C0CD6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59-300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54F39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- 86.00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D239B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86,00</w:t>
            </w:r>
          </w:p>
        </w:tc>
      </w:tr>
      <w:tr w:rsidR="006C6383" w14:paraId="424687AF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AFE44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Wzierniki i zestaw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61D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231BB872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97FB57E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298F0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1F3E5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C6383" w14:paraId="0F9A36D8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02934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Wzierniki i zestaw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9878F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4062405B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144BC0DF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2EE5F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- 59.23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F97AA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59,23</w:t>
            </w:r>
          </w:p>
        </w:tc>
      </w:tr>
      <w:tr w:rsidR="006C6383" w14:paraId="3F4844A7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6A71B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Wzierniki i zestaw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577DA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05C38CCA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8 B</w:t>
            </w:r>
          </w:p>
          <w:p w14:paraId="39FCC367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85-758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10BBA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BB915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C6383" w14:paraId="1C4D2A62" w14:textId="77777777" w:rsidTr="006C638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9555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C6383">
              <w:rPr>
                <w:rFonts w:ascii="Arial" w:hAnsi="Arial" w:cs="Arial"/>
                <w:sz w:val="22"/>
                <w:szCs w:val="22"/>
              </w:rPr>
              <w:t>Okularki do fototerapii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3AF79" w14:textId="7777777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WARDA </w:t>
            </w:r>
            <w:proofErr w:type="spellStart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6C63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o.o.</w:t>
            </w:r>
          </w:p>
          <w:p w14:paraId="22DFADBE" w14:textId="27425D57" w:rsidR="006C6383" w:rsidRPr="007D7932" w:rsidRDefault="006C6383" w:rsidP="004129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Korzenna 5, Przyłęki</w:t>
            </w:r>
          </w:p>
          <w:p w14:paraId="7A19245E" w14:textId="77777777" w:rsidR="006C6383" w:rsidRPr="007D7932" w:rsidRDefault="006C6383" w:rsidP="004129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86-005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6383">
              <w:rPr>
                <w:rFonts w:ascii="Arial" w:hAnsi="Arial" w:cs="Arial"/>
                <w:sz w:val="22"/>
                <w:szCs w:val="22"/>
              </w:rPr>
              <w:t>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51BE4" w14:textId="77777777" w:rsidR="006C6383" w:rsidRPr="007D7932" w:rsidRDefault="006C6383" w:rsidP="004129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BC97A" w14:textId="77777777" w:rsidR="006C6383" w:rsidRPr="007D7932" w:rsidRDefault="006C6383" w:rsidP="004129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638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75FBC01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62DA0D17" w14:textId="77777777" w:rsidR="000D6A03" w:rsidRDefault="000D6A03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Dorota Góral</w:t>
      </w:r>
    </w:p>
    <w:p w14:paraId="0EBC5A5E" w14:textId="674F5C41" w:rsidR="008642B3" w:rsidRPr="00B36EDA" w:rsidRDefault="000D6A03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Z-ca Dyrektora ds. finansowych</w:t>
      </w:r>
      <w:r w:rsidR="006C6383" w:rsidRPr="006C6383">
        <w:rPr>
          <w:rFonts w:ascii="Arial" w:hAnsi="Arial" w:cs="Arial"/>
        </w:rPr>
        <w:t xml:space="preserve">  </w:t>
      </w:r>
      <w:bookmarkEnd w:id="0"/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03050" w14:textId="77777777" w:rsidR="00183392" w:rsidRDefault="00183392">
      <w:r>
        <w:separator/>
      </w:r>
    </w:p>
  </w:endnote>
  <w:endnote w:type="continuationSeparator" w:id="0">
    <w:p w14:paraId="71889D37" w14:textId="77777777" w:rsidR="00183392" w:rsidRDefault="00183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92E3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C8BC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CAE57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D1414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3368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5BC52" w14:textId="77777777" w:rsidR="00183392" w:rsidRDefault="00183392">
      <w:r>
        <w:separator/>
      </w:r>
    </w:p>
  </w:footnote>
  <w:footnote w:type="continuationSeparator" w:id="0">
    <w:p w14:paraId="7490C8E4" w14:textId="77777777" w:rsidR="00183392" w:rsidRDefault="00183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5B22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9B13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246C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392"/>
    <w:rsid w:val="00022322"/>
    <w:rsid w:val="00042497"/>
    <w:rsid w:val="000B5DDD"/>
    <w:rsid w:val="000C1E6F"/>
    <w:rsid w:val="000D6A03"/>
    <w:rsid w:val="000E4E56"/>
    <w:rsid w:val="00183392"/>
    <w:rsid w:val="001A1468"/>
    <w:rsid w:val="001B7815"/>
    <w:rsid w:val="00211A34"/>
    <w:rsid w:val="002B1E4F"/>
    <w:rsid w:val="002B6761"/>
    <w:rsid w:val="003445A0"/>
    <w:rsid w:val="003A0AFC"/>
    <w:rsid w:val="003D611C"/>
    <w:rsid w:val="00405D73"/>
    <w:rsid w:val="00431C0B"/>
    <w:rsid w:val="00437CAD"/>
    <w:rsid w:val="004657DA"/>
    <w:rsid w:val="004B2665"/>
    <w:rsid w:val="004C3459"/>
    <w:rsid w:val="004E324A"/>
    <w:rsid w:val="004E7234"/>
    <w:rsid w:val="0054734E"/>
    <w:rsid w:val="005852F3"/>
    <w:rsid w:val="00596EA3"/>
    <w:rsid w:val="00596FD7"/>
    <w:rsid w:val="005E5BFF"/>
    <w:rsid w:val="00607F9B"/>
    <w:rsid w:val="00644DCB"/>
    <w:rsid w:val="00657C1E"/>
    <w:rsid w:val="006C6383"/>
    <w:rsid w:val="006E3089"/>
    <w:rsid w:val="00712C39"/>
    <w:rsid w:val="00756CDA"/>
    <w:rsid w:val="007E2ACC"/>
    <w:rsid w:val="007E68C5"/>
    <w:rsid w:val="00832144"/>
    <w:rsid w:val="00836DAF"/>
    <w:rsid w:val="00837628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BE3109"/>
  <w15:chartTrackingRefBased/>
  <w15:docId w15:val="{2A3BC72E-0793-4D13-BE39-F6D97F36A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28</Pages>
  <Words>5336</Words>
  <Characters>27943</Characters>
  <Application>Microsoft Office Word</Application>
  <DocSecurity>0</DocSecurity>
  <Lines>232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7</cp:revision>
  <cp:lastPrinted>1899-12-31T23:00:00Z</cp:lastPrinted>
  <dcterms:created xsi:type="dcterms:W3CDTF">2025-09-22T08:27:00Z</dcterms:created>
  <dcterms:modified xsi:type="dcterms:W3CDTF">2025-09-23T06:46:00Z</dcterms:modified>
</cp:coreProperties>
</file>