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022C4" w14:textId="10D2B3AC" w:rsidR="00843A88" w:rsidRPr="006D6AB3" w:rsidRDefault="00AE3F08" w:rsidP="00FD4AEC">
      <w:pPr>
        <w:spacing w:after="480"/>
        <w:jc w:val="right"/>
      </w:pPr>
      <w:r w:rsidRPr="006D6AB3">
        <w:t>Niepołomice</w:t>
      </w:r>
      <w:r w:rsidR="00843A88" w:rsidRPr="006D6AB3">
        <w:t xml:space="preserve"> dnia: </w:t>
      </w:r>
      <w:r w:rsidRPr="006D6AB3">
        <w:t>2025-09-2</w:t>
      </w:r>
      <w:r w:rsidR="0053187C">
        <w:t>3</w:t>
      </w:r>
    </w:p>
    <w:p w14:paraId="79E296A3" w14:textId="77777777" w:rsidR="00843A88" w:rsidRPr="006D6AB3" w:rsidRDefault="00AE3F08" w:rsidP="00843A88">
      <w:pPr>
        <w:spacing w:line="360" w:lineRule="auto"/>
        <w:rPr>
          <w:b/>
          <w:bCs/>
        </w:rPr>
      </w:pPr>
      <w:r w:rsidRPr="006D6AB3">
        <w:rPr>
          <w:b/>
          <w:bCs/>
        </w:rPr>
        <w:t>GMINA NIEPOŁOMICE</w:t>
      </w:r>
    </w:p>
    <w:p w14:paraId="04B9D877" w14:textId="77777777" w:rsidR="00843A88" w:rsidRPr="006D6AB3" w:rsidRDefault="00AE3F08" w:rsidP="00843A88">
      <w:pPr>
        <w:spacing w:line="360" w:lineRule="auto"/>
      </w:pPr>
      <w:r w:rsidRPr="006D6AB3">
        <w:t>Pl. Zwycięstwa</w:t>
      </w:r>
      <w:r w:rsidR="00843A88" w:rsidRPr="006D6AB3">
        <w:t xml:space="preserve"> </w:t>
      </w:r>
      <w:r w:rsidRPr="006D6AB3">
        <w:t>13</w:t>
      </w:r>
    </w:p>
    <w:p w14:paraId="68B1FA69" w14:textId="77777777" w:rsidR="00843A88" w:rsidRPr="006D6AB3" w:rsidRDefault="00AE3F08" w:rsidP="00843A88">
      <w:r w:rsidRPr="006D6AB3">
        <w:t>32-005</w:t>
      </w:r>
      <w:r w:rsidR="00843A88" w:rsidRPr="006D6AB3">
        <w:t xml:space="preserve"> </w:t>
      </w:r>
      <w:r w:rsidRPr="006D6AB3">
        <w:t>Niepołomice</w:t>
      </w:r>
    </w:p>
    <w:p w14:paraId="0DF21F13" w14:textId="635707AE" w:rsidR="006D6AB3" w:rsidRPr="006D6AB3" w:rsidRDefault="006D6AB3" w:rsidP="00843A88">
      <w:r w:rsidRPr="006D6AB3">
        <w:t>Pismo: ZP.271.35.3025.1</w:t>
      </w:r>
    </w:p>
    <w:p w14:paraId="6E59561A" w14:textId="77777777" w:rsidR="00843A88" w:rsidRPr="006D6AB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6D6AB3">
        <w:rPr>
          <w:b/>
        </w:rPr>
        <w:t>WYKONAWCY</w:t>
      </w:r>
    </w:p>
    <w:p w14:paraId="74490A78" w14:textId="77777777" w:rsidR="00843A88" w:rsidRPr="006D6AB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6D6AB3">
        <w:t>ubiegający się o zamówienie</w:t>
      </w:r>
    </w:p>
    <w:p w14:paraId="31239482" w14:textId="77777777" w:rsidR="004E4B64" w:rsidRPr="006D6AB3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6D6AB3">
        <w:rPr>
          <w:rFonts w:eastAsia="Calibri"/>
          <w:lang w:eastAsia="en-US"/>
        </w:rPr>
        <w:t xml:space="preserve">Dotyczy: </w:t>
      </w:r>
      <w:r w:rsidRPr="006D6AB3">
        <w:t>postępowania o udzielenie zamówienia publicznego</w:t>
      </w:r>
      <w:r w:rsidRPr="006D6AB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D6AB3" w14:paraId="139A4156" w14:textId="77777777" w:rsidTr="00FD4AEC">
        <w:tc>
          <w:tcPr>
            <w:tcW w:w="2269" w:type="dxa"/>
          </w:tcPr>
          <w:p w14:paraId="3D04FCE5" w14:textId="77777777" w:rsidR="004E4B64" w:rsidRPr="006D6AB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D6AB3">
              <w:t>Nazwa zamówienia:</w:t>
            </w:r>
          </w:p>
        </w:tc>
        <w:tc>
          <w:tcPr>
            <w:tcW w:w="6803" w:type="dxa"/>
          </w:tcPr>
          <w:p w14:paraId="0366A37A" w14:textId="77777777" w:rsidR="004E4B64" w:rsidRPr="006D6AB3" w:rsidRDefault="00AE3F0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D6AB3">
              <w:rPr>
                <w:bCs/>
              </w:rPr>
              <w:t>Przebudowa placu zabaw przynależącego do Klubu Dziecięcego Jacek w gminie Niepołomice w miejscowości Wola Batorska</w:t>
            </w:r>
            <w:r w:rsidR="004E4B64" w:rsidRPr="006D6AB3">
              <w:rPr>
                <w:bCs/>
              </w:rPr>
              <w:t>.</w:t>
            </w:r>
          </w:p>
        </w:tc>
      </w:tr>
      <w:tr w:rsidR="00AE3F08" w:rsidRPr="006D6AB3" w14:paraId="1DD860EC" w14:textId="77777777" w:rsidTr="00C1288D">
        <w:tc>
          <w:tcPr>
            <w:tcW w:w="2269" w:type="dxa"/>
          </w:tcPr>
          <w:p w14:paraId="1FC934B2" w14:textId="77777777" w:rsidR="00AE3F08" w:rsidRPr="006D6AB3" w:rsidRDefault="00AE3F08" w:rsidP="00C128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D6AB3">
              <w:t>Numer referencyjny:</w:t>
            </w:r>
          </w:p>
        </w:tc>
        <w:tc>
          <w:tcPr>
            <w:tcW w:w="6803" w:type="dxa"/>
          </w:tcPr>
          <w:p w14:paraId="04F749D7" w14:textId="77777777" w:rsidR="00AE3F08" w:rsidRPr="006D6AB3" w:rsidRDefault="00AE3F08" w:rsidP="00C128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D6AB3">
              <w:rPr>
                <w:bCs/>
              </w:rPr>
              <w:t>ZP.271.35.2025</w:t>
            </w:r>
          </w:p>
        </w:tc>
      </w:tr>
    </w:tbl>
    <w:p w14:paraId="110B10D5" w14:textId="77777777" w:rsidR="004E4B64" w:rsidRPr="006D6AB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6D6AB3" w14:paraId="18DD5C23" w14:textId="77777777" w:rsidTr="00C46732">
        <w:tc>
          <w:tcPr>
            <w:tcW w:w="9330" w:type="dxa"/>
            <w:shd w:val="clear" w:color="auto" w:fill="F2F2F2"/>
            <w:hideMark/>
          </w:tcPr>
          <w:p w14:paraId="70917FB6" w14:textId="77777777" w:rsidR="00843A88" w:rsidRPr="006D6AB3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D6AB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F24574B" w14:textId="77777777" w:rsidR="0012774F" w:rsidRPr="006D6AB3" w:rsidRDefault="00520165" w:rsidP="004E4B64">
      <w:pPr>
        <w:spacing w:before="600" w:after="240" w:line="360" w:lineRule="auto"/>
        <w:jc w:val="both"/>
      </w:pPr>
      <w:r w:rsidRPr="006D6AB3">
        <w:t xml:space="preserve">Zamawiający, </w:t>
      </w:r>
      <w:r w:rsidR="00AE3F08" w:rsidRPr="006D6AB3">
        <w:rPr>
          <w:b/>
        </w:rPr>
        <w:t>GMINA NIEPOŁOMICE</w:t>
      </w:r>
      <w:r w:rsidRPr="006D6AB3">
        <w:t xml:space="preserve">, działając na podstawie art. </w:t>
      </w:r>
      <w:r w:rsidR="00E74BC3" w:rsidRPr="006D6AB3">
        <w:t>284</w:t>
      </w:r>
      <w:r w:rsidRPr="006D6AB3">
        <w:t xml:space="preserve"> ust. </w:t>
      </w:r>
      <w:r w:rsidR="0029606A" w:rsidRPr="006D6AB3">
        <w:t>6</w:t>
      </w:r>
      <w:r w:rsidRPr="006D6AB3">
        <w:t xml:space="preserve"> ustawy z dnia </w:t>
      </w:r>
      <w:r w:rsidR="0029606A" w:rsidRPr="006D6AB3">
        <w:t>11</w:t>
      </w:r>
      <w:r w:rsidRPr="006D6AB3">
        <w:t xml:space="preserve"> </w:t>
      </w:r>
      <w:r w:rsidR="0029606A" w:rsidRPr="006D6AB3">
        <w:t xml:space="preserve">września </w:t>
      </w:r>
      <w:r w:rsidRPr="006D6AB3">
        <w:t>20</w:t>
      </w:r>
      <w:r w:rsidR="0029606A" w:rsidRPr="006D6AB3">
        <w:t>19</w:t>
      </w:r>
      <w:r w:rsidRPr="006D6AB3">
        <w:t xml:space="preserve"> r</w:t>
      </w:r>
      <w:r w:rsidR="0029606A" w:rsidRPr="006D6AB3">
        <w:t>.</w:t>
      </w:r>
      <w:r w:rsidRPr="006D6AB3">
        <w:t xml:space="preserve"> Prawo </w:t>
      </w:r>
      <w:r w:rsidR="0029606A" w:rsidRPr="006D6AB3">
        <w:t>z</w:t>
      </w:r>
      <w:r w:rsidRPr="006D6AB3">
        <w:t xml:space="preserve">amówień </w:t>
      </w:r>
      <w:r w:rsidR="0029606A" w:rsidRPr="006D6AB3">
        <w:t>p</w:t>
      </w:r>
      <w:r w:rsidRPr="006D6AB3">
        <w:t xml:space="preserve">ublicznych </w:t>
      </w:r>
      <w:r w:rsidR="00AE3F08" w:rsidRPr="006D6AB3">
        <w:t>(</w:t>
      </w:r>
      <w:proofErr w:type="spellStart"/>
      <w:r w:rsidR="00AE3F08" w:rsidRPr="006D6AB3">
        <w:t>t.j</w:t>
      </w:r>
      <w:proofErr w:type="spellEnd"/>
      <w:r w:rsidR="00AE3F08" w:rsidRPr="006D6AB3">
        <w:t>. Dz. U. z 2024 poz. 1320)</w:t>
      </w:r>
      <w:r w:rsidR="00BE7BFD" w:rsidRPr="006D6AB3">
        <w:t xml:space="preserve">, </w:t>
      </w:r>
      <w:r w:rsidR="00E74BC3" w:rsidRPr="006D6AB3">
        <w:t>udostępnia</w:t>
      </w:r>
      <w:r w:rsidR="00BE7BFD" w:rsidRPr="006D6AB3">
        <w:t xml:space="preserve"> poniżej treść zapytań do S</w:t>
      </w:r>
      <w:r w:rsidR="0012774F" w:rsidRPr="006D6AB3">
        <w:t>pecyfikacji Warunków Zamówienia (</w:t>
      </w:r>
      <w:r w:rsidR="0012774F" w:rsidRPr="006D6AB3">
        <w:rPr>
          <w:lang w:eastAsia="ar-SA"/>
        </w:rPr>
        <w:t>zwanej dalej</w:t>
      </w:r>
      <w:r w:rsidR="0012774F" w:rsidRPr="006D6AB3">
        <w:rPr>
          <w:b/>
          <w:lang w:eastAsia="ar-SA"/>
        </w:rPr>
        <w:t xml:space="preserve"> </w:t>
      </w:r>
      <w:r w:rsidR="0012774F" w:rsidRPr="006D6AB3">
        <w:rPr>
          <w:bCs/>
          <w:lang w:eastAsia="ar-SA"/>
        </w:rPr>
        <w:t>”SWZ”)</w:t>
      </w:r>
      <w:r w:rsidR="00E74BC3" w:rsidRPr="006D6AB3">
        <w:rPr>
          <w:bCs/>
          <w:lang w:eastAsia="ar-SA"/>
        </w:rPr>
        <w:t xml:space="preserve"> </w:t>
      </w:r>
      <w:r w:rsidR="00E74BC3" w:rsidRPr="006D6AB3">
        <w:t>wraz z wyjaśnieniami</w:t>
      </w:r>
      <w:r w:rsidR="0012774F" w:rsidRPr="006D6AB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3F08" w:rsidRPr="006D6AB3" w14:paraId="3F59B975" w14:textId="77777777" w:rsidTr="00C1288D">
        <w:tc>
          <w:tcPr>
            <w:tcW w:w="9356" w:type="dxa"/>
          </w:tcPr>
          <w:p w14:paraId="3035DB5F" w14:textId="1E703DFD" w:rsidR="00AE3F08" w:rsidRPr="006D6AB3" w:rsidRDefault="00AE3F08" w:rsidP="00027AC4">
            <w:pPr>
              <w:spacing w:before="60" w:after="60" w:line="360" w:lineRule="auto"/>
              <w:ind w:left="30" w:right="-72"/>
              <w:rPr>
                <w:b/>
                <w:bCs/>
              </w:rPr>
            </w:pPr>
            <w:r w:rsidRPr="006D6AB3">
              <w:rPr>
                <w:b/>
                <w:bCs/>
              </w:rPr>
              <w:t xml:space="preserve">Pytanie </w:t>
            </w:r>
          </w:p>
          <w:p w14:paraId="1D2DA08F" w14:textId="5306D2AC" w:rsidR="00AE3F08" w:rsidRPr="006D6AB3" w:rsidRDefault="00AE3F08" w:rsidP="00027AC4">
            <w:pPr>
              <w:spacing w:after="120" w:line="360" w:lineRule="auto"/>
              <w:ind w:left="30" w:right="-72"/>
              <w:jc w:val="both"/>
            </w:pPr>
            <w:r w:rsidRPr="006D6AB3">
              <w:t xml:space="preserve">Dzień dobry, w związku z zaplanowanym w zadaniu wykonaniem nawierzchni bezpiecznej wylewanej SBR+EPDM zwracam się z pytaniem, czy w sytuacji niesprzyjających warunków atmosferycznych </w:t>
            </w:r>
            <w:proofErr w:type="spellStart"/>
            <w:r w:rsidRPr="006D6AB3">
              <w:t>np</w:t>
            </w:r>
            <w:proofErr w:type="spellEnd"/>
            <w:r w:rsidRPr="006D6AB3">
              <w:t xml:space="preserve"> (bardzo niskie temperatury) zamawiający zgodzi się na przesunięcie terminu wykonania w/w nawierzchn</w:t>
            </w:r>
            <w:r w:rsidR="006D6AB3">
              <w:t>i</w:t>
            </w:r>
          </w:p>
          <w:p w14:paraId="004A598A" w14:textId="71B3571A" w:rsidR="00AE3F08" w:rsidRPr="00027AC4" w:rsidRDefault="00AE3F08" w:rsidP="00027AC4">
            <w:pPr>
              <w:spacing w:after="40" w:line="360" w:lineRule="auto"/>
              <w:ind w:left="30" w:right="-72"/>
              <w:rPr>
                <w:b/>
                <w:bCs/>
              </w:rPr>
            </w:pPr>
            <w:r w:rsidRPr="006D6AB3">
              <w:rPr>
                <w:b/>
                <w:bCs/>
              </w:rPr>
              <w:t>Stanowisko (wyjaśnienie) Zamawiającego:</w:t>
            </w:r>
          </w:p>
        </w:tc>
      </w:tr>
    </w:tbl>
    <w:p w14:paraId="5C1D4DE0" w14:textId="2D192A47" w:rsidR="0053187C" w:rsidRPr="0053187C" w:rsidRDefault="0053187C" w:rsidP="0053187C">
      <w:pPr>
        <w:spacing w:line="360" w:lineRule="auto"/>
        <w:jc w:val="both"/>
      </w:pPr>
      <w:r w:rsidRPr="0053187C">
        <w:t xml:space="preserve">Zamawiający informuję, że katalog i warunki dopuszczalnych zmian są opisane w dokumentach zamówienia </w:t>
      </w:r>
      <w:r>
        <w:br/>
      </w:r>
      <w:r w:rsidRPr="0053187C">
        <w:t>( SWZ, projekt umowy)</w:t>
      </w:r>
      <w:r>
        <w:t>.</w:t>
      </w:r>
      <w:r w:rsidRPr="0053187C">
        <w:t>  </w:t>
      </w:r>
    </w:p>
    <w:p w14:paraId="702C8B6E" w14:textId="6B417CDD" w:rsidR="00BE7BFD" w:rsidRPr="006D6AB3" w:rsidRDefault="00BE7BFD" w:rsidP="00027AC4">
      <w:pPr>
        <w:spacing w:line="360" w:lineRule="auto"/>
        <w:jc w:val="both"/>
      </w:pPr>
    </w:p>
    <w:p w14:paraId="7BA77B98" w14:textId="09FB2D17" w:rsidR="006D4AB3" w:rsidRPr="006D6AB3" w:rsidRDefault="006D4AB3" w:rsidP="00D8461B">
      <w:pPr>
        <w:spacing w:before="120" w:after="120" w:line="360" w:lineRule="auto"/>
        <w:ind w:left="567"/>
        <w:jc w:val="right"/>
      </w:pPr>
    </w:p>
    <w:sectPr w:rsidR="006D4AB3" w:rsidRPr="006D6AB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3922E" w14:textId="77777777" w:rsidR="00012554" w:rsidRDefault="00012554">
      <w:r>
        <w:separator/>
      </w:r>
    </w:p>
  </w:endnote>
  <w:endnote w:type="continuationSeparator" w:id="0">
    <w:p w14:paraId="55619D2B" w14:textId="77777777" w:rsidR="00012554" w:rsidRDefault="0001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9AD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1292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7492E" w14:textId="509C88BC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500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39C2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EC52E8" w14:textId="77777777" w:rsidR="006D4AB3" w:rsidRDefault="006D4AB3">
    <w:pPr>
      <w:pStyle w:val="Stopka"/>
      <w:tabs>
        <w:tab w:val="clear" w:pos="4536"/>
        <w:tab w:val="left" w:pos="6237"/>
      </w:tabs>
    </w:pPr>
  </w:p>
  <w:p w14:paraId="5A3585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D45BD" w14:textId="77777777" w:rsidR="00012554" w:rsidRDefault="00012554">
      <w:r>
        <w:separator/>
      </w:r>
    </w:p>
  </w:footnote>
  <w:footnote w:type="continuationSeparator" w:id="0">
    <w:p w14:paraId="7580D446" w14:textId="77777777" w:rsidR="00012554" w:rsidRDefault="00012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680FA" w14:textId="77777777" w:rsidR="00AE3F08" w:rsidRDefault="00AE3F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A39AA" w14:textId="77777777" w:rsidR="00AE3F08" w:rsidRDefault="00AE3F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35870" w14:textId="77777777" w:rsidR="00AE3F08" w:rsidRDefault="00AE3F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8489097">
    <w:abstractNumId w:val="3"/>
  </w:num>
  <w:num w:numId="2" w16cid:durableId="1125005143">
    <w:abstractNumId w:val="6"/>
  </w:num>
  <w:num w:numId="3" w16cid:durableId="1253319683">
    <w:abstractNumId w:val="2"/>
  </w:num>
  <w:num w:numId="4" w16cid:durableId="1276906315">
    <w:abstractNumId w:val="5"/>
  </w:num>
  <w:num w:numId="5" w16cid:durableId="1938368169">
    <w:abstractNumId w:val="0"/>
  </w:num>
  <w:num w:numId="6" w16cid:durableId="1757630552">
    <w:abstractNumId w:val="1"/>
  </w:num>
  <w:num w:numId="7" w16cid:durableId="20650560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554"/>
    <w:rsid w:val="00012554"/>
    <w:rsid w:val="00027AC4"/>
    <w:rsid w:val="00031374"/>
    <w:rsid w:val="000A1097"/>
    <w:rsid w:val="000E2A8F"/>
    <w:rsid w:val="0012774F"/>
    <w:rsid w:val="00144B7A"/>
    <w:rsid w:val="00180C6E"/>
    <w:rsid w:val="00265059"/>
    <w:rsid w:val="0029606A"/>
    <w:rsid w:val="004848F3"/>
    <w:rsid w:val="004A75F2"/>
    <w:rsid w:val="004E4B64"/>
    <w:rsid w:val="005144A9"/>
    <w:rsid w:val="00520165"/>
    <w:rsid w:val="0053187C"/>
    <w:rsid w:val="005B1B08"/>
    <w:rsid w:val="00632C3C"/>
    <w:rsid w:val="00662BDB"/>
    <w:rsid w:val="006A5DF1"/>
    <w:rsid w:val="006B7198"/>
    <w:rsid w:val="006D3D44"/>
    <w:rsid w:val="006D4AB3"/>
    <w:rsid w:val="006D6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E3F08"/>
    <w:rsid w:val="00BA6584"/>
    <w:rsid w:val="00BE7BFD"/>
    <w:rsid w:val="00C370F2"/>
    <w:rsid w:val="00C44EEC"/>
    <w:rsid w:val="00C46732"/>
    <w:rsid w:val="00CE4BA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917CD0"/>
  <w15:chartTrackingRefBased/>
  <w15:docId w15:val="{CDD296A0-8440-4F1A-BAFE-FF106987F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2025-09-23T05:54:00Z</cp:lastPrinted>
  <dcterms:created xsi:type="dcterms:W3CDTF">2025-09-23T05:54:00Z</dcterms:created>
  <dcterms:modified xsi:type="dcterms:W3CDTF">2025-09-23T05:54:00Z</dcterms:modified>
</cp:coreProperties>
</file>