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EAC1B" w14:textId="77777777" w:rsidR="00FB7F50" w:rsidRPr="002245BE" w:rsidRDefault="001D2C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D2C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D2C1D">
        <w:rPr>
          <w:sz w:val="22"/>
          <w:szCs w:val="22"/>
        </w:rPr>
        <w:t>2025-09-22</w:t>
      </w:r>
    </w:p>
    <w:p w14:paraId="1B8D6E7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D378DD" w14:textId="77777777" w:rsidR="001D2C1D" w:rsidRPr="001D2C1D" w:rsidRDefault="001D2C1D" w:rsidP="00FB7F50">
      <w:pPr>
        <w:spacing w:after="40"/>
        <w:rPr>
          <w:b/>
          <w:bCs/>
          <w:sz w:val="22"/>
          <w:szCs w:val="22"/>
        </w:rPr>
      </w:pPr>
      <w:r w:rsidRPr="001D2C1D">
        <w:rPr>
          <w:b/>
          <w:bCs/>
          <w:sz w:val="22"/>
          <w:szCs w:val="22"/>
        </w:rPr>
        <w:t>Akademia Górniczo - Hutnicza</w:t>
      </w:r>
    </w:p>
    <w:p w14:paraId="1AD08184" w14:textId="77777777" w:rsidR="001D2C1D" w:rsidRPr="001D2C1D" w:rsidRDefault="001D2C1D" w:rsidP="00FB7F50">
      <w:pPr>
        <w:spacing w:after="40"/>
        <w:rPr>
          <w:b/>
          <w:bCs/>
          <w:sz w:val="22"/>
          <w:szCs w:val="22"/>
        </w:rPr>
      </w:pPr>
      <w:r w:rsidRPr="001D2C1D">
        <w:rPr>
          <w:b/>
          <w:bCs/>
          <w:sz w:val="22"/>
          <w:szCs w:val="22"/>
        </w:rPr>
        <w:t>im. Stanisława Staszica w Krakowie</w:t>
      </w:r>
    </w:p>
    <w:p w14:paraId="4C056684" w14:textId="77777777" w:rsidR="00FB7F50" w:rsidRPr="002245BE" w:rsidRDefault="001D2C1D" w:rsidP="00FB7F50">
      <w:pPr>
        <w:spacing w:after="40"/>
        <w:rPr>
          <w:b/>
          <w:bCs/>
          <w:sz w:val="22"/>
          <w:szCs w:val="22"/>
        </w:rPr>
      </w:pPr>
      <w:r w:rsidRPr="001D2C1D">
        <w:rPr>
          <w:b/>
          <w:bCs/>
          <w:sz w:val="22"/>
          <w:szCs w:val="22"/>
        </w:rPr>
        <w:t>Dział Zamówień Publicznych</w:t>
      </w:r>
    </w:p>
    <w:p w14:paraId="063AAD53" w14:textId="77777777" w:rsidR="00FB7F50" w:rsidRPr="002245BE" w:rsidRDefault="001D2C1D" w:rsidP="00FB7F50">
      <w:pPr>
        <w:rPr>
          <w:sz w:val="22"/>
          <w:szCs w:val="22"/>
        </w:rPr>
      </w:pPr>
      <w:r w:rsidRPr="001D2C1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D2C1D">
        <w:rPr>
          <w:sz w:val="22"/>
          <w:szCs w:val="22"/>
        </w:rPr>
        <w:t>30</w:t>
      </w:r>
    </w:p>
    <w:p w14:paraId="1417F4B0" w14:textId="77777777" w:rsidR="00FB7F50" w:rsidRPr="002245BE" w:rsidRDefault="001D2C1D" w:rsidP="00FB7F50">
      <w:pPr>
        <w:rPr>
          <w:sz w:val="22"/>
          <w:szCs w:val="22"/>
        </w:rPr>
      </w:pPr>
      <w:r w:rsidRPr="001D2C1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D2C1D">
        <w:rPr>
          <w:sz w:val="22"/>
          <w:szCs w:val="22"/>
        </w:rPr>
        <w:t>Kraków</w:t>
      </w:r>
    </w:p>
    <w:p w14:paraId="7612CBD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A23EBE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2C1D" w:rsidRPr="00607F9B" w14:paraId="1F73C7DE" w14:textId="77777777" w:rsidTr="00334A70">
        <w:trPr>
          <w:trHeight w:val="638"/>
        </w:trPr>
        <w:tc>
          <w:tcPr>
            <w:tcW w:w="959" w:type="dxa"/>
          </w:tcPr>
          <w:p w14:paraId="5F1CBD53" w14:textId="77777777" w:rsidR="001D2C1D" w:rsidRPr="00607F9B" w:rsidRDefault="001D2C1D" w:rsidP="00334A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C9807E5" w14:textId="6B06DDCE" w:rsidR="001D2C1D" w:rsidRPr="00607F9B" w:rsidRDefault="001D2C1D" w:rsidP="00334A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D2C1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D2C1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2C1D">
              <w:rPr>
                <w:b/>
                <w:bCs/>
                <w:sz w:val="22"/>
                <w:szCs w:val="22"/>
              </w:rPr>
              <w:t>Budowa pola marsjańskiego (Mars Yard) przy budynku D-3 na terenie AGH w Krakowie - KC-DE-zp.272-497/25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7C743E0" w14:textId="0178231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D2C1D" w14:paraId="15263870" w14:textId="77777777" w:rsidTr="00334A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283B300" w14:textId="77777777" w:rsidR="001D2C1D" w:rsidRPr="00D26ED6" w:rsidRDefault="001D2C1D" w:rsidP="00334A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2C1D">
              <w:rPr>
                <w:b/>
                <w:sz w:val="22"/>
                <w:szCs w:val="22"/>
              </w:rPr>
              <w:t>"</w:t>
            </w:r>
            <w:proofErr w:type="spellStart"/>
            <w:r w:rsidRPr="001D2C1D">
              <w:rPr>
                <w:b/>
                <w:sz w:val="22"/>
                <w:szCs w:val="22"/>
              </w:rPr>
              <w:t>Tadrem</w:t>
            </w:r>
            <w:proofErr w:type="spellEnd"/>
            <w:r w:rsidRPr="001D2C1D">
              <w:rPr>
                <w:b/>
                <w:sz w:val="22"/>
                <w:szCs w:val="22"/>
              </w:rPr>
              <w:t>" Usługi Remontowo-Budowlane Tadeusz Zadora</w:t>
            </w:r>
          </w:p>
          <w:p w14:paraId="417703E8" w14:textId="77777777" w:rsidR="001D2C1D" w:rsidRPr="009F0E5C" w:rsidRDefault="001D2C1D" w:rsidP="00334A70">
            <w:pPr>
              <w:jc w:val="both"/>
              <w:rPr>
                <w:bCs/>
                <w:sz w:val="22"/>
                <w:szCs w:val="22"/>
              </w:rPr>
            </w:pPr>
            <w:r w:rsidRPr="001D2C1D">
              <w:rPr>
                <w:bCs/>
                <w:sz w:val="22"/>
                <w:szCs w:val="22"/>
              </w:rPr>
              <w:t>Skomielna Czarna 341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C1D">
              <w:rPr>
                <w:bCs/>
                <w:sz w:val="22"/>
                <w:szCs w:val="22"/>
              </w:rPr>
              <w:t>341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DDAD55" w14:textId="77777777" w:rsidR="001D2C1D" w:rsidRPr="009F0E5C" w:rsidRDefault="001D2C1D" w:rsidP="00334A70">
            <w:pPr>
              <w:jc w:val="both"/>
              <w:rPr>
                <w:bCs/>
                <w:sz w:val="22"/>
                <w:szCs w:val="22"/>
              </w:rPr>
            </w:pPr>
            <w:r w:rsidRPr="001D2C1D">
              <w:rPr>
                <w:bCs/>
                <w:sz w:val="22"/>
                <w:szCs w:val="22"/>
              </w:rPr>
              <w:t>32-437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2C1D">
              <w:rPr>
                <w:bCs/>
                <w:sz w:val="22"/>
                <w:szCs w:val="22"/>
              </w:rPr>
              <w:t>Skomielna Czarna</w:t>
            </w:r>
          </w:p>
          <w:p w14:paraId="0C4F4563" w14:textId="77777777" w:rsidR="001D2C1D" w:rsidRPr="00D26ED6" w:rsidRDefault="001D2C1D" w:rsidP="00334A7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25A095" w14:textId="77777777" w:rsidR="001D2C1D" w:rsidRDefault="001D2C1D" w:rsidP="00334A7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D2C1D">
              <w:rPr>
                <w:sz w:val="22"/>
                <w:szCs w:val="22"/>
              </w:rPr>
              <w:t>Budowa pola marsjańskiego (Mars Yard) przy budynku D-3 na terenie AGH w Krakowie - KC-DE-zp.272-497/25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68E681E" w14:textId="77777777" w:rsidR="001D2C1D" w:rsidRPr="00D26ED6" w:rsidRDefault="001D2C1D" w:rsidP="00334A7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D2C1D">
              <w:rPr>
                <w:b/>
                <w:sz w:val="22"/>
                <w:szCs w:val="22"/>
              </w:rPr>
              <w:t>183 270.00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03D27A2" w14:textId="77777777" w:rsidR="001D2C1D" w:rsidRDefault="001D2C1D" w:rsidP="00334A7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64FD83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263D85" w:rsidRPr="008567C7" w14:paraId="3899A165" w14:textId="77777777" w:rsidTr="00263D85">
        <w:trPr>
          <w:trHeight w:val="510"/>
        </w:trPr>
        <w:tc>
          <w:tcPr>
            <w:tcW w:w="595" w:type="pct"/>
            <w:vAlign w:val="center"/>
          </w:tcPr>
          <w:p w14:paraId="702659F2" w14:textId="77777777" w:rsidR="00263D85" w:rsidRPr="008567C7" w:rsidRDefault="00263D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A5579F3" w14:textId="77777777" w:rsidR="00263D85" w:rsidRPr="008567C7" w:rsidRDefault="00263D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C341B73" w14:textId="77777777" w:rsidR="00263D85" w:rsidRPr="008567C7" w:rsidRDefault="00263D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2C1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60DB8C9" w14:textId="77777777" w:rsidR="00263D85" w:rsidRPr="008567C7" w:rsidRDefault="00263D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2C1D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BD1BF02" w14:textId="77777777" w:rsidR="00263D85" w:rsidRPr="008567C7" w:rsidRDefault="00263D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63D85" w:rsidRPr="008567C7" w14:paraId="034F0C79" w14:textId="77777777" w:rsidTr="00263D85">
        <w:tc>
          <w:tcPr>
            <w:tcW w:w="595" w:type="pct"/>
            <w:vAlign w:val="center"/>
          </w:tcPr>
          <w:p w14:paraId="78D1684B" w14:textId="77777777" w:rsidR="00263D85" w:rsidRPr="008567C7" w:rsidRDefault="00263D85" w:rsidP="00334A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C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149B05D3" w14:textId="77777777" w:rsidR="00263D85" w:rsidRPr="002B6761" w:rsidRDefault="00263D85" w:rsidP="00334A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2C1D">
              <w:rPr>
                <w:rFonts w:ascii="Times New Roman" w:hAnsi="Times New Roman" w:cs="Times New Roman"/>
                <w:b/>
                <w:sz w:val="18"/>
                <w:szCs w:val="18"/>
              </w:rPr>
              <w:t>"</w:t>
            </w:r>
            <w:proofErr w:type="spellStart"/>
            <w:r w:rsidRPr="001D2C1D">
              <w:rPr>
                <w:rFonts w:ascii="Times New Roman" w:hAnsi="Times New Roman" w:cs="Times New Roman"/>
                <w:b/>
                <w:sz w:val="18"/>
                <w:szCs w:val="18"/>
              </w:rPr>
              <w:t>Tadrem</w:t>
            </w:r>
            <w:proofErr w:type="spellEnd"/>
            <w:r w:rsidRPr="001D2C1D">
              <w:rPr>
                <w:rFonts w:ascii="Times New Roman" w:hAnsi="Times New Roman" w:cs="Times New Roman"/>
                <w:b/>
                <w:sz w:val="18"/>
                <w:szCs w:val="18"/>
              </w:rPr>
              <w:t>" Usługi Remontowo-Budowlane Tadeusz Zadora</w:t>
            </w:r>
          </w:p>
          <w:p w14:paraId="1A3B3DCE" w14:textId="77777777" w:rsidR="00263D85" w:rsidRPr="008567C7" w:rsidRDefault="00263D85" w:rsidP="00334A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2C1D">
              <w:rPr>
                <w:rFonts w:ascii="Times New Roman" w:hAnsi="Times New Roman" w:cs="Times New Roman"/>
                <w:bCs/>
                <w:sz w:val="18"/>
                <w:szCs w:val="18"/>
              </w:rPr>
              <w:t>Skomielna Czarna 341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2C1D">
              <w:rPr>
                <w:rFonts w:ascii="Times New Roman" w:hAnsi="Times New Roman" w:cs="Times New Roman"/>
                <w:bCs/>
                <w:sz w:val="18"/>
                <w:szCs w:val="18"/>
              </w:rPr>
              <w:t>341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DBECC9E" w14:textId="77777777" w:rsidR="00263D85" w:rsidRPr="001B7815" w:rsidRDefault="00263D85" w:rsidP="00334A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2C1D">
              <w:rPr>
                <w:rFonts w:ascii="Times New Roman" w:hAnsi="Times New Roman" w:cs="Times New Roman"/>
                <w:bCs/>
                <w:sz w:val="18"/>
                <w:szCs w:val="18"/>
              </w:rPr>
              <w:t>32-437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2C1D">
              <w:rPr>
                <w:rFonts w:ascii="Times New Roman" w:hAnsi="Times New Roman" w:cs="Times New Roman"/>
                <w:bCs/>
                <w:sz w:val="18"/>
                <w:szCs w:val="18"/>
              </w:rPr>
              <w:t>Skomielna Czarna</w:t>
            </w:r>
          </w:p>
        </w:tc>
        <w:tc>
          <w:tcPr>
            <w:tcW w:w="952" w:type="pct"/>
            <w:vAlign w:val="center"/>
          </w:tcPr>
          <w:p w14:paraId="4BBCBFDC" w14:textId="77777777" w:rsidR="00263D85" w:rsidRPr="008567C7" w:rsidRDefault="00263D85" w:rsidP="00334A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C1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3193B82" w14:textId="77777777" w:rsidR="00263D85" w:rsidRPr="008567C7" w:rsidRDefault="00263D85" w:rsidP="00334A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C1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1F446DB" w14:textId="77777777" w:rsidR="00263D85" w:rsidRPr="008567C7" w:rsidRDefault="00263D85" w:rsidP="00334A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C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A9E3F0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3E4F98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2457A2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C5B20" w14:textId="77777777" w:rsidR="00C30643" w:rsidRDefault="00C30643">
      <w:r>
        <w:separator/>
      </w:r>
    </w:p>
  </w:endnote>
  <w:endnote w:type="continuationSeparator" w:id="0">
    <w:p w14:paraId="3098FDA9" w14:textId="77777777" w:rsidR="00C30643" w:rsidRDefault="00C30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A06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85B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CBE9C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D5AB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6E8F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135F9" w14:textId="77777777" w:rsidR="00C30643" w:rsidRDefault="00C30643">
      <w:r>
        <w:separator/>
      </w:r>
    </w:p>
  </w:footnote>
  <w:footnote w:type="continuationSeparator" w:id="0">
    <w:p w14:paraId="6E5F2704" w14:textId="77777777" w:rsidR="00C30643" w:rsidRDefault="00C30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184E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B6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91B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643"/>
    <w:rsid w:val="00005838"/>
    <w:rsid w:val="00022322"/>
    <w:rsid w:val="00042497"/>
    <w:rsid w:val="000C1E6F"/>
    <w:rsid w:val="000E4E56"/>
    <w:rsid w:val="001A1468"/>
    <w:rsid w:val="001B7815"/>
    <w:rsid w:val="001C31ED"/>
    <w:rsid w:val="001D2C1D"/>
    <w:rsid w:val="00263D85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0643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B65C7C"/>
  <w15:chartTrackingRefBased/>
  <w15:docId w15:val="{311AE652-B521-469B-90FE-E33C4F89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2025-09-22T12:43:00Z</dcterms:created>
  <dcterms:modified xsi:type="dcterms:W3CDTF">2025-09-22T12:43:00Z</dcterms:modified>
</cp:coreProperties>
</file>