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84EE7" w14:textId="77777777" w:rsidR="009432A1" w:rsidRPr="009432A1" w:rsidRDefault="007741C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741CE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741CE">
        <w:rPr>
          <w:rFonts w:ascii="Arial" w:hAnsi="Arial" w:cs="Arial"/>
          <w:sz w:val="24"/>
          <w:szCs w:val="24"/>
        </w:rPr>
        <w:t>2025-09-22</w:t>
      </w:r>
    </w:p>
    <w:p w14:paraId="6937E296" w14:textId="77777777" w:rsidR="009432A1" w:rsidRPr="009432A1" w:rsidRDefault="007741C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41C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FC87A9" w14:textId="77777777" w:rsidR="009432A1" w:rsidRPr="009432A1" w:rsidRDefault="007741C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741CE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741CE">
        <w:rPr>
          <w:rFonts w:ascii="Arial" w:hAnsi="Arial" w:cs="Arial"/>
          <w:sz w:val="24"/>
          <w:szCs w:val="24"/>
        </w:rPr>
        <w:t>66</w:t>
      </w:r>
    </w:p>
    <w:p w14:paraId="35ED18D7" w14:textId="77777777" w:rsidR="009432A1" w:rsidRPr="009432A1" w:rsidRDefault="007741CE" w:rsidP="009432A1">
      <w:pPr>
        <w:rPr>
          <w:rFonts w:ascii="Arial" w:hAnsi="Arial" w:cs="Arial"/>
          <w:sz w:val="24"/>
          <w:szCs w:val="24"/>
        </w:rPr>
      </w:pPr>
      <w:r w:rsidRPr="007741CE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741CE">
        <w:rPr>
          <w:rFonts w:ascii="Arial" w:hAnsi="Arial" w:cs="Arial"/>
          <w:sz w:val="24"/>
          <w:szCs w:val="24"/>
        </w:rPr>
        <w:t>Kraków</w:t>
      </w:r>
    </w:p>
    <w:p w14:paraId="63DEBDA8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1EAFCB" w14:textId="0442047A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3B275F0" w14:textId="50D34AC3" w:rsidR="00293CAA" w:rsidRPr="009432A1" w:rsidRDefault="00293CAA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SZP-271-31/25 – 945.MM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4B072B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AEFCF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Hlk209420916"/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4DEDC2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  <w:bookmarkEnd w:id="0"/>
          </w:p>
        </w:tc>
      </w:tr>
    </w:tbl>
    <w:p w14:paraId="302D0F26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BAB01A4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960A503" w14:textId="77777777" w:rsidTr="00A652DF">
        <w:tc>
          <w:tcPr>
            <w:tcW w:w="2269" w:type="dxa"/>
            <w:shd w:val="clear" w:color="auto" w:fill="auto"/>
          </w:tcPr>
          <w:p w14:paraId="7A6ACC70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31D90C" w14:textId="54E7F4FA" w:rsidR="009432A1" w:rsidRPr="004E4B64" w:rsidRDefault="007741C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41CE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szpitala.</w:t>
            </w:r>
          </w:p>
        </w:tc>
      </w:tr>
      <w:tr w:rsidR="007741CE" w:rsidRPr="004E4B64" w14:paraId="72F5B6A1" w14:textId="77777777" w:rsidTr="000811C5">
        <w:tc>
          <w:tcPr>
            <w:tcW w:w="2269" w:type="dxa"/>
            <w:shd w:val="clear" w:color="auto" w:fill="auto"/>
          </w:tcPr>
          <w:p w14:paraId="5BA71D1C" w14:textId="77777777" w:rsidR="007741CE" w:rsidRPr="004E4B64" w:rsidRDefault="007741CE" w:rsidP="000811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149DC7" w14:textId="77777777" w:rsidR="007741CE" w:rsidRPr="004E4B64" w:rsidRDefault="007741CE" w:rsidP="000811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41CE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576C2870" w14:textId="5A6448A1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741CE" w:rsidRPr="007741CE">
        <w:rPr>
          <w:rFonts w:ascii="Arial" w:hAnsi="Arial" w:cs="Arial"/>
          <w:sz w:val="24"/>
          <w:szCs w:val="24"/>
        </w:rPr>
        <w:t>(</w:t>
      </w:r>
      <w:proofErr w:type="spellStart"/>
      <w:r w:rsidR="007741CE" w:rsidRPr="007741CE">
        <w:rPr>
          <w:rFonts w:ascii="Arial" w:hAnsi="Arial" w:cs="Arial"/>
          <w:sz w:val="24"/>
          <w:szCs w:val="24"/>
        </w:rPr>
        <w:t>t.j</w:t>
      </w:r>
      <w:proofErr w:type="spellEnd"/>
      <w:r w:rsidR="007741CE" w:rsidRPr="007741CE">
        <w:rPr>
          <w:rFonts w:ascii="Arial" w:hAnsi="Arial" w:cs="Arial"/>
          <w:sz w:val="24"/>
          <w:szCs w:val="24"/>
        </w:rPr>
        <w:t>. Dz. U. z 2024 poz. 1320</w:t>
      </w:r>
      <w:r w:rsidR="00293CAA">
        <w:rPr>
          <w:rFonts w:ascii="Arial" w:hAnsi="Arial" w:cs="Arial"/>
          <w:sz w:val="24"/>
          <w:szCs w:val="24"/>
        </w:rPr>
        <w:t xml:space="preserve"> z późn.zm.</w:t>
      </w:r>
      <w:r w:rsidR="007741CE" w:rsidRPr="007741CE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B582488" w14:textId="77777777" w:rsidR="0069085C" w:rsidRPr="00382A4A" w:rsidRDefault="007741C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741CE">
        <w:rPr>
          <w:rFonts w:ascii="Arial" w:hAnsi="Arial" w:cs="Arial"/>
          <w:b/>
          <w:sz w:val="24"/>
          <w:szCs w:val="24"/>
        </w:rPr>
        <w:t>18 957 000.00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F7E591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D2B84C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99137C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14DE2D" w14:textId="2ED93E91" w:rsidR="00A80738" w:rsidRDefault="00A80738" w:rsidP="00293CA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F4219C4" w14:textId="2210604D" w:rsidR="00293CAA" w:rsidRDefault="00293CAA" w:rsidP="00293CA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94B39F4" w14:textId="3D8BCF15" w:rsidR="00293CAA" w:rsidRPr="009432A1" w:rsidRDefault="00293CAA" w:rsidP="00293CA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129C2FE1" w14:textId="5443246D" w:rsidR="00C236D3" w:rsidRPr="00382A4A" w:rsidRDefault="007741CE" w:rsidP="00173B20">
      <w:pPr>
        <w:jc w:val="right"/>
        <w:rPr>
          <w:rFonts w:ascii="Arial" w:hAnsi="Arial" w:cs="Arial"/>
          <w:sz w:val="22"/>
          <w:szCs w:val="22"/>
        </w:rPr>
      </w:pPr>
      <w:r w:rsidRPr="007741CE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7A34F" w14:textId="77777777" w:rsidR="00BF7EA0" w:rsidRDefault="00BF7EA0">
      <w:r>
        <w:separator/>
      </w:r>
    </w:p>
  </w:endnote>
  <w:endnote w:type="continuationSeparator" w:id="0">
    <w:p w14:paraId="18DAF4B1" w14:textId="77777777" w:rsidR="00BF7EA0" w:rsidRDefault="00BF7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F43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051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6B47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F6F98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E9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24C0E1" w14:textId="77777777" w:rsidR="009F189D" w:rsidRDefault="009F189D">
    <w:pPr>
      <w:pStyle w:val="Stopka"/>
      <w:tabs>
        <w:tab w:val="clear" w:pos="4536"/>
      </w:tabs>
      <w:jc w:val="center"/>
    </w:pPr>
  </w:p>
  <w:p w14:paraId="410860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0DC50" w14:textId="77777777" w:rsidR="00BF7EA0" w:rsidRDefault="00BF7EA0">
      <w:r>
        <w:separator/>
      </w:r>
    </w:p>
  </w:footnote>
  <w:footnote w:type="continuationSeparator" w:id="0">
    <w:p w14:paraId="5F401307" w14:textId="77777777" w:rsidR="00BF7EA0" w:rsidRDefault="00BF7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D23F9" w14:textId="77777777" w:rsidR="007741CE" w:rsidRDefault="00774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658C3" w14:textId="77777777" w:rsidR="007741CE" w:rsidRDefault="00774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C27B0" w14:textId="77777777" w:rsidR="007741CE" w:rsidRDefault="00774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EA0"/>
    <w:rsid w:val="00007727"/>
    <w:rsid w:val="00017720"/>
    <w:rsid w:val="00035488"/>
    <w:rsid w:val="000D7F25"/>
    <w:rsid w:val="000E00E5"/>
    <w:rsid w:val="00173B20"/>
    <w:rsid w:val="001C69FF"/>
    <w:rsid w:val="0023318D"/>
    <w:rsid w:val="00293CA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741CE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F7EA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A0FA50"/>
  <w15:chartTrackingRefBased/>
  <w15:docId w15:val="{100D0421-9EDA-4630-AF06-18F5157E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96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2025-09-22T06:05:00Z</dcterms:created>
  <dcterms:modified xsi:type="dcterms:W3CDTF">2025-09-22T06:08:00Z</dcterms:modified>
</cp:coreProperties>
</file>