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106B8546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</w:t>
      </w:r>
      <w:r w:rsidR="00143E60">
        <w:rPr>
          <w:rFonts w:ascii="Verdana" w:hAnsi="Verdana"/>
          <w:b/>
          <w:sz w:val="18"/>
          <w:szCs w:val="18"/>
        </w:rPr>
        <w:t>DE-</w:t>
      </w:r>
      <w:r w:rsidRPr="0067784D">
        <w:rPr>
          <w:rFonts w:ascii="Verdana" w:hAnsi="Verdana"/>
          <w:b/>
          <w:sz w:val="18"/>
          <w:szCs w:val="18"/>
        </w:rPr>
        <w:t>zp.272-</w:t>
      </w:r>
      <w:r w:rsidR="00143E60">
        <w:rPr>
          <w:rFonts w:ascii="Verdana" w:hAnsi="Verdana"/>
          <w:b/>
          <w:sz w:val="18"/>
          <w:szCs w:val="18"/>
        </w:rPr>
        <w:t>562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BB8F89D" w14:textId="77777777" w:rsidR="00143E60" w:rsidRDefault="00B12BC7" w:rsidP="00A7478E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</w:p>
    <w:tbl>
      <w:tblPr>
        <w:tblW w:w="9292" w:type="dxa"/>
        <w:tblInd w:w="5" w:type="dxa"/>
        <w:tblCellMar>
          <w:top w:w="46" w:type="dxa"/>
          <w:left w:w="106" w:type="dxa"/>
          <w:right w:w="62" w:type="dxa"/>
        </w:tblCellMar>
        <w:tblLook w:val="04A0" w:firstRow="1" w:lastRow="0" w:firstColumn="1" w:lastColumn="0" w:noHBand="0" w:noVBand="1"/>
      </w:tblPr>
      <w:tblGrid>
        <w:gridCol w:w="9292"/>
      </w:tblGrid>
      <w:tr w:rsidR="00143E60" w:rsidRPr="00143E60" w14:paraId="0AB58728" w14:textId="77777777" w:rsidTr="0028254D">
        <w:trPr>
          <w:trHeight w:val="24"/>
        </w:trPr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6847D" w14:textId="77777777" w:rsidR="00143E60" w:rsidRPr="00143E60" w:rsidRDefault="00143E60" w:rsidP="00143E6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3E60">
              <w:rPr>
                <w:rFonts w:ascii="Verdana" w:hAnsi="Verdana"/>
                <w:b/>
                <w:sz w:val="18"/>
                <w:szCs w:val="18"/>
              </w:rPr>
              <w:t>dostawę komputera przenośnego (notebooka) 1 szt. dla WEAIiIB -KC- DE-zp.272-562/25</w:t>
            </w:r>
          </w:p>
        </w:tc>
      </w:tr>
    </w:tbl>
    <w:p w14:paraId="706742F4" w14:textId="4C90D7F0" w:rsidR="00B12BC7" w:rsidRPr="0067784D" w:rsidRDefault="00053930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 xml:space="preserve">,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143E6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237A"/>
    <w:rsid w:val="000E6C60"/>
    <w:rsid w:val="00143E60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A279FA"/>
    <w:rsid w:val="00A73118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54CF4"/>
    <w:rsid w:val="00E67EFE"/>
    <w:rsid w:val="00E73225"/>
    <w:rsid w:val="00EC52CA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17</cp:revision>
  <cp:lastPrinted>2024-11-13T11:00:00Z</cp:lastPrinted>
  <dcterms:created xsi:type="dcterms:W3CDTF">2024-06-26T06:24:00Z</dcterms:created>
  <dcterms:modified xsi:type="dcterms:W3CDTF">2025-09-18T09:40:00Z</dcterms:modified>
</cp:coreProperties>
</file>