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6F70E2" w14:textId="77777777" w:rsidR="00986737" w:rsidRPr="009432A1" w:rsidRDefault="00354D6C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354D6C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354D6C">
        <w:rPr>
          <w:rFonts w:ascii="Arial" w:hAnsi="Arial" w:cs="Arial"/>
          <w:sz w:val="24"/>
          <w:szCs w:val="24"/>
        </w:rPr>
        <w:t>2025-09-19</w:t>
      </w:r>
    </w:p>
    <w:p w14:paraId="094A792E" w14:textId="77777777" w:rsidR="00986737" w:rsidRPr="009432A1" w:rsidRDefault="00354D6C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54D6C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09177C8E" w14:textId="77777777" w:rsidR="00986737" w:rsidRPr="009432A1" w:rsidRDefault="00354D6C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354D6C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54D6C">
        <w:rPr>
          <w:rFonts w:ascii="Arial" w:hAnsi="Arial" w:cs="Arial"/>
          <w:sz w:val="24"/>
          <w:szCs w:val="24"/>
        </w:rPr>
        <w:t>66</w:t>
      </w:r>
    </w:p>
    <w:p w14:paraId="651218D1" w14:textId="77777777" w:rsidR="00986737" w:rsidRPr="009432A1" w:rsidRDefault="00354D6C" w:rsidP="00986737">
      <w:pPr>
        <w:rPr>
          <w:rFonts w:ascii="Arial" w:hAnsi="Arial" w:cs="Arial"/>
          <w:sz w:val="24"/>
          <w:szCs w:val="24"/>
        </w:rPr>
      </w:pPr>
      <w:r w:rsidRPr="00354D6C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54D6C">
        <w:rPr>
          <w:rFonts w:ascii="Arial" w:hAnsi="Arial" w:cs="Arial"/>
          <w:sz w:val="24"/>
          <w:szCs w:val="24"/>
        </w:rPr>
        <w:t>Kraków</w:t>
      </w:r>
    </w:p>
    <w:p w14:paraId="024F03D7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C52F086" w14:textId="77777777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450C4E73" w14:textId="6A1C8113" w:rsidR="00C61289" w:rsidRPr="00C61289" w:rsidRDefault="00C61289" w:rsidP="00986737">
      <w:pPr>
        <w:spacing w:after="600"/>
        <w:jc w:val="both"/>
        <w:rPr>
          <w:bCs/>
          <w:sz w:val="24"/>
          <w:szCs w:val="24"/>
        </w:rPr>
      </w:pPr>
      <w:r w:rsidRPr="00C61289">
        <w:rPr>
          <w:rFonts w:ascii="Arial" w:hAnsi="Arial" w:cs="Arial"/>
          <w:bCs/>
          <w:sz w:val="24"/>
          <w:szCs w:val="24"/>
        </w:rPr>
        <w:t>SZP-271-40/25-</w:t>
      </w:r>
      <w:r w:rsidR="009525FA">
        <w:rPr>
          <w:rFonts w:ascii="Arial" w:hAnsi="Arial" w:cs="Arial"/>
          <w:bCs/>
          <w:sz w:val="24"/>
          <w:szCs w:val="24"/>
        </w:rPr>
        <w:t>944.</w:t>
      </w:r>
      <w:r w:rsidRPr="00C61289">
        <w:rPr>
          <w:rFonts w:ascii="Arial" w:hAnsi="Arial" w:cs="Arial"/>
          <w:bCs/>
          <w:sz w:val="24"/>
          <w:szCs w:val="24"/>
        </w:rPr>
        <w:t>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71CAFC36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4E21EF9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33AA7F2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C4999FF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718470D7" w14:textId="77777777" w:rsidTr="005A632E">
        <w:tc>
          <w:tcPr>
            <w:tcW w:w="2269" w:type="dxa"/>
            <w:shd w:val="clear" w:color="auto" w:fill="auto"/>
          </w:tcPr>
          <w:p w14:paraId="3EA5B67C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6568DA2" w14:textId="77777777" w:rsidR="00986737" w:rsidRPr="004E4B64" w:rsidRDefault="00354D6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54D6C">
              <w:rPr>
                <w:rFonts w:ascii="Arial" w:hAnsi="Arial" w:cs="Arial"/>
                <w:bCs/>
                <w:sz w:val="24"/>
                <w:szCs w:val="24"/>
              </w:rPr>
              <w:t>Dostawa materiałów opatrunkowych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54D6C" w:rsidRPr="004E4B64" w14:paraId="27D7F296" w14:textId="77777777" w:rsidTr="00B85050">
        <w:tc>
          <w:tcPr>
            <w:tcW w:w="2269" w:type="dxa"/>
            <w:shd w:val="clear" w:color="auto" w:fill="auto"/>
          </w:tcPr>
          <w:p w14:paraId="00E9E504" w14:textId="77777777" w:rsidR="00354D6C" w:rsidRPr="004E4B64" w:rsidRDefault="00354D6C" w:rsidP="00B8505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8037623" w14:textId="77777777" w:rsidR="00354D6C" w:rsidRPr="004E4B64" w:rsidRDefault="00354D6C" w:rsidP="00B8505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54D6C">
              <w:rPr>
                <w:rFonts w:ascii="Arial" w:hAnsi="Arial" w:cs="Arial"/>
                <w:bCs/>
                <w:sz w:val="24"/>
                <w:szCs w:val="24"/>
              </w:rPr>
              <w:t>SZP-271-40/25</w:t>
            </w:r>
          </w:p>
        </w:tc>
      </w:tr>
    </w:tbl>
    <w:p w14:paraId="2282299E" w14:textId="77777777" w:rsidR="00A80738" w:rsidRPr="00986737" w:rsidRDefault="00A80738" w:rsidP="009525FA">
      <w:pPr>
        <w:pStyle w:val="Nagwek"/>
        <w:tabs>
          <w:tab w:val="clear" w:pos="4536"/>
          <w:tab w:val="clear" w:pos="9072"/>
        </w:tabs>
        <w:spacing w:after="120"/>
        <w:rPr>
          <w:rFonts w:ascii="Arial" w:hAnsi="Arial" w:cs="Arial"/>
          <w:bCs/>
          <w:spacing w:val="20"/>
          <w:sz w:val="24"/>
          <w:szCs w:val="24"/>
        </w:rPr>
      </w:pPr>
    </w:p>
    <w:p w14:paraId="0794C67B" w14:textId="79B2DE4A" w:rsidR="005516FD" w:rsidRPr="00BB547B" w:rsidRDefault="00D665F5" w:rsidP="009525FA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354D6C" w:rsidRPr="00354D6C">
        <w:rPr>
          <w:rFonts w:ascii="Arial" w:hAnsi="Arial" w:cs="Arial"/>
          <w:sz w:val="24"/>
          <w:szCs w:val="24"/>
        </w:rPr>
        <w:t>(t.j.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0BE03830" w14:textId="718F06B7" w:rsidR="005516FD" w:rsidRPr="00BB547B" w:rsidRDefault="00D665F5" w:rsidP="009525FA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354D6C" w:rsidRPr="00354D6C">
        <w:rPr>
          <w:rFonts w:ascii="Arial" w:hAnsi="Arial" w:cs="Arial"/>
          <w:sz w:val="24"/>
          <w:szCs w:val="24"/>
        </w:rPr>
        <w:t>19/09/2025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354D6C" w:rsidRPr="00354D6C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5EE16310" w14:textId="77777777" w:rsidTr="005A632E">
        <w:tc>
          <w:tcPr>
            <w:tcW w:w="1276" w:type="dxa"/>
            <w:shd w:val="clear" w:color="auto" w:fill="F2F2F2"/>
            <w:vAlign w:val="center"/>
          </w:tcPr>
          <w:p w14:paraId="4F8D3B4F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829175E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B7270E6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0621C38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54D6C" w:rsidRPr="00BB547B" w14:paraId="792D88D7" w14:textId="77777777" w:rsidTr="00B85050">
        <w:tc>
          <w:tcPr>
            <w:tcW w:w="1276" w:type="dxa"/>
            <w:shd w:val="clear" w:color="auto" w:fill="auto"/>
            <w:vAlign w:val="center"/>
          </w:tcPr>
          <w:p w14:paraId="07A24B09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255329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4AF44341" w14:textId="77777777" w:rsidR="00354D6C" w:rsidRPr="00986737" w:rsidRDefault="00354D6C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 xml:space="preserve">MEDAG Aparatura Medyczna </w:t>
            </w:r>
            <w:proofErr w:type="spellStart"/>
            <w:r w:rsidRPr="00354D6C">
              <w:rPr>
                <w:rFonts w:ascii="Arial" w:hAnsi="Arial" w:cs="Arial"/>
                <w:sz w:val="24"/>
                <w:szCs w:val="24"/>
              </w:rPr>
              <w:t>P.Augustynowicz</w:t>
            </w:r>
            <w:proofErr w:type="spellEnd"/>
            <w:r w:rsidRPr="00354D6C">
              <w:rPr>
                <w:rFonts w:ascii="Arial" w:hAnsi="Arial" w:cs="Arial"/>
                <w:sz w:val="24"/>
                <w:szCs w:val="24"/>
              </w:rPr>
              <w:t xml:space="preserve"> Spółka Jawna</w:t>
            </w:r>
          </w:p>
          <w:p w14:paraId="17C4FC18" w14:textId="77777777" w:rsidR="00354D6C" w:rsidRPr="00986737" w:rsidRDefault="00354D6C" w:rsidP="009525FA">
            <w:pPr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Brylantowa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24/3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B07D246" w14:textId="77777777" w:rsidR="00354D6C" w:rsidRPr="00986737" w:rsidRDefault="00354D6C" w:rsidP="009525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52-214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61AB20D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45 666.72 zł</w:t>
            </w:r>
          </w:p>
        </w:tc>
      </w:tr>
      <w:tr w:rsidR="00354D6C" w:rsidRPr="00BB547B" w14:paraId="7F45CBEB" w14:textId="77777777" w:rsidTr="00B85050">
        <w:tc>
          <w:tcPr>
            <w:tcW w:w="1276" w:type="dxa"/>
            <w:shd w:val="clear" w:color="auto" w:fill="auto"/>
            <w:vAlign w:val="center"/>
          </w:tcPr>
          <w:p w14:paraId="62E7A481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9EC134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4466C7A6" w14:textId="77777777" w:rsidR="00354D6C" w:rsidRPr="00986737" w:rsidRDefault="00354D6C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INTRA-MED Sp. z o.o.</w:t>
            </w:r>
          </w:p>
          <w:p w14:paraId="36060A8A" w14:textId="77777777" w:rsidR="00354D6C" w:rsidRPr="00986737" w:rsidRDefault="00354D6C" w:rsidP="009525FA">
            <w:pPr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Sielecka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61C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0CF24CE" w14:textId="77777777" w:rsidR="00354D6C" w:rsidRPr="00986737" w:rsidRDefault="00354D6C" w:rsidP="009525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42-500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Będzin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C3B00D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20 818.08 zł</w:t>
            </w:r>
          </w:p>
        </w:tc>
      </w:tr>
      <w:tr w:rsidR="00354D6C" w:rsidRPr="00BB547B" w14:paraId="0BCCD15D" w14:textId="77777777" w:rsidTr="00B85050">
        <w:tc>
          <w:tcPr>
            <w:tcW w:w="1276" w:type="dxa"/>
            <w:shd w:val="clear" w:color="auto" w:fill="auto"/>
            <w:vAlign w:val="center"/>
          </w:tcPr>
          <w:p w14:paraId="33ACF779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9EB59A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1CA983DA" w14:textId="77777777" w:rsidR="00354D6C" w:rsidRPr="00986737" w:rsidRDefault="00354D6C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54D6C">
              <w:rPr>
                <w:rFonts w:ascii="Arial" w:hAnsi="Arial" w:cs="Arial"/>
                <w:sz w:val="24"/>
                <w:szCs w:val="24"/>
              </w:rPr>
              <w:t>Medimax</w:t>
            </w:r>
            <w:proofErr w:type="spellEnd"/>
            <w:r w:rsidRPr="00354D6C">
              <w:rPr>
                <w:rFonts w:ascii="Arial" w:hAnsi="Arial" w:cs="Arial"/>
                <w:sz w:val="24"/>
                <w:szCs w:val="24"/>
              </w:rPr>
              <w:t xml:space="preserve"> Monika Mazurkiewicz</w:t>
            </w:r>
          </w:p>
          <w:p w14:paraId="2E3410CC" w14:textId="77777777" w:rsidR="00354D6C" w:rsidRPr="00986737" w:rsidRDefault="00354D6C" w:rsidP="009525FA">
            <w:pPr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Starego Dębu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12/6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E752A58" w14:textId="77777777" w:rsidR="00354D6C" w:rsidRPr="00986737" w:rsidRDefault="00354D6C" w:rsidP="009525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31-355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FE62958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39 245.58 zł</w:t>
            </w:r>
          </w:p>
        </w:tc>
      </w:tr>
      <w:tr w:rsidR="00354D6C" w:rsidRPr="00BB547B" w14:paraId="62E12E9B" w14:textId="77777777" w:rsidTr="00B85050">
        <w:tc>
          <w:tcPr>
            <w:tcW w:w="1276" w:type="dxa"/>
            <w:shd w:val="clear" w:color="auto" w:fill="auto"/>
            <w:vAlign w:val="center"/>
          </w:tcPr>
          <w:p w14:paraId="4B889FB2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63515F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24357DF5" w14:textId="77777777" w:rsidR="00354D6C" w:rsidRPr="00986737" w:rsidRDefault="00354D6C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54D6C">
              <w:rPr>
                <w:rFonts w:ascii="Arial" w:hAnsi="Arial" w:cs="Arial"/>
                <w:sz w:val="24"/>
                <w:szCs w:val="24"/>
              </w:rPr>
              <w:t>Medicus</w:t>
            </w:r>
            <w:proofErr w:type="spellEnd"/>
            <w:r w:rsidRPr="00354D6C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komandytowo-akcyjna</w:t>
            </w:r>
          </w:p>
          <w:p w14:paraId="332DEEAE" w14:textId="77777777" w:rsidR="00354D6C" w:rsidRPr="00986737" w:rsidRDefault="00354D6C" w:rsidP="009525FA">
            <w:pPr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lastRenderedPageBreak/>
              <w:t>Browarowa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42A586A" w14:textId="77777777" w:rsidR="00354D6C" w:rsidRPr="00986737" w:rsidRDefault="00354D6C" w:rsidP="009525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78E8DC2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lastRenderedPageBreak/>
              <w:t>27 371.52 zł</w:t>
            </w:r>
          </w:p>
        </w:tc>
      </w:tr>
      <w:tr w:rsidR="00354D6C" w:rsidRPr="00BB547B" w14:paraId="74A4D5E2" w14:textId="77777777" w:rsidTr="00B85050">
        <w:tc>
          <w:tcPr>
            <w:tcW w:w="1276" w:type="dxa"/>
            <w:shd w:val="clear" w:color="auto" w:fill="auto"/>
            <w:vAlign w:val="center"/>
          </w:tcPr>
          <w:p w14:paraId="73C5D60F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B1F0EB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50741766" w14:textId="77777777" w:rsidR="00354D6C" w:rsidRPr="00986737" w:rsidRDefault="00354D6C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54D6C">
              <w:rPr>
                <w:rFonts w:ascii="Arial" w:hAnsi="Arial" w:cs="Arial"/>
                <w:sz w:val="24"/>
                <w:szCs w:val="24"/>
              </w:rPr>
              <w:t>Medicus</w:t>
            </w:r>
            <w:proofErr w:type="spellEnd"/>
            <w:r w:rsidRPr="00354D6C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komandytowo-akcyjna</w:t>
            </w:r>
          </w:p>
          <w:p w14:paraId="10B28E75" w14:textId="77777777" w:rsidR="00354D6C" w:rsidRPr="00986737" w:rsidRDefault="00354D6C" w:rsidP="009525FA">
            <w:pPr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Browarowa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D0FCF49" w14:textId="77777777" w:rsidR="00354D6C" w:rsidRPr="00986737" w:rsidRDefault="00354D6C" w:rsidP="009525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28FE083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5 810.40 zł</w:t>
            </w:r>
          </w:p>
        </w:tc>
      </w:tr>
      <w:tr w:rsidR="00354D6C" w:rsidRPr="00BB547B" w14:paraId="50D2CE6B" w14:textId="77777777" w:rsidTr="00B85050">
        <w:tc>
          <w:tcPr>
            <w:tcW w:w="1276" w:type="dxa"/>
            <w:shd w:val="clear" w:color="auto" w:fill="auto"/>
            <w:vAlign w:val="center"/>
          </w:tcPr>
          <w:p w14:paraId="72AE2633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FC7056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86E45D1" w14:textId="77777777" w:rsidR="00354D6C" w:rsidRPr="00986737" w:rsidRDefault="00354D6C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54D6C">
              <w:rPr>
                <w:rFonts w:ascii="Arial" w:hAnsi="Arial" w:cs="Arial"/>
                <w:sz w:val="24"/>
                <w:szCs w:val="24"/>
              </w:rPr>
              <w:t>Becton</w:t>
            </w:r>
            <w:proofErr w:type="spellEnd"/>
            <w:r w:rsidRPr="00354D6C">
              <w:rPr>
                <w:rFonts w:ascii="Arial" w:hAnsi="Arial" w:cs="Arial"/>
                <w:sz w:val="24"/>
                <w:szCs w:val="24"/>
              </w:rPr>
              <w:t xml:space="preserve"> Dickinson Polska Sp. z o.o.</w:t>
            </w:r>
          </w:p>
          <w:p w14:paraId="39795411" w14:textId="77777777" w:rsidR="00354D6C" w:rsidRPr="00986737" w:rsidRDefault="00354D6C" w:rsidP="009525FA">
            <w:pPr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Osmańska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E9AF4CD" w14:textId="77777777" w:rsidR="00354D6C" w:rsidRPr="00986737" w:rsidRDefault="00354D6C" w:rsidP="009525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02-823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9AE5A81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201 204.00 zł</w:t>
            </w:r>
          </w:p>
        </w:tc>
      </w:tr>
      <w:tr w:rsidR="00354D6C" w:rsidRPr="00BB547B" w14:paraId="31A916C0" w14:textId="77777777" w:rsidTr="00B85050">
        <w:tc>
          <w:tcPr>
            <w:tcW w:w="1276" w:type="dxa"/>
            <w:shd w:val="clear" w:color="auto" w:fill="auto"/>
            <w:vAlign w:val="center"/>
          </w:tcPr>
          <w:p w14:paraId="4245CA9E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7AF0E2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2977CDA4" w14:textId="77777777" w:rsidR="00354D6C" w:rsidRPr="00986737" w:rsidRDefault="00354D6C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SKAMEX  Spółka Akcyjna</w:t>
            </w:r>
          </w:p>
          <w:p w14:paraId="7418E79D" w14:textId="77777777" w:rsidR="00354D6C" w:rsidRPr="00986737" w:rsidRDefault="00354D6C" w:rsidP="009525FA">
            <w:pPr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ul. Częstochowska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38/52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A7A6678" w14:textId="77777777" w:rsidR="00354D6C" w:rsidRPr="00986737" w:rsidRDefault="00354D6C" w:rsidP="009525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93-121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BA1449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209 797.02 zł</w:t>
            </w:r>
          </w:p>
        </w:tc>
      </w:tr>
      <w:tr w:rsidR="00354D6C" w:rsidRPr="00BB547B" w14:paraId="475ED03B" w14:textId="77777777" w:rsidTr="00B85050">
        <w:tc>
          <w:tcPr>
            <w:tcW w:w="1276" w:type="dxa"/>
            <w:shd w:val="clear" w:color="auto" w:fill="auto"/>
            <w:vAlign w:val="center"/>
          </w:tcPr>
          <w:p w14:paraId="3EDAA29C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9D12DC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78E97A1B" w14:textId="77777777" w:rsidR="00354D6C" w:rsidRPr="00986737" w:rsidRDefault="00354D6C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SKAMEX  Spółka Akcyjna</w:t>
            </w:r>
          </w:p>
          <w:p w14:paraId="2FFE4523" w14:textId="77777777" w:rsidR="00354D6C" w:rsidRPr="00986737" w:rsidRDefault="00354D6C" w:rsidP="009525FA">
            <w:pPr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ul. Częstochowska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38/52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8AF15C6" w14:textId="77777777" w:rsidR="00354D6C" w:rsidRPr="00986737" w:rsidRDefault="00354D6C" w:rsidP="009525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93-121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FE32065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21 168.00 zł</w:t>
            </w:r>
          </w:p>
        </w:tc>
      </w:tr>
      <w:tr w:rsidR="00354D6C" w:rsidRPr="00BB547B" w14:paraId="3E58B188" w14:textId="77777777" w:rsidTr="00B85050">
        <w:tc>
          <w:tcPr>
            <w:tcW w:w="1276" w:type="dxa"/>
            <w:shd w:val="clear" w:color="auto" w:fill="auto"/>
            <w:vAlign w:val="center"/>
          </w:tcPr>
          <w:p w14:paraId="1B6745EC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F22415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B5F200E" w14:textId="77777777" w:rsidR="00354D6C" w:rsidRPr="00986737" w:rsidRDefault="00354D6C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54D6C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354D6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54D6C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354D6C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6B5D9E89" w14:textId="77777777" w:rsidR="00354D6C" w:rsidRPr="00986737" w:rsidRDefault="00354D6C" w:rsidP="009525FA">
            <w:pPr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197EBBA" w14:textId="77777777" w:rsidR="00354D6C" w:rsidRPr="00986737" w:rsidRDefault="00354D6C" w:rsidP="009525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C3AFF16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110 160.00 zł</w:t>
            </w:r>
          </w:p>
        </w:tc>
      </w:tr>
      <w:tr w:rsidR="00354D6C" w:rsidRPr="00BB547B" w14:paraId="4AAEFDCB" w14:textId="77777777" w:rsidTr="00B85050">
        <w:tc>
          <w:tcPr>
            <w:tcW w:w="1276" w:type="dxa"/>
            <w:shd w:val="clear" w:color="auto" w:fill="auto"/>
            <w:vAlign w:val="center"/>
          </w:tcPr>
          <w:p w14:paraId="6B9F78BC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E7A554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54BE6A0C" w14:textId="77777777" w:rsidR="00354D6C" w:rsidRPr="00986737" w:rsidRDefault="00354D6C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 xml:space="preserve">Lohmann &amp; </w:t>
            </w:r>
            <w:proofErr w:type="spellStart"/>
            <w:r w:rsidRPr="00354D6C">
              <w:rPr>
                <w:rFonts w:ascii="Arial" w:hAnsi="Arial" w:cs="Arial"/>
                <w:sz w:val="24"/>
                <w:szCs w:val="24"/>
              </w:rPr>
              <w:t>Rauscher</w:t>
            </w:r>
            <w:proofErr w:type="spellEnd"/>
            <w:r w:rsidRPr="00354D6C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27F722BB" w14:textId="35C2F770" w:rsidR="00354D6C" w:rsidRPr="00986737" w:rsidRDefault="00C61289" w:rsidP="009525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Żeromskiego</w:t>
            </w:r>
            <w:r w:rsidR="00354D6C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54D6C" w:rsidRPr="00354D6C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7A</w:t>
            </w:r>
          </w:p>
          <w:p w14:paraId="4EFC27A4" w14:textId="77777777" w:rsidR="00354D6C" w:rsidRPr="00986737" w:rsidRDefault="00354D6C" w:rsidP="009525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95-200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A8991E6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31 525.20 zł</w:t>
            </w:r>
          </w:p>
        </w:tc>
      </w:tr>
      <w:tr w:rsidR="00354D6C" w:rsidRPr="00BB547B" w14:paraId="01CECF4F" w14:textId="77777777" w:rsidTr="00B85050">
        <w:tc>
          <w:tcPr>
            <w:tcW w:w="1276" w:type="dxa"/>
            <w:shd w:val="clear" w:color="auto" w:fill="auto"/>
            <w:vAlign w:val="center"/>
          </w:tcPr>
          <w:p w14:paraId="364B3B66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328C0C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513399F3" w14:textId="77777777" w:rsidR="00354D6C" w:rsidRPr="00986737" w:rsidRDefault="00354D6C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54D6C">
              <w:rPr>
                <w:rFonts w:ascii="Arial" w:hAnsi="Arial" w:cs="Arial"/>
                <w:sz w:val="24"/>
                <w:szCs w:val="24"/>
              </w:rPr>
              <w:t>Mölnlycke</w:t>
            </w:r>
            <w:proofErr w:type="spellEnd"/>
            <w:r w:rsidRPr="00354D6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54D6C">
              <w:rPr>
                <w:rFonts w:ascii="Arial" w:hAnsi="Arial" w:cs="Arial"/>
                <w:sz w:val="24"/>
                <w:szCs w:val="24"/>
              </w:rPr>
              <w:t>Health</w:t>
            </w:r>
            <w:proofErr w:type="spellEnd"/>
            <w:r w:rsidRPr="00354D6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54D6C">
              <w:rPr>
                <w:rFonts w:ascii="Arial" w:hAnsi="Arial" w:cs="Arial"/>
                <w:sz w:val="24"/>
                <w:szCs w:val="24"/>
              </w:rPr>
              <w:t>Care</w:t>
            </w:r>
            <w:proofErr w:type="spellEnd"/>
            <w:r w:rsidRPr="00354D6C">
              <w:rPr>
                <w:rFonts w:ascii="Arial" w:hAnsi="Arial" w:cs="Arial"/>
                <w:sz w:val="24"/>
                <w:szCs w:val="24"/>
              </w:rPr>
              <w:t xml:space="preserve"> Polska z o.o.</w:t>
            </w:r>
          </w:p>
          <w:p w14:paraId="43A5E734" w14:textId="77777777" w:rsidR="00354D6C" w:rsidRPr="00986737" w:rsidRDefault="00354D6C" w:rsidP="009525FA">
            <w:pPr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Okopowa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58/72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EA38D42" w14:textId="77777777" w:rsidR="00354D6C" w:rsidRPr="00986737" w:rsidRDefault="00354D6C" w:rsidP="009525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01-042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36EEEDF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77 878.80 zł</w:t>
            </w:r>
          </w:p>
        </w:tc>
      </w:tr>
      <w:tr w:rsidR="00354D6C" w:rsidRPr="00BB547B" w14:paraId="27C94CF3" w14:textId="77777777" w:rsidTr="00B85050">
        <w:tc>
          <w:tcPr>
            <w:tcW w:w="1276" w:type="dxa"/>
            <w:shd w:val="clear" w:color="auto" w:fill="auto"/>
            <w:vAlign w:val="center"/>
          </w:tcPr>
          <w:p w14:paraId="75F3CB8F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D52031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1F40D04B" w14:textId="77777777" w:rsidR="00354D6C" w:rsidRPr="00986737" w:rsidRDefault="00354D6C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 xml:space="preserve">Trans-Med </w:t>
            </w:r>
            <w:proofErr w:type="spellStart"/>
            <w:r w:rsidRPr="00354D6C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354D6C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4839495" w14:textId="77777777" w:rsidR="00354D6C" w:rsidRPr="00986737" w:rsidRDefault="00354D6C" w:rsidP="009525FA">
            <w:pPr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Obrońców Poczty Gdańskiej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20P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6E7C89C" w14:textId="77777777" w:rsidR="00354D6C" w:rsidRPr="00986737" w:rsidRDefault="00354D6C" w:rsidP="009525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42-400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Zawiercie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507D027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220 930.51 zł</w:t>
            </w:r>
          </w:p>
        </w:tc>
      </w:tr>
      <w:tr w:rsidR="00354D6C" w:rsidRPr="00BB547B" w14:paraId="6162ABB6" w14:textId="77777777" w:rsidTr="00B85050">
        <w:tc>
          <w:tcPr>
            <w:tcW w:w="1276" w:type="dxa"/>
            <w:shd w:val="clear" w:color="auto" w:fill="auto"/>
            <w:vAlign w:val="center"/>
          </w:tcPr>
          <w:p w14:paraId="7099C584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3B3E7B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39D8D352" w14:textId="77777777" w:rsidR="00354D6C" w:rsidRPr="00986737" w:rsidRDefault="00354D6C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 xml:space="preserve">Trans-Med </w:t>
            </w:r>
            <w:proofErr w:type="spellStart"/>
            <w:r w:rsidRPr="00354D6C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354D6C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E2FB413" w14:textId="77777777" w:rsidR="00354D6C" w:rsidRPr="00986737" w:rsidRDefault="00354D6C" w:rsidP="009525FA">
            <w:pPr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Obrońców Poczty Gdańskiej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20P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71C1B17" w14:textId="77777777" w:rsidR="00354D6C" w:rsidRPr="00986737" w:rsidRDefault="00354D6C" w:rsidP="009525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42-400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Zawiercie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C480132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263 768.40 zł</w:t>
            </w:r>
          </w:p>
        </w:tc>
      </w:tr>
      <w:tr w:rsidR="00354D6C" w:rsidRPr="00BB547B" w14:paraId="0912FCEB" w14:textId="77777777" w:rsidTr="00B85050">
        <w:tc>
          <w:tcPr>
            <w:tcW w:w="1276" w:type="dxa"/>
            <w:shd w:val="clear" w:color="auto" w:fill="auto"/>
            <w:vAlign w:val="center"/>
          </w:tcPr>
          <w:p w14:paraId="21624913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9A1D37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7D5FB379" w14:textId="77777777" w:rsidR="00354D6C" w:rsidRPr="00986737" w:rsidRDefault="00354D6C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 xml:space="preserve">Trans-Med </w:t>
            </w:r>
            <w:proofErr w:type="spellStart"/>
            <w:r w:rsidRPr="00354D6C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354D6C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B7529C2" w14:textId="77777777" w:rsidR="00354D6C" w:rsidRPr="00986737" w:rsidRDefault="00354D6C" w:rsidP="009525FA">
            <w:pPr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Obrońców Poczty Gdańskiej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20P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8CFDA9C" w14:textId="77777777" w:rsidR="00354D6C" w:rsidRPr="00986737" w:rsidRDefault="00354D6C" w:rsidP="009525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42-400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Zawiercie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9025210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356 086.80 zł</w:t>
            </w:r>
          </w:p>
        </w:tc>
      </w:tr>
      <w:tr w:rsidR="00354D6C" w:rsidRPr="00BB547B" w14:paraId="20DAF5F1" w14:textId="77777777" w:rsidTr="00B85050">
        <w:tc>
          <w:tcPr>
            <w:tcW w:w="1276" w:type="dxa"/>
            <w:shd w:val="clear" w:color="auto" w:fill="auto"/>
            <w:vAlign w:val="center"/>
          </w:tcPr>
          <w:p w14:paraId="387D7353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BE1A95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7B0EA163" w14:textId="77777777" w:rsidR="00354D6C" w:rsidRPr="00986737" w:rsidRDefault="00354D6C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 xml:space="preserve">Trans-Med </w:t>
            </w:r>
            <w:proofErr w:type="spellStart"/>
            <w:r w:rsidRPr="00354D6C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354D6C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B525C4E" w14:textId="77777777" w:rsidR="00354D6C" w:rsidRPr="00986737" w:rsidRDefault="00354D6C" w:rsidP="009525FA">
            <w:pPr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Obrońców Poczty Gdańskiej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20P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1AC1A98" w14:textId="77777777" w:rsidR="00354D6C" w:rsidRPr="00986737" w:rsidRDefault="00354D6C" w:rsidP="009525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42-400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Zawiercie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284EF3E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208 464.13 zł</w:t>
            </w:r>
          </w:p>
        </w:tc>
      </w:tr>
      <w:tr w:rsidR="00354D6C" w:rsidRPr="00BB547B" w14:paraId="22DEA5C7" w14:textId="77777777" w:rsidTr="00B85050">
        <w:tc>
          <w:tcPr>
            <w:tcW w:w="1276" w:type="dxa"/>
            <w:shd w:val="clear" w:color="auto" w:fill="auto"/>
            <w:vAlign w:val="center"/>
          </w:tcPr>
          <w:p w14:paraId="0B19DEEB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8991F8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0AB1C491" w14:textId="77777777" w:rsidR="00354D6C" w:rsidRPr="00986737" w:rsidRDefault="00354D6C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Beryl Med Poland Sp. z o.o.</w:t>
            </w:r>
          </w:p>
          <w:p w14:paraId="60CEB0B0" w14:textId="77777777" w:rsidR="00354D6C" w:rsidRPr="00986737" w:rsidRDefault="00354D6C" w:rsidP="009525FA">
            <w:pPr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rtm. Witolda Pileckiego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59/151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45D2ABF" w14:textId="77777777" w:rsidR="00354D6C" w:rsidRPr="00986737" w:rsidRDefault="00354D6C" w:rsidP="009525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02-781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53DE749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190 512.00 zł</w:t>
            </w:r>
          </w:p>
        </w:tc>
      </w:tr>
      <w:tr w:rsidR="00354D6C" w:rsidRPr="00BB547B" w14:paraId="5D6FF1F2" w14:textId="77777777" w:rsidTr="00B85050">
        <w:tc>
          <w:tcPr>
            <w:tcW w:w="1276" w:type="dxa"/>
            <w:shd w:val="clear" w:color="auto" w:fill="auto"/>
            <w:vAlign w:val="center"/>
          </w:tcPr>
          <w:p w14:paraId="528A76FE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03D4DA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1F097C39" w14:textId="77777777" w:rsidR="00354D6C" w:rsidRPr="00986737" w:rsidRDefault="00354D6C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OSS sp. z o.o.</w:t>
            </w:r>
          </w:p>
          <w:p w14:paraId="49EF660E" w14:textId="77777777" w:rsidR="00354D6C" w:rsidRPr="00986737" w:rsidRDefault="00354D6C" w:rsidP="009525FA">
            <w:pPr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Siennicka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02B0EA4" w14:textId="77777777" w:rsidR="00354D6C" w:rsidRPr="00986737" w:rsidRDefault="00354D6C" w:rsidP="009525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80-758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EDD5E1B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225 423.85 zł</w:t>
            </w:r>
          </w:p>
        </w:tc>
      </w:tr>
      <w:tr w:rsidR="00354D6C" w:rsidRPr="00BB547B" w14:paraId="719D29BD" w14:textId="77777777" w:rsidTr="00B85050">
        <w:tc>
          <w:tcPr>
            <w:tcW w:w="1276" w:type="dxa"/>
            <w:shd w:val="clear" w:color="auto" w:fill="auto"/>
            <w:vAlign w:val="center"/>
          </w:tcPr>
          <w:p w14:paraId="2AA1CBB4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lastRenderedPageBreak/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108EEF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424838CC" w14:textId="77777777" w:rsidR="00354D6C" w:rsidRPr="00986737" w:rsidRDefault="00354D6C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OSS sp. z o.o.</w:t>
            </w:r>
          </w:p>
          <w:p w14:paraId="67B7B902" w14:textId="77777777" w:rsidR="00354D6C" w:rsidRPr="00986737" w:rsidRDefault="00354D6C" w:rsidP="009525FA">
            <w:pPr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Siennicka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E4165D6" w14:textId="77777777" w:rsidR="00354D6C" w:rsidRPr="00986737" w:rsidRDefault="00354D6C" w:rsidP="009525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80-758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DEC69A0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20 131.20 zł</w:t>
            </w:r>
          </w:p>
        </w:tc>
      </w:tr>
      <w:tr w:rsidR="00354D6C" w:rsidRPr="00BB547B" w14:paraId="4D29F34E" w14:textId="77777777" w:rsidTr="00B85050">
        <w:tc>
          <w:tcPr>
            <w:tcW w:w="1276" w:type="dxa"/>
            <w:shd w:val="clear" w:color="auto" w:fill="auto"/>
            <w:vAlign w:val="center"/>
          </w:tcPr>
          <w:p w14:paraId="3557395D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406871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37F3B814" w14:textId="77777777" w:rsidR="00354D6C" w:rsidRPr="00986737" w:rsidRDefault="00354D6C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IHT Polska Sp. z o.o.</w:t>
            </w:r>
          </w:p>
          <w:p w14:paraId="1BE9A904" w14:textId="77777777" w:rsidR="00354D6C" w:rsidRPr="00986737" w:rsidRDefault="00354D6C" w:rsidP="009525FA">
            <w:pPr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Europejska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14D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E05B872" w14:textId="77777777" w:rsidR="00354D6C" w:rsidRPr="00986737" w:rsidRDefault="00354D6C" w:rsidP="009525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02-964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C81DDE1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199 206.00 zł</w:t>
            </w:r>
          </w:p>
        </w:tc>
      </w:tr>
      <w:tr w:rsidR="00354D6C" w:rsidRPr="00BB547B" w14:paraId="5768CC07" w14:textId="77777777" w:rsidTr="00B85050">
        <w:tc>
          <w:tcPr>
            <w:tcW w:w="1276" w:type="dxa"/>
            <w:shd w:val="clear" w:color="auto" w:fill="auto"/>
            <w:vAlign w:val="center"/>
          </w:tcPr>
          <w:p w14:paraId="5D67C6D5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43CEDD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5163ED4B" w14:textId="77777777" w:rsidR="00354D6C" w:rsidRPr="00986737" w:rsidRDefault="00354D6C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 xml:space="preserve">J. </w:t>
            </w:r>
            <w:proofErr w:type="spellStart"/>
            <w:r w:rsidRPr="00354D6C">
              <w:rPr>
                <w:rFonts w:ascii="Arial" w:hAnsi="Arial" w:cs="Arial"/>
                <w:sz w:val="24"/>
                <w:szCs w:val="24"/>
              </w:rPr>
              <w:t>Chodacki</w:t>
            </w:r>
            <w:proofErr w:type="spellEnd"/>
            <w:r w:rsidRPr="00354D6C">
              <w:rPr>
                <w:rFonts w:ascii="Arial" w:hAnsi="Arial" w:cs="Arial"/>
                <w:sz w:val="24"/>
                <w:szCs w:val="24"/>
              </w:rPr>
              <w:t>, A. Misztal „</w:t>
            </w:r>
            <w:proofErr w:type="spellStart"/>
            <w:r w:rsidRPr="00354D6C">
              <w:rPr>
                <w:rFonts w:ascii="Arial" w:hAnsi="Arial" w:cs="Arial"/>
                <w:sz w:val="24"/>
                <w:szCs w:val="24"/>
              </w:rPr>
              <w:t>Medica</w:t>
            </w:r>
            <w:proofErr w:type="spellEnd"/>
            <w:r w:rsidRPr="00354D6C">
              <w:rPr>
                <w:rFonts w:ascii="Arial" w:hAnsi="Arial" w:cs="Arial"/>
                <w:sz w:val="24"/>
                <w:szCs w:val="24"/>
              </w:rPr>
              <w:t>” Spółka Jawna</w:t>
            </w:r>
          </w:p>
          <w:p w14:paraId="01933D94" w14:textId="77777777" w:rsidR="00354D6C" w:rsidRPr="00986737" w:rsidRDefault="00354D6C" w:rsidP="009525FA">
            <w:pPr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4A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8ADF664" w14:textId="77777777" w:rsidR="00354D6C" w:rsidRPr="00986737" w:rsidRDefault="00354D6C" w:rsidP="009525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59-300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LUBIN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4D20079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36 180.00 zł</w:t>
            </w:r>
          </w:p>
        </w:tc>
      </w:tr>
      <w:tr w:rsidR="00354D6C" w:rsidRPr="00BB547B" w14:paraId="75EDABFC" w14:textId="77777777" w:rsidTr="00B85050">
        <w:tc>
          <w:tcPr>
            <w:tcW w:w="1276" w:type="dxa"/>
            <w:shd w:val="clear" w:color="auto" w:fill="auto"/>
            <w:vAlign w:val="center"/>
          </w:tcPr>
          <w:p w14:paraId="6A681539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032AC9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328D3D42" w14:textId="77777777" w:rsidR="00354D6C" w:rsidRPr="00986737" w:rsidRDefault="00354D6C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54D6C">
              <w:rPr>
                <w:rFonts w:ascii="Arial" w:hAnsi="Arial" w:cs="Arial"/>
                <w:sz w:val="24"/>
                <w:szCs w:val="24"/>
              </w:rPr>
              <w:t>Abena</w:t>
            </w:r>
            <w:proofErr w:type="spellEnd"/>
            <w:r w:rsidRPr="00354D6C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6F73D774" w14:textId="77777777" w:rsidR="00354D6C" w:rsidRPr="00986737" w:rsidRDefault="00354D6C" w:rsidP="009525FA">
            <w:pPr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Nowa, Łozienica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A1D6C1C" w14:textId="77777777" w:rsidR="00354D6C" w:rsidRPr="00986737" w:rsidRDefault="00354D6C" w:rsidP="009525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72-100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Goleniów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5C94875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3 221.80 zł</w:t>
            </w:r>
          </w:p>
        </w:tc>
      </w:tr>
      <w:tr w:rsidR="00354D6C" w:rsidRPr="00BB547B" w14:paraId="07023C02" w14:textId="77777777" w:rsidTr="00B85050">
        <w:tc>
          <w:tcPr>
            <w:tcW w:w="1276" w:type="dxa"/>
            <w:shd w:val="clear" w:color="auto" w:fill="auto"/>
            <w:vAlign w:val="center"/>
          </w:tcPr>
          <w:p w14:paraId="39EBC993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A0DCF4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25F6469F" w14:textId="77777777" w:rsidR="005516FD" w:rsidRPr="005516FD" w:rsidRDefault="005516FD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5516FD">
              <w:rPr>
                <w:rFonts w:ascii="Arial" w:hAnsi="Arial" w:cs="Arial"/>
                <w:sz w:val="24"/>
                <w:szCs w:val="24"/>
              </w:rPr>
              <w:t>Konsorcjum:</w:t>
            </w:r>
          </w:p>
          <w:p w14:paraId="74000E30" w14:textId="77777777" w:rsidR="005516FD" w:rsidRPr="005516FD" w:rsidRDefault="005516FD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5516FD">
              <w:rPr>
                <w:rFonts w:ascii="Arial" w:hAnsi="Arial" w:cs="Arial"/>
                <w:sz w:val="24"/>
                <w:szCs w:val="24"/>
              </w:rPr>
              <w:t>Citonet-Kraków Sp. z o.o. (lider)</w:t>
            </w:r>
          </w:p>
          <w:p w14:paraId="412D2BC4" w14:textId="77777777" w:rsidR="005516FD" w:rsidRPr="005516FD" w:rsidRDefault="005516FD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5516FD">
              <w:rPr>
                <w:rFonts w:ascii="Arial" w:hAnsi="Arial" w:cs="Arial"/>
                <w:sz w:val="24"/>
                <w:szCs w:val="24"/>
              </w:rPr>
              <w:t xml:space="preserve">Ul. Gromadzka 52, </w:t>
            </w:r>
          </w:p>
          <w:p w14:paraId="7CF4E06E" w14:textId="77777777" w:rsidR="005516FD" w:rsidRPr="005516FD" w:rsidRDefault="005516FD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5516FD">
              <w:rPr>
                <w:rFonts w:ascii="Arial" w:hAnsi="Arial" w:cs="Arial"/>
                <w:sz w:val="24"/>
                <w:szCs w:val="24"/>
              </w:rPr>
              <w:t>30-719 Kraków</w:t>
            </w:r>
          </w:p>
          <w:p w14:paraId="5952E12F" w14:textId="77777777" w:rsidR="005516FD" w:rsidRPr="005516FD" w:rsidRDefault="005516FD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5516FD">
              <w:rPr>
                <w:rFonts w:ascii="Arial" w:hAnsi="Arial" w:cs="Arial"/>
                <w:sz w:val="24"/>
                <w:szCs w:val="24"/>
              </w:rPr>
              <w:t>Toruńskie Zakłady Materiałów Opatrunkowych S.A. (członek)</w:t>
            </w:r>
          </w:p>
          <w:p w14:paraId="5B95A06A" w14:textId="77777777" w:rsidR="005516FD" w:rsidRPr="005516FD" w:rsidRDefault="005516FD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5516FD">
              <w:rPr>
                <w:rFonts w:ascii="Arial" w:hAnsi="Arial" w:cs="Arial"/>
                <w:sz w:val="24"/>
                <w:szCs w:val="24"/>
              </w:rPr>
              <w:t xml:space="preserve">Ul. Żółkiewskiego 20/26, </w:t>
            </w:r>
          </w:p>
          <w:p w14:paraId="5A5551AB" w14:textId="1637E245" w:rsidR="00354D6C" w:rsidRPr="00986737" w:rsidRDefault="005516FD" w:rsidP="009525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16FD">
              <w:rPr>
                <w:rFonts w:ascii="Arial" w:hAnsi="Arial" w:cs="Arial"/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2AE790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129 276.00 zł</w:t>
            </w:r>
          </w:p>
        </w:tc>
      </w:tr>
      <w:tr w:rsidR="00354D6C" w:rsidRPr="00BB547B" w14:paraId="6A52C384" w14:textId="77777777" w:rsidTr="00B85050">
        <w:tc>
          <w:tcPr>
            <w:tcW w:w="1276" w:type="dxa"/>
            <w:shd w:val="clear" w:color="auto" w:fill="auto"/>
            <w:vAlign w:val="center"/>
          </w:tcPr>
          <w:p w14:paraId="7BC4D125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987007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7734CD60" w14:textId="77777777" w:rsidR="005516FD" w:rsidRPr="005516FD" w:rsidRDefault="005516FD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5516FD">
              <w:rPr>
                <w:rFonts w:ascii="Arial" w:hAnsi="Arial" w:cs="Arial"/>
                <w:sz w:val="24"/>
                <w:szCs w:val="24"/>
              </w:rPr>
              <w:t>Konsorcjum:</w:t>
            </w:r>
          </w:p>
          <w:p w14:paraId="3FB7DD0D" w14:textId="77777777" w:rsidR="005516FD" w:rsidRPr="005516FD" w:rsidRDefault="005516FD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5516FD">
              <w:rPr>
                <w:rFonts w:ascii="Arial" w:hAnsi="Arial" w:cs="Arial"/>
                <w:sz w:val="24"/>
                <w:szCs w:val="24"/>
              </w:rPr>
              <w:t>Citonet-Kraków Sp. z o.o. (lider)</w:t>
            </w:r>
          </w:p>
          <w:p w14:paraId="0BA81B42" w14:textId="77777777" w:rsidR="005516FD" w:rsidRPr="005516FD" w:rsidRDefault="005516FD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5516FD">
              <w:rPr>
                <w:rFonts w:ascii="Arial" w:hAnsi="Arial" w:cs="Arial"/>
                <w:sz w:val="24"/>
                <w:szCs w:val="24"/>
              </w:rPr>
              <w:t xml:space="preserve">Ul. Gromadzka 52, </w:t>
            </w:r>
          </w:p>
          <w:p w14:paraId="4B2A7D28" w14:textId="77777777" w:rsidR="005516FD" w:rsidRPr="005516FD" w:rsidRDefault="005516FD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5516FD">
              <w:rPr>
                <w:rFonts w:ascii="Arial" w:hAnsi="Arial" w:cs="Arial"/>
                <w:sz w:val="24"/>
                <w:szCs w:val="24"/>
              </w:rPr>
              <w:t>30-719 Kraków</w:t>
            </w:r>
          </w:p>
          <w:p w14:paraId="38103AA1" w14:textId="77777777" w:rsidR="005516FD" w:rsidRPr="005516FD" w:rsidRDefault="005516FD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5516FD">
              <w:rPr>
                <w:rFonts w:ascii="Arial" w:hAnsi="Arial" w:cs="Arial"/>
                <w:sz w:val="24"/>
                <w:szCs w:val="24"/>
              </w:rPr>
              <w:t>Toruńskie Zakłady Materiałów Opatrunkowych S.A. (członek)</w:t>
            </w:r>
          </w:p>
          <w:p w14:paraId="61A5F6D2" w14:textId="77777777" w:rsidR="005516FD" w:rsidRPr="005516FD" w:rsidRDefault="005516FD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5516FD">
              <w:rPr>
                <w:rFonts w:ascii="Arial" w:hAnsi="Arial" w:cs="Arial"/>
                <w:sz w:val="24"/>
                <w:szCs w:val="24"/>
              </w:rPr>
              <w:t xml:space="preserve">Ul. Żółkiewskiego 20/26, </w:t>
            </w:r>
          </w:p>
          <w:p w14:paraId="101F7782" w14:textId="36FAC94E" w:rsidR="00354D6C" w:rsidRPr="00986737" w:rsidRDefault="005516FD" w:rsidP="009525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16FD">
              <w:rPr>
                <w:rFonts w:ascii="Arial" w:hAnsi="Arial" w:cs="Arial"/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23870F9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454 483.76 zł</w:t>
            </w:r>
          </w:p>
        </w:tc>
      </w:tr>
      <w:tr w:rsidR="00354D6C" w:rsidRPr="00BB547B" w14:paraId="5381F0C2" w14:textId="77777777" w:rsidTr="00B85050">
        <w:tc>
          <w:tcPr>
            <w:tcW w:w="1276" w:type="dxa"/>
            <w:shd w:val="clear" w:color="auto" w:fill="auto"/>
            <w:vAlign w:val="center"/>
          </w:tcPr>
          <w:p w14:paraId="04238E9A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224FC8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365BA172" w14:textId="77777777" w:rsidR="00354D6C" w:rsidRPr="00986737" w:rsidRDefault="00354D6C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54D6C">
              <w:rPr>
                <w:rFonts w:ascii="Arial" w:hAnsi="Arial" w:cs="Arial"/>
                <w:sz w:val="24"/>
                <w:szCs w:val="24"/>
              </w:rPr>
              <w:t>EUMed</w:t>
            </w:r>
            <w:proofErr w:type="spellEnd"/>
            <w:r w:rsidRPr="00354D6C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744D5A91" w14:textId="77777777" w:rsidR="00354D6C" w:rsidRPr="00986737" w:rsidRDefault="00354D6C" w:rsidP="009525FA">
            <w:pPr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Chłopickiego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69869CE" w14:textId="4E08B860" w:rsidR="00354D6C" w:rsidRPr="00986737" w:rsidRDefault="00354D6C" w:rsidP="009525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04</w:t>
            </w:r>
            <w:r w:rsidR="005516FD">
              <w:rPr>
                <w:rFonts w:ascii="Arial" w:hAnsi="Arial" w:cs="Arial"/>
                <w:sz w:val="24"/>
                <w:szCs w:val="24"/>
              </w:rPr>
              <w:t>-</w:t>
            </w:r>
            <w:r w:rsidRPr="00354D6C">
              <w:rPr>
                <w:rFonts w:ascii="Arial" w:hAnsi="Arial" w:cs="Arial"/>
                <w:sz w:val="24"/>
                <w:szCs w:val="24"/>
              </w:rPr>
              <w:t>275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01FEADD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21 060.00 zł</w:t>
            </w:r>
          </w:p>
        </w:tc>
      </w:tr>
      <w:tr w:rsidR="00354D6C" w:rsidRPr="00BB547B" w14:paraId="592222A4" w14:textId="77777777" w:rsidTr="00B85050">
        <w:tc>
          <w:tcPr>
            <w:tcW w:w="1276" w:type="dxa"/>
            <w:shd w:val="clear" w:color="auto" w:fill="auto"/>
            <w:vAlign w:val="center"/>
          </w:tcPr>
          <w:p w14:paraId="3AFE1F77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09DBAB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0F3CF4E2" w14:textId="77777777" w:rsidR="00354D6C" w:rsidRPr="00986737" w:rsidRDefault="00354D6C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Paul Hartmann Polska Sp. z o.o.</w:t>
            </w:r>
          </w:p>
          <w:p w14:paraId="308B39B3" w14:textId="77777777" w:rsidR="00354D6C" w:rsidRPr="00986737" w:rsidRDefault="00354D6C" w:rsidP="009525FA">
            <w:pPr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ul. Żeromskiego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8315953" w14:textId="77777777" w:rsidR="00354D6C" w:rsidRPr="00986737" w:rsidRDefault="00354D6C" w:rsidP="009525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95-200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83CA210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2 386.80 zł</w:t>
            </w:r>
          </w:p>
        </w:tc>
      </w:tr>
      <w:tr w:rsidR="00354D6C" w:rsidRPr="00BB547B" w14:paraId="717FDFE0" w14:textId="77777777" w:rsidTr="00B85050">
        <w:tc>
          <w:tcPr>
            <w:tcW w:w="1276" w:type="dxa"/>
            <w:shd w:val="clear" w:color="auto" w:fill="auto"/>
            <w:vAlign w:val="center"/>
          </w:tcPr>
          <w:p w14:paraId="0D97DDD3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259EE1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3C4CCC32" w14:textId="77777777" w:rsidR="00354D6C" w:rsidRPr="00986737" w:rsidRDefault="00354D6C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Paul Hartmann Polska Sp. z o.o.</w:t>
            </w:r>
          </w:p>
          <w:p w14:paraId="69426551" w14:textId="77777777" w:rsidR="00354D6C" w:rsidRPr="00986737" w:rsidRDefault="00354D6C" w:rsidP="009525FA">
            <w:pPr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ul. Żeromskiego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335B562" w14:textId="77777777" w:rsidR="00354D6C" w:rsidRPr="00986737" w:rsidRDefault="00354D6C" w:rsidP="009525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95-200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E7C4C17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7 432.02 zł</w:t>
            </w:r>
          </w:p>
        </w:tc>
      </w:tr>
      <w:tr w:rsidR="00354D6C" w:rsidRPr="00BB547B" w14:paraId="79AFEFF3" w14:textId="77777777" w:rsidTr="00B85050">
        <w:tc>
          <w:tcPr>
            <w:tcW w:w="1276" w:type="dxa"/>
            <w:shd w:val="clear" w:color="auto" w:fill="auto"/>
            <w:vAlign w:val="center"/>
          </w:tcPr>
          <w:p w14:paraId="51BC8631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74DC58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4635EDF1" w14:textId="77777777" w:rsidR="00354D6C" w:rsidRPr="00986737" w:rsidRDefault="00354D6C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Paul Hartmann Polska Sp. z o.o.</w:t>
            </w:r>
          </w:p>
          <w:p w14:paraId="1DF60574" w14:textId="77777777" w:rsidR="00354D6C" w:rsidRPr="00986737" w:rsidRDefault="00354D6C" w:rsidP="009525FA">
            <w:pPr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ul. Żeromskiego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23BF0E3" w14:textId="77777777" w:rsidR="00354D6C" w:rsidRPr="00986737" w:rsidRDefault="00354D6C" w:rsidP="009525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95-200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094DB5A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22 299.84 zł</w:t>
            </w:r>
          </w:p>
        </w:tc>
      </w:tr>
      <w:tr w:rsidR="00354D6C" w:rsidRPr="00BB547B" w14:paraId="34B973BE" w14:textId="77777777" w:rsidTr="00B85050">
        <w:tc>
          <w:tcPr>
            <w:tcW w:w="1276" w:type="dxa"/>
            <w:shd w:val="clear" w:color="auto" w:fill="auto"/>
            <w:vAlign w:val="center"/>
          </w:tcPr>
          <w:p w14:paraId="6D952F77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4AE18B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46BB47F8" w14:textId="77777777" w:rsidR="00354D6C" w:rsidRPr="00986737" w:rsidRDefault="00354D6C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Paul Hartmann Polska Sp. z o.o.</w:t>
            </w:r>
          </w:p>
          <w:p w14:paraId="19C4D0F5" w14:textId="77777777" w:rsidR="00354D6C" w:rsidRPr="00986737" w:rsidRDefault="00354D6C" w:rsidP="009525FA">
            <w:pPr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ul. Żeromskiego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E911501" w14:textId="77777777" w:rsidR="00354D6C" w:rsidRPr="00986737" w:rsidRDefault="00354D6C" w:rsidP="009525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lastRenderedPageBreak/>
              <w:t>95-200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EDFA494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lastRenderedPageBreak/>
              <w:t>41 111.28 zł</w:t>
            </w:r>
          </w:p>
        </w:tc>
      </w:tr>
      <w:tr w:rsidR="00354D6C" w:rsidRPr="00BB547B" w14:paraId="181B6B08" w14:textId="77777777" w:rsidTr="00B85050">
        <w:tc>
          <w:tcPr>
            <w:tcW w:w="1276" w:type="dxa"/>
            <w:shd w:val="clear" w:color="auto" w:fill="auto"/>
            <w:vAlign w:val="center"/>
          </w:tcPr>
          <w:p w14:paraId="499A1FC8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C21ABE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0988B1C2" w14:textId="77777777" w:rsidR="00354D6C" w:rsidRPr="00986737" w:rsidRDefault="00354D6C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54D6C">
              <w:rPr>
                <w:rFonts w:ascii="Arial" w:hAnsi="Arial" w:cs="Arial"/>
                <w:sz w:val="24"/>
                <w:szCs w:val="24"/>
              </w:rPr>
              <w:t>ConvaTec</w:t>
            </w:r>
            <w:proofErr w:type="spellEnd"/>
            <w:r w:rsidRPr="00354D6C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5C1824EF" w14:textId="7063E1A2" w:rsidR="00354D6C" w:rsidRPr="00986737" w:rsidRDefault="005516FD" w:rsidP="009525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Rondo Daszyńskiego 1</w:t>
            </w:r>
            <w:r w:rsidR="00354D6C" w:rsidRPr="00986737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14:paraId="254DCD47" w14:textId="15AE937A" w:rsidR="00354D6C" w:rsidRPr="00986737" w:rsidRDefault="00354D6C" w:rsidP="009525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00</w:t>
            </w:r>
            <w:r w:rsidR="005516FD">
              <w:rPr>
                <w:rFonts w:ascii="Arial" w:hAnsi="Arial" w:cs="Arial"/>
                <w:sz w:val="24"/>
                <w:szCs w:val="24"/>
              </w:rPr>
              <w:t>-843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4C8D836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209 797.02 zł</w:t>
            </w:r>
          </w:p>
        </w:tc>
      </w:tr>
      <w:tr w:rsidR="00354D6C" w:rsidRPr="00BB547B" w14:paraId="3536C9A3" w14:textId="77777777" w:rsidTr="00B85050">
        <w:tc>
          <w:tcPr>
            <w:tcW w:w="1276" w:type="dxa"/>
            <w:shd w:val="clear" w:color="auto" w:fill="auto"/>
            <w:vAlign w:val="center"/>
          </w:tcPr>
          <w:p w14:paraId="6EE5DC75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476A72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4756DC5A" w14:textId="77777777" w:rsidR="005516FD" w:rsidRPr="00986737" w:rsidRDefault="005516FD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54D6C">
              <w:rPr>
                <w:rFonts w:ascii="Arial" w:hAnsi="Arial" w:cs="Arial"/>
                <w:sz w:val="24"/>
                <w:szCs w:val="24"/>
              </w:rPr>
              <w:t>ConvaTec</w:t>
            </w:r>
            <w:proofErr w:type="spellEnd"/>
            <w:r w:rsidRPr="00354D6C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6A503425" w14:textId="77777777" w:rsidR="005516FD" w:rsidRPr="00986737" w:rsidRDefault="005516FD" w:rsidP="009525F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Rondo Daszyńskiego 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14:paraId="7FA4EA23" w14:textId="21ED6C46" w:rsidR="00354D6C" w:rsidRPr="00986737" w:rsidRDefault="005516FD" w:rsidP="009525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00</w:t>
            </w:r>
            <w:r>
              <w:rPr>
                <w:rFonts w:ascii="Arial" w:hAnsi="Arial" w:cs="Arial"/>
                <w:sz w:val="24"/>
                <w:szCs w:val="24"/>
              </w:rPr>
              <w:t>-843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4B7409D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116 262.00 zł</w:t>
            </w:r>
          </w:p>
        </w:tc>
      </w:tr>
      <w:tr w:rsidR="00354D6C" w:rsidRPr="00BB547B" w14:paraId="5F74B61A" w14:textId="77777777" w:rsidTr="00B85050">
        <w:tc>
          <w:tcPr>
            <w:tcW w:w="1276" w:type="dxa"/>
            <w:shd w:val="clear" w:color="auto" w:fill="auto"/>
            <w:vAlign w:val="center"/>
          </w:tcPr>
          <w:p w14:paraId="11E23CC6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422124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16FE382C" w14:textId="77777777" w:rsidR="00354D6C" w:rsidRPr="00986737" w:rsidRDefault="00354D6C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54D6C">
              <w:rPr>
                <w:rFonts w:ascii="Arial" w:hAnsi="Arial" w:cs="Arial"/>
                <w:sz w:val="24"/>
                <w:szCs w:val="24"/>
              </w:rPr>
              <w:t>Agmapharm</w:t>
            </w:r>
            <w:proofErr w:type="spellEnd"/>
            <w:r w:rsidRPr="00354D6C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1BDBE83" w14:textId="77777777" w:rsidR="00354D6C" w:rsidRPr="00986737" w:rsidRDefault="00354D6C" w:rsidP="009525FA">
            <w:pPr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Forteczna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74268DA" w14:textId="77777777" w:rsidR="00354D6C" w:rsidRPr="00986737" w:rsidRDefault="00354D6C" w:rsidP="009525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32-086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54D6C">
              <w:rPr>
                <w:rFonts w:ascii="Arial" w:hAnsi="Arial" w:cs="Arial"/>
                <w:sz w:val="24"/>
                <w:szCs w:val="24"/>
              </w:rPr>
              <w:t>Węgrzce</w:t>
            </w:r>
            <w:proofErr w:type="spellEnd"/>
          </w:p>
        </w:tc>
        <w:tc>
          <w:tcPr>
            <w:tcW w:w="2551" w:type="dxa"/>
            <w:shd w:val="clear" w:color="auto" w:fill="auto"/>
            <w:vAlign w:val="center"/>
          </w:tcPr>
          <w:p w14:paraId="29BD550E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149 040.00 zł</w:t>
            </w:r>
          </w:p>
        </w:tc>
      </w:tr>
      <w:tr w:rsidR="00354D6C" w:rsidRPr="00BB547B" w14:paraId="750CDB73" w14:textId="77777777" w:rsidTr="00B85050">
        <w:tc>
          <w:tcPr>
            <w:tcW w:w="1276" w:type="dxa"/>
            <w:shd w:val="clear" w:color="auto" w:fill="auto"/>
            <w:vAlign w:val="center"/>
          </w:tcPr>
          <w:p w14:paraId="1B7AF03E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5F4A79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20B8D688" w14:textId="77777777" w:rsidR="00354D6C" w:rsidRPr="00986737" w:rsidRDefault="00354D6C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354D6C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354D6C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6E0AD953" w14:textId="77777777" w:rsidR="00354D6C" w:rsidRPr="00986737" w:rsidRDefault="00354D6C" w:rsidP="009525FA">
            <w:pPr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1402EA7" w14:textId="77777777" w:rsidR="00354D6C" w:rsidRPr="00986737" w:rsidRDefault="00354D6C" w:rsidP="009525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4A8CEC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1 534.68 zł</w:t>
            </w:r>
          </w:p>
        </w:tc>
      </w:tr>
      <w:tr w:rsidR="00354D6C" w:rsidRPr="00BB547B" w14:paraId="7D168477" w14:textId="77777777" w:rsidTr="00B85050">
        <w:tc>
          <w:tcPr>
            <w:tcW w:w="1276" w:type="dxa"/>
            <w:shd w:val="clear" w:color="auto" w:fill="auto"/>
            <w:vAlign w:val="center"/>
          </w:tcPr>
          <w:p w14:paraId="094BC0F1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35A243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369EAD79" w14:textId="77777777" w:rsidR="00354D6C" w:rsidRPr="00986737" w:rsidRDefault="00354D6C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354D6C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354D6C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0071B93A" w14:textId="77777777" w:rsidR="00354D6C" w:rsidRPr="00986737" w:rsidRDefault="00354D6C" w:rsidP="009525FA">
            <w:pPr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5DB9760" w14:textId="77777777" w:rsidR="00354D6C" w:rsidRPr="00986737" w:rsidRDefault="00354D6C" w:rsidP="009525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44B0548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6 742.44 zł</w:t>
            </w:r>
          </w:p>
        </w:tc>
      </w:tr>
      <w:tr w:rsidR="00354D6C" w:rsidRPr="00BB547B" w14:paraId="337816EE" w14:textId="77777777" w:rsidTr="00B85050">
        <w:tc>
          <w:tcPr>
            <w:tcW w:w="1276" w:type="dxa"/>
            <w:shd w:val="clear" w:color="auto" w:fill="auto"/>
            <w:vAlign w:val="center"/>
          </w:tcPr>
          <w:p w14:paraId="63E4C1A3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E58685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55668344" w14:textId="77777777" w:rsidR="00354D6C" w:rsidRPr="00986737" w:rsidRDefault="00354D6C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354D6C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354D6C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58C6B792" w14:textId="77777777" w:rsidR="00354D6C" w:rsidRPr="00986737" w:rsidRDefault="00354D6C" w:rsidP="009525FA">
            <w:pPr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A7D3D25" w14:textId="77777777" w:rsidR="00354D6C" w:rsidRPr="00986737" w:rsidRDefault="00354D6C" w:rsidP="009525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19F9DDE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21 204.72 zł</w:t>
            </w:r>
          </w:p>
        </w:tc>
      </w:tr>
      <w:tr w:rsidR="00354D6C" w:rsidRPr="00BB547B" w14:paraId="1DF2B5A8" w14:textId="77777777" w:rsidTr="00B85050">
        <w:tc>
          <w:tcPr>
            <w:tcW w:w="1276" w:type="dxa"/>
            <w:shd w:val="clear" w:color="auto" w:fill="auto"/>
            <w:vAlign w:val="center"/>
          </w:tcPr>
          <w:p w14:paraId="211474AA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CC6D2F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45856C3B" w14:textId="77777777" w:rsidR="00354D6C" w:rsidRPr="00986737" w:rsidRDefault="00354D6C" w:rsidP="009525FA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354D6C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354D6C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2A95EA34" w14:textId="77777777" w:rsidR="00354D6C" w:rsidRPr="00986737" w:rsidRDefault="00354D6C" w:rsidP="009525FA">
            <w:pPr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4468D67" w14:textId="77777777" w:rsidR="00354D6C" w:rsidRPr="00986737" w:rsidRDefault="00354D6C" w:rsidP="009525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54D6C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1AB9152" w14:textId="77777777" w:rsidR="00354D6C" w:rsidRPr="00986737" w:rsidRDefault="00354D6C" w:rsidP="009525FA">
            <w:pPr>
              <w:spacing w:before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4D6C">
              <w:rPr>
                <w:rFonts w:ascii="Arial" w:hAnsi="Arial" w:cs="Arial"/>
                <w:sz w:val="24"/>
                <w:szCs w:val="24"/>
              </w:rPr>
              <w:t>338 214.64 zł</w:t>
            </w:r>
          </w:p>
        </w:tc>
      </w:tr>
    </w:tbl>
    <w:p w14:paraId="032FB0B9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14:paraId="579B4FA5" w14:textId="0381CA5D" w:rsidR="00C236D3" w:rsidRDefault="00210096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Dorota Góral</w:t>
      </w:r>
    </w:p>
    <w:p w14:paraId="320B00FC" w14:textId="3FC06FA4" w:rsidR="00210096" w:rsidRPr="00BB547B" w:rsidRDefault="00210096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Z-ca Dyrektora ds. finansowych</w:t>
      </w:r>
    </w:p>
    <w:sectPr w:rsidR="00210096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426AAB" w14:textId="77777777" w:rsidR="00D90E9A" w:rsidRDefault="00D90E9A">
      <w:r>
        <w:separator/>
      </w:r>
    </w:p>
  </w:endnote>
  <w:endnote w:type="continuationSeparator" w:id="0">
    <w:p w14:paraId="767E8F20" w14:textId="77777777" w:rsidR="00D90E9A" w:rsidRDefault="00D90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93AB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EF541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84008" w14:textId="77777777" w:rsidR="00986737" w:rsidRPr="00986737" w:rsidRDefault="00210096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3CD3815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70D6E3D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8DDA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6BF8E1" w14:textId="77777777" w:rsidR="009F189D" w:rsidRDefault="009F189D">
    <w:pPr>
      <w:pStyle w:val="Stopka"/>
      <w:tabs>
        <w:tab w:val="clear" w:pos="4536"/>
      </w:tabs>
      <w:jc w:val="center"/>
    </w:pPr>
  </w:p>
  <w:p w14:paraId="4537A5D5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4F561" w14:textId="77777777" w:rsidR="00D90E9A" w:rsidRDefault="00D90E9A">
      <w:r>
        <w:separator/>
      </w:r>
    </w:p>
  </w:footnote>
  <w:footnote w:type="continuationSeparator" w:id="0">
    <w:p w14:paraId="1F7626F4" w14:textId="77777777" w:rsidR="00D90E9A" w:rsidRDefault="00D90E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DE86C" w14:textId="77777777" w:rsidR="00354D6C" w:rsidRDefault="00354D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5B510" w14:textId="77777777" w:rsidR="00354D6C" w:rsidRDefault="00354D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2B6F6" w14:textId="77777777" w:rsidR="00354D6C" w:rsidRDefault="00354D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0E9A"/>
    <w:rsid w:val="00007727"/>
    <w:rsid w:val="00017720"/>
    <w:rsid w:val="00035488"/>
    <w:rsid w:val="000D7F25"/>
    <w:rsid w:val="000E00E5"/>
    <w:rsid w:val="00173B20"/>
    <w:rsid w:val="001C69FF"/>
    <w:rsid w:val="00210096"/>
    <w:rsid w:val="0023318D"/>
    <w:rsid w:val="00354D6C"/>
    <w:rsid w:val="003D72FD"/>
    <w:rsid w:val="00423179"/>
    <w:rsid w:val="00490DC0"/>
    <w:rsid w:val="00493F8C"/>
    <w:rsid w:val="004C7E9B"/>
    <w:rsid w:val="005516FD"/>
    <w:rsid w:val="005614F2"/>
    <w:rsid w:val="00577BC6"/>
    <w:rsid w:val="005A632E"/>
    <w:rsid w:val="0069085C"/>
    <w:rsid w:val="006B27ED"/>
    <w:rsid w:val="00843263"/>
    <w:rsid w:val="00861E75"/>
    <w:rsid w:val="009525FA"/>
    <w:rsid w:val="00986737"/>
    <w:rsid w:val="009D19BD"/>
    <w:rsid w:val="009F189D"/>
    <w:rsid w:val="00A80738"/>
    <w:rsid w:val="00BB547B"/>
    <w:rsid w:val="00C236D3"/>
    <w:rsid w:val="00C61289"/>
    <w:rsid w:val="00C659E2"/>
    <w:rsid w:val="00C82837"/>
    <w:rsid w:val="00CA3D66"/>
    <w:rsid w:val="00CB0802"/>
    <w:rsid w:val="00D665F5"/>
    <w:rsid w:val="00D7128F"/>
    <w:rsid w:val="00D90E9A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7E0A00"/>
  <w15:chartTrackingRefBased/>
  <w15:docId w15:val="{FB65ED0A-EFD9-4120-9038-16D774CBF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4</Pages>
  <Words>668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6</cp:revision>
  <cp:lastPrinted>2025-09-19T11:02:00Z</cp:lastPrinted>
  <dcterms:created xsi:type="dcterms:W3CDTF">2025-09-19T10:45:00Z</dcterms:created>
  <dcterms:modified xsi:type="dcterms:W3CDTF">2025-09-19T11:02:00Z</dcterms:modified>
</cp:coreProperties>
</file>