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8D008" w14:textId="77777777" w:rsidR="00B4726B" w:rsidRPr="00240E71" w:rsidRDefault="00B4726B" w:rsidP="00B4726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0A1BDB8" w14:textId="77777777" w:rsidR="00B4726B" w:rsidRDefault="00B4726B" w:rsidP="00B4726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7F7E43B" w14:textId="77777777" w:rsidR="00B4726B" w:rsidRPr="0022732C" w:rsidRDefault="00B4726B" w:rsidP="00B4726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FB8199" w14:textId="77777777" w:rsidR="00B4726B" w:rsidRDefault="00B4726B" w:rsidP="00B4726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AA7C671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1749A45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14F0BE6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08877A9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634C37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6F87D7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BBB0860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3D3516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42A65DC" w14:textId="77777777" w:rsidR="00B4726B" w:rsidRPr="0022732C" w:rsidRDefault="00B4726B" w:rsidP="00B4726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9926CBC" w14:textId="77777777" w:rsidR="00B4726B" w:rsidRDefault="00B4726B" w:rsidP="00B4726B">
      <w:pPr>
        <w:spacing w:line="360" w:lineRule="auto"/>
      </w:pPr>
      <w:r>
        <w:t>Do: Nazwa i siedziba Zamawiającego:</w:t>
      </w:r>
    </w:p>
    <w:p w14:paraId="41622A89" w14:textId="77777777" w:rsidR="00B4726B" w:rsidRPr="00B66886" w:rsidRDefault="00B4726B" w:rsidP="00B4726B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6E06931F" w14:textId="77777777" w:rsidR="00B4726B" w:rsidRPr="00B66886" w:rsidRDefault="00B4726B" w:rsidP="00B4726B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0D4705CD" w14:textId="77777777" w:rsidR="00B4726B" w:rsidRDefault="00B4726B" w:rsidP="00B4726B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78B62E8F" w14:textId="77777777" w:rsidR="00B4726B" w:rsidRDefault="00B4726B" w:rsidP="00B4726B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002520C9" w14:textId="77777777" w:rsidR="00B4726B" w:rsidRDefault="00B4726B" w:rsidP="00B4726B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2B6763D0" w14:textId="77777777" w:rsidR="00B4726B" w:rsidRDefault="00B4726B" w:rsidP="00B4726B">
      <w:pPr>
        <w:ind w:firstLine="3969"/>
        <w:rPr>
          <w:b/>
        </w:rPr>
      </w:pPr>
    </w:p>
    <w:p w14:paraId="386CDD29" w14:textId="344DC34B" w:rsidR="00B4726B" w:rsidRPr="003B1667" w:rsidRDefault="00B4726B" w:rsidP="00B4726B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obiektywu do mikroskopu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IEiT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KC-DE</w:t>
      </w:r>
      <w:r w:rsidRPr="003B1667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57</w:t>
      </w:r>
      <w:r w:rsidRPr="003B1667">
        <w:rPr>
          <w:b/>
          <w:sz w:val="22"/>
          <w:szCs w:val="22"/>
        </w:rPr>
        <w:t xml:space="preserve">4/25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36D3168" w14:textId="77777777" w:rsidR="00B4726B" w:rsidRPr="003B1667" w:rsidRDefault="00B4726B" w:rsidP="00B4726B">
      <w:pPr>
        <w:tabs>
          <w:tab w:val="right" w:pos="9000"/>
        </w:tabs>
        <w:rPr>
          <w:sz w:val="22"/>
          <w:szCs w:val="22"/>
        </w:rPr>
      </w:pPr>
    </w:p>
    <w:p w14:paraId="4F0D2F82" w14:textId="77777777" w:rsidR="00B4726B" w:rsidRPr="003B1667" w:rsidRDefault="00B4726B" w:rsidP="00B4726B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47E46811" w14:textId="77777777" w:rsidR="00B4726B" w:rsidRPr="003B1667" w:rsidRDefault="00B4726B" w:rsidP="00B4726B">
      <w:pPr>
        <w:widowControl w:val="0"/>
        <w:ind w:right="1"/>
        <w:rPr>
          <w:b/>
          <w:sz w:val="22"/>
          <w:szCs w:val="22"/>
        </w:rPr>
      </w:pPr>
    </w:p>
    <w:p w14:paraId="207925DA" w14:textId="77777777" w:rsidR="00B4726B" w:rsidRPr="003B1667" w:rsidRDefault="00B4726B" w:rsidP="00B4726B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62ADCF38" w14:textId="77777777" w:rsidR="00B4726B" w:rsidRPr="003B1667" w:rsidRDefault="00B4726B" w:rsidP="00B4726B">
      <w:pPr>
        <w:widowControl w:val="0"/>
        <w:ind w:right="1"/>
        <w:jc w:val="both"/>
        <w:rPr>
          <w:b/>
          <w:sz w:val="22"/>
          <w:szCs w:val="22"/>
        </w:rPr>
      </w:pPr>
    </w:p>
    <w:p w14:paraId="40F38BEF" w14:textId="77777777" w:rsidR="00B4726B" w:rsidRPr="003B1667" w:rsidRDefault="00B4726B" w:rsidP="00B4726B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A4C1B93" w14:textId="77777777" w:rsidR="00B4726B" w:rsidRPr="003B1667" w:rsidRDefault="00B4726B" w:rsidP="00B4726B">
      <w:pPr>
        <w:widowControl w:val="0"/>
        <w:ind w:right="1"/>
        <w:jc w:val="both"/>
        <w:rPr>
          <w:b/>
          <w:sz w:val="22"/>
          <w:szCs w:val="22"/>
        </w:rPr>
      </w:pPr>
    </w:p>
    <w:p w14:paraId="34CAC8BE" w14:textId="77777777" w:rsidR="00B4726B" w:rsidRPr="003B1667" w:rsidRDefault="00B4726B" w:rsidP="00B4726B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628401E7" w14:textId="6CBED135" w:rsidR="00B4726B" w:rsidRPr="003B1667" w:rsidRDefault="00B4726B" w:rsidP="00B4726B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>
        <w:rPr>
          <w:sz w:val="22"/>
          <w:szCs w:val="22"/>
        </w:rPr>
        <w:t>obiektywu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7D49F5CC" w14:textId="2DBFE0BC" w:rsidR="00B4726B" w:rsidRPr="003B1667" w:rsidRDefault="00B4726B" w:rsidP="00B4726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="00A503A6" w:rsidRPr="00A503A6">
        <w:rPr>
          <w:b/>
          <w:bCs/>
          <w:sz w:val="22"/>
          <w:szCs w:val="22"/>
        </w:rPr>
        <w:t>42</w:t>
      </w:r>
      <w:r w:rsidRPr="00A503A6">
        <w:rPr>
          <w:b/>
          <w:bCs/>
          <w:sz w:val="22"/>
          <w:szCs w:val="22"/>
        </w:rPr>
        <w:t xml:space="preserve"> dni od daty podpisania umowy</w:t>
      </w:r>
      <w:r w:rsidR="00A503A6" w:rsidRPr="00A503A6">
        <w:rPr>
          <w:b/>
          <w:bCs/>
          <w:sz w:val="22"/>
          <w:szCs w:val="22"/>
        </w:rPr>
        <w:t>.</w:t>
      </w:r>
    </w:p>
    <w:p w14:paraId="19678F1E" w14:textId="3EF99BF3" w:rsidR="00B4726B" w:rsidRPr="003B1667" w:rsidRDefault="00B4726B" w:rsidP="00B4726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</w:t>
      </w:r>
      <w:r w:rsidR="00A503A6">
        <w:rPr>
          <w:b/>
          <w:bCs/>
          <w:sz w:val="22"/>
          <w:szCs w:val="22"/>
        </w:rPr>
        <w:t>……………..</w:t>
      </w:r>
      <w:r w:rsidRPr="00B4726B">
        <w:rPr>
          <w:b/>
          <w:bCs/>
          <w:sz w:val="22"/>
          <w:szCs w:val="22"/>
        </w:rPr>
        <w:t xml:space="preserve"> miesięcy</w:t>
      </w:r>
      <w:r w:rsidRPr="003B1667">
        <w:rPr>
          <w:sz w:val="22"/>
          <w:szCs w:val="22"/>
        </w:rPr>
        <w:t xml:space="preserve">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4EA3D0D" w14:textId="77777777" w:rsidR="00B4726B" w:rsidRPr="003B1667" w:rsidRDefault="00B4726B" w:rsidP="00B4726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1934FCAF" w14:textId="77777777" w:rsidR="00B4726B" w:rsidRPr="00FE545C" w:rsidRDefault="00B4726B" w:rsidP="00B4726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20CE7AB3" w14:textId="77777777" w:rsidR="00B4726B" w:rsidRDefault="00B4726B" w:rsidP="00B4726B">
      <w:pPr>
        <w:jc w:val="both"/>
        <w:rPr>
          <w:sz w:val="18"/>
          <w:szCs w:val="18"/>
        </w:rPr>
      </w:pPr>
    </w:p>
    <w:p w14:paraId="2C45F68D" w14:textId="77777777" w:rsidR="00B4726B" w:rsidRDefault="00B4726B" w:rsidP="00B4726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3104AAE" w14:textId="77777777" w:rsidR="00B4726B" w:rsidRPr="00730EFE" w:rsidRDefault="00B4726B" w:rsidP="00B4726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30DA550" w14:textId="77777777" w:rsidR="00B4726B" w:rsidRDefault="00B4726B" w:rsidP="00B472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A07520F" w14:textId="77777777" w:rsidR="00B4726B" w:rsidRDefault="00B4726B" w:rsidP="00B472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5E3CDDB" w14:textId="77777777" w:rsidR="00B4726B" w:rsidRDefault="00B4726B" w:rsidP="00B4726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5D448B" w14:textId="77777777" w:rsidR="00B4726B" w:rsidRDefault="00B4726B" w:rsidP="00B4726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1B573E" w14:textId="77777777" w:rsidR="00B4726B" w:rsidRPr="001D671E" w:rsidRDefault="00B4726B" w:rsidP="00B4726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726B" w:rsidRPr="00FE545C" w14:paraId="02DB18E1" w14:textId="77777777" w:rsidTr="00C811E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EE20E" w14:textId="77777777" w:rsidR="00B4726B" w:rsidRPr="00FE545C" w:rsidRDefault="00B4726B" w:rsidP="00C811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308BB" w14:textId="77777777" w:rsidR="00B4726B" w:rsidRPr="00FE545C" w:rsidRDefault="00B4726B" w:rsidP="00C811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052B903" w14:textId="77777777" w:rsidR="00B4726B" w:rsidRPr="00FE545C" w:rsidRDefault="00B4726B" w:rsidP="00C811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08214" w14:textId="77777777" w:rsidR="00B4726B" w:rsidRPr="00FE545C" w:rsidRDefault="00B4726B" w:rsidP="00C811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4726B" w:rsidRPr="00FE545C" w14:paraId="14920474" w14:textId="77777777" w:rsidTr="00C811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1A86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455A8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E9BF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4726B" w:rsidRPr="00FE545C" w14:paraId="21E6EB1E" w14:textId="77777777" w:rsidTr="00C811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1953B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D006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75CFC" w14:textId="77777777" w:rsidR="00B4726B" w:rsidRPr="00FE545C" w:rsidRDefault="00B4726B" w:rsidP="00C811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2D6A0E3" w14:textId="77777777" w:rsidR="00B4726B" w:rsidRDefault="00B4726B" w:rsidP="00B472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EE6E6C6" w14:textId="77777777" w:rsidR="00B4726B" w:rsidRPr="00D638CC" w:rsidRDefault="00B4726B" w:rsidP="00B4726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B30309E" w14:textId="77777777" w:rsidR="00B4726B" w:rsidRPr="002F276A" w:rsidRDefault="00B4726B" w:rsidP="00B4726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2C5EC72" w14:textId="77777777" w:rsidR="00B4726B" w:rsidRPr="002F276A" w:rsidRDefault="00B4726B" w:rsidP="00B472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E0CC375" w14:textId="77777777" w:rsidR="00B4726B" w:rsidRPr="002F276A" w:rsidRDefault="00B4726B" w:rsidP="00B472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AB324AA" w14:textId="77777777" w:rsidR="00B4726B" w:rsidRPr="002F276A" w:rsidRDefault="00B4726B" w:rsidP="00B472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5925A57" w14:textId="77777777" w:rsidR="00B4726B" w:rsidRPr="002F276A" w:rsidRDefault="00B4726B" w:rsidP="00B472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A06125" w14:textId="77777777" w:rsidR="00B4726B" w:rsidRDefault="00B4726B" w:rsidP="00B472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BBA25B" w14:textId="77777777" w:rsidR="00B4726B" w:rsidRDefault="00B4726B" w:rsidP="00B4726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5055B4" w14:textId="77777777" w:rsidR="00B4726B" w:rsidRDefault="00B4726B" w:rsidP="00B472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F4894C" w14:textId="77777777" w:rsidR="00B4726B" w:rsidRDefault="00B4726B" w:rsidP="00B472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43F736" w14:textId="77777777" w:rsidR="00B4726B" w:rsidRDefault="00B4726B" w:rsidP="00B472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06F9AD9" w14:textId="77777777" w:rsidR="00B4726B" w:rsidRDefault="00B4726B" w:rsidP="00B472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4945491" w14:textId="77777777" w:rsidR="00B4726B" w:rsidRPr="000B45FE" w:rsidRDefault="00B4726B" w:rsidP="00B472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7D216F" w14:textId="77777777" w:rsidR="00B4726B" w:rsidRDefault="00B4726B" w:rsidP="00B472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078623C" w14:textId="77777777" w:rsidR="00B4726B" w:rsidRDefault="00B4726B" w:rsidP="00B4726B">
      <w:pPr>
        <w:jc w:val="both"/>
        <w:rPr>
          <w:sz w:val="22"/>
          <w:szCs w:val="22"/>
        </w:rPr>
      </w:pPr>
    </w:p>
    <w:p w14:paraId="655D7980" w14:textId="77777777" w:rsidR="00B4726B" w:rsidRDefault="00B4726B" w:rsidP="00B4726B">
      <w:pPr>
        <w:jc w:val="both"/>
        <w:rPr>
          <w:sz w:val="22"/>
          <w:szCs w:val="22"/>
        </w:rPr>
      </w:pPr>
    </w:p>
    <w:p w14:paraId="4E0B1E4F" w14:textId="77777777" w:rsidR="00B4726B" w:rsidRPr="00423B06" w:rsidRDefault="00B4726B" w:rsidP="00B4726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B968B60" w14:textId="77777777" w:rsidR="00B4726B" w:rsidRPr="00012E38" w:rsidRDefault="00B4726B" w:rsidP="00B4726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96DB112" w14:textId="77777777" w:rsidR="00B4726B" w:rsidRPr="00124EBA" w:rsidRDefault="00B4726B" w:rsidP="00B4726B">
      <w:pPr>
        <w:jc w:val="both"/>
      </w:pPr>
    </w:p>
    <w:p w14:paraId="7655F24C" w14:textId="77777777" w:rsidR="00FE545C" w:rsidRPr="00B4726B" w:rsidRDefault="00FE545C" w:rsidP="00B4726B"/>
    <w:sectPr w:rsidR="00FE545C" w:rsidRPr="00B472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34C41" w14:textId="77777777" w:rsidR="00507E5E" w:rsidRDefault="00507E5E">
      <w:r>
        <w:separator/>
      </w:r>
    </w:p>
  </w:endnote>
  <w:endnote w:type="continuationSeparator" w:id="0">
    <w:p w14:paraId="459B5100" w14:textId="77777777" w:rsidR="00507E5E" w:rsidRDefault="0050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7B6B" w14:textId="77777777" w:rsidR="007C33AE" w:rsidRDefault="007C33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A55E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E0F1" w14:textId="77777777" w:rsidR="007C33AE" w:rsidRDefault="007C33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20123" w14:textId="77777777" w:rsidR="00507E5E" w:rsidRDefault="00507E5E">
      <w:r>
        <w:separator/>
      </w:r>
    </w:p>
  </w:footnote>
  <w:footnote w:type="continuationSeparator" w:id="0">
    <w:p w14:paraId="6A95FEEA" w14:textId="77777777" w:rsidR="00507E5E" w:rsidRDefault="00507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A97E9" w14:textId="77777777" w:rsidR="007C33AE" w:rsidRDefault="007C3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D25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82B58" w14:textId="77777777" w:rsidR="007C33AE" w:rsidRDefault="007C3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15118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114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474113">
    <w:abstractNumId w:val="0"/>
  </w:num>
  <w:num w:numId="4" w16cid:durableId="1156146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E5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7E5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33A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03A6"/>
    <w:rsid w:val="00A83018"/>
    <w:rsid w:val="00B4726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E1702"/>
  <w15:chartTrackingRefBased/>
  <w15:docId w15:val="{B7818B05-7BDE-436E-8429-9E19A30D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26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453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2025-09-18T09:07:00Z</cp:lastPrinted>
  <dcterms:created xsi:type="dcterms:W3CDTF">2025-09-17T06:26:00Z</dcterms:created>
  <dcterms:modified xsi:type="dcterms:W3CDTF">2025-09-18T09:07:00Z</dcterms:modified>
</cp:coreProperties>
</file>