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DC66F" w14:textId="65C4257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75CB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6527BD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566006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52A880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BB20E4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8DA6C1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E70C3C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714AAC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EE942B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5B0D12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B539B6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17CC18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A18A04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DCA580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6A0DFC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4B50B0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075583F" w14:textId="6FEC4AB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9590E" w:rsidRPr="00B9590E">
        <w:rPr>
          <w:rFonts w:eastAsia="Times New Roman" w:cs="Calibri"/>
          <w:b/>
          <w:lang w:eastAsia="pl-PL"/>
        </w:rPr>
        <w:t xml:space="preserve">Dostawa obiektywu do mikroskopu na potrzeby </w:t>
      </w:r>
      <w:proofErr w:type="spellStart"/>
      <w:r w:rsidR="00B9590E" w:rsidRPr="00B9590E">
        <w:rPr>
          <w:rFonts w:eastAsia="Times New Roman" w:cs="Calibri"/>
          <w:b/>
          <w:lang w:eastAsia="pl-PL"/>
        </w:rPr>
        <w:t>WIEiT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575CB1">
        <w:rPr>
          <w:rFonts w:eastAsia="Times New Roman" w:cs="Calibri"/>
          <w:lang w:eastAsia="pl-PL"/>
        </w:rPr>
        <w:t xml:space="preserve"> nr sprawy: </w:t>
      </w:r>
      <w:r w:rsidR="00575CB1" w:rsidRPr="00575CB1">
        <w:rPr>
          <w:rFonts w:eastAsia="Times New Roman" w:cs="Calibri"/>
          <w:b/>
          <w:bCs/>
          <w:lang w:eastAsia="pl-PL"/>
        </w:rPr>
        <w:t>KC-DE-zp.272-574/25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0C74C0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8BC1B4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6F6D3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4BE1C4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C4F408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76A92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E95027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58C8F6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6766F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5E71E0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E77C0C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64442D8" w14:textId="56FAE7CE" w:rsidR="005103B9" w:rsidRPr="009475A8" w:rsidRDefault="008F3D36" w:rsidP="00575CB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A6C0B" w14:textId="77777777" w:rsidR="00BB630C" w:rsidRDefault="00BB630C" w:rsidP="0038231F">
      <w:pPr>
        <w:spacing w:after="0" w:line="240" w:lineRule="auto"/>
      </w:pPr>
      <w:r>
        <w:separator/>
      </w:r>
    </w:p>
  </w:endnote>
  <w:endnote w:type="continuationSeparator" w:id="0">
    <w:p w14:paraId="73D5B334" w14:textId="77777777" w:rsidR="00BB630C" w:rsidRDefault="00BB63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4357C" w14:textId="77777777" w:rsidR="00B9590E" w:rsidRDefault="00B959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EF1F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86478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86B1A" w14:textId="77777777" w:rsidR="00B9590E" w:rsidRDefault="00B95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69BC" w14:textId="77777777" w:rsidR="00BB630C" w:rsidRDefault="00BB630C" w:rsidP="0038231F">
      <w:pPr>
        <w:spacing w:after="0" w:line="240" w:lineRule="auto"/>
      </w:pPr>
      <w:r>
        <w:separator/>
      </w:r>
    </w:p>
  </w:footnote>
  <w:footnote w:type="continuationSeparator" w:id="0">
    <w:p w14:paraId="0F42ED86" w14:textId="77777777" w:rsidR="00BB630C" w:rsidRDefault="00BB630C" w:rsidP="0038231F">
      <w:pPr>
        <w:spacing w:after="0" w:line="240" w:lineRule="auto"/>
      </w:pPr>
      <w:r>
        <w:continuationSeparator/>
      </w:r>
    </w:p>
  </w:footnote>
  <w:footnote w:id="1">
    <w:p w14:paraId="4D56DAE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1992F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42132" w14:textId="77777777" w:rsidR="00B9590E" w:rsidRDefault="00B95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111FF" w14:textId="77777777" w:rsidR="00B9590E" w:rsidRDefault="00B95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2D325" w14:textId="77777777" w:rsidR="00B9590E" w:rsidRDefault="00B959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961924">
    <w:abstractNumId w:val="7"/>
  </w:num>
  <w:num w:numId="2" w16cid:durableId="1839341220">
    <w:abstractNumId w:val="0"/>
  </w:num>
  <w:num w:numId="3" w16cid:durableId="719666139">
    <w:abstractNumId w:val="6"/>
  </w:num>
  <w:num w:numId="4" w16cid:durableId="2069111406">
    <w:abstractNumId w:val="9"/>
  </w:num>
  <w:num w:numId="5" w16cid:durableId="2100368079">
    <w:abstractNumId w:val="8"/>
  </w:num>
  <w:num w:numId="6" w16cid:durableId="1343895330">
    <w:abstractNumId w:val="5"/>
  </w:num>
  <w:num w:numId="7" w16cid:durableId="1409107930">
    <w:abstractNumId w:val="1"/>
  </w:num>
  <w:num w:numId="8" w16cid:durableId="663313494">
    <w:abstractNumId w:val="3"/>
  </w:num>
  <w:num w:numId="9" w16cid:durableId="234628195">
    <w:abstractNumId w:val="2"/>
  </w:num>
  <w:num w:numId="10" w16cid:durableId="642856432">
    <w:abstractNumId w:val="4"/>
  </w:num>
  <w:num w:numId="11" w16cid:durableId="18066581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630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5CB1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590E"/>
    <w:rsid w:val="00BB0C3C"/>
    <w:rsid w:val="00BB630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4EA74"/>
  <w15:chartTrackingRefBased/>
  <w15:docId w15:val="{0538C566-D691-4D59-910B-EA930A8C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2025-09-17T06:31:00Z</dcterms:created>
  <dcterms:modified xsi:type="dcterms:W3CDTF">2025-09-17T06:33:00Z</dcterms:modified>
</cp:coreProperties>
</file>