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219EE53D" w14:textId="665585DE" w:rsidR="006B0CED" w:rsidRDefault="00987E4B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6440CE" w:rsidRPr="006440CE">
        <w:rPr>
          <w:rFonts w:ascii="Verdana" w:hAnsi="Verdana"/>
          <w:b/>
          <w:sz w:val="18"/>
          <w:szCs w:val="18"/>
        </w:rPr>
        <w:t xml:space="preserve">opracowanie projektu graficznego i druk broszury promocyjno-informacyjnej pt. „Małopolska: </w:t>
      </w:r>
      <w:proofErr w:type="spellStart"/>
      <w:r w:rsidR="006440CE" w:rsidRPr="006440CE">
        <w:rPr>
          <w:rFonts w:ascii="Verdana" w:hAnsi="Verdana"/>
          <w:b/>
          <w:sz w:val="18"/>
          <w:szCs w:val="18"/>
        </w:rPr>
        <w:t>Inspiration</w:t>
      </w:r>
      <w:proofErr w:type="spellEnd"/>
      <w:r w:rsidR="006440CE" w:rsidRPr="006440CE">
        <w:rPr>
          <w:rFonts w:ascii="Verdana" w:hAnsi="Verdana"/>
          <w:b/>
          <w:sz w:val="18"/>
          <w:szCs w:val="18"/>
        </w:rPr>
        <w:t xml:space="preserve"> for </w:t>
      </w:r>
      <w:proofErr w:type="spellStart"/>
      <w:r w:rsidR="006440CE" w:rsidRPr="006440CE">
        <w:rPr>
          <w:rFonts w:ascii="Verdana" w:hAnsi="Verdana"/>
          <w:b/>
          <w:sz w:val="18"/>
          <w:szCs w:val="18"/>
        </w:rPr>
        <w:t>Your</w:t>
      </w:r>
      <w:proofErr w:type="spellEnd"/>
      <w:r w:rsidR="006440CE" w:rsidRPr="006440C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6440CE" w:rsidRPr="006440CE">
        <w:rPr>
          <w:rFonts w:ascii="Verdana" w:hAnsi="Verdana"/>
          <w:b/>
          <w:sz w:val="18"/>
          <w:szCs w:val="18"/>
        </w:rPr>
        <w:t>Research</w:t>
      </w:r>
      <w:proofErr w:type="spellEnd"/>
      <w:r w:rsidR="006440CE" w:rsidRPr="006440C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6440CE" w:rsidRPr="006440CE">
        <w:rPr>
          <w:rFonts w:ascii="Verdana" w:hAnsi="Verdana"/>
          <w:b/>
          <w:sz w:val="18"/>
          <w:szCs w:val="18"/>
        </w:rPr>
        <w:t>Journey</w:t>
      </w:r>
      <w:proofErr w:type="spellEnd"/>
      <w:r w:rsidR="006440CE" w:rsidRPr="006440CE">
        <w:rPr>
          <w:rFonts w:ascii="Verdana" w:hAnsi="Verdana"/>
          <w:b/>
          <w:sz w:val="18"/>
          <w:szCs w:val="18"/>
        </w:rPr>
        <w:t>” w ramach Programu Narodowej Agencji Wymiany Akademickiej „Sieć NAWA-EURAXESS” (nabór 2024) KC–DE-zp.272-507/25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4394"/>
        <w:gridCol w:w="2693"/>
      </w:tblGrid>
      <w:tr w:rsidR="00D77BF4" w:rsidRPr="00D77BF4" w14:paraId="79DD679D" w14:textId="77777777" w:rsidTr="006440CE">
        <w:trPr>
          <w:trHeight w:val="2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75F" w14:textId="77777777" w:rsidR="00D77BF4" w:rsidRPr="006440CE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  <w:p w14:paraId="12439448" w14:textId="20076228" w:rsidR="00D77BF4" w:rsidRPr="006440CE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0732A94D" w:rsidR="00D77BF4" w:rsidRPr="006440CE" w:rsidRDefault="006440C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doświadczenie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0E57C07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 w:rsidR="00FE49C9">
              <w:rPr>
                <w:rFonts w:ascii="Verdana" w:hAnsi="Verdana"/>
                <w:b/>
                <w:color w:val="000000"/>
                <w:sz w:val="18"/>
                <w:szCs w:val="18"/>
              </w:rPr>
              <w:t>ą</w:t>
            </w:r>
            <w:r w:rsidR="006440CE">
              <w:rPr>
                <w:rFonts w:ascii="Verdana" w:hAnsi="Verdana"/>
                <w:b/>
                <w:color w:val="000000"/>
                <w:sz w:val="18"/>
                <w:szCs w:val="18"/>
              </w:rPr>
              <w:t>**</w:t>
            </w:r>
          </w:p>
        </w:tc>
      </w:tr>
      <w:tr w:rsidR="00D77BF4" w:rsidRPr="00D77BF4" w14:paraId="5C2C1595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381D" w14:textId="77777777" w:rsidR="00D77BF4" w:rsidRPr="00D77BF4" w:rsidRDefault="00D77BF4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53F2" w14:textId="77777777" w:rsidR="00BF4614" w:rsidRDefault="00D77BF4" w:rsidP="006440CE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D77BF4"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 xml:space="preserve"> </w:t>
            </w:r>
            <w:r w:rsidR="006440CE" w:rsidRPr="00A66446">
              <w:rPr>
                <w:rFonts w:ascii="Verdana" w:hAnsi="Verdana"/>
                <w:lang w:eastAsia="ar-SA"/>
              </w:rPr>
              <w:t>zrealizowała minimum 2 projekty o charakterze promocyjnym</w:t>
            </w:r>
            <w:r w:rsidR="006440CE">
              <w:rPr>
                <w:rFonts w:ascii="Verdana" w:hAnsi="Verdana"/>
                <w:lang w:eastAsia="ar-SA"/>
              </w:rPr>
              <w:t xml:space="preserve"> </w:t>
            </w:r>
            <w:r w:rsidR="006440CE"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="006440CE"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="006440CE"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458DAEFF" w14:textId="59E9D925" w:rsidR="001F34D1" w:rsidRDefault="001F34D1" w:rsidP="006440CE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</w:t>
            </w:r>
          </w:p>
          <w:p w14:paraId="545A8260" w14:textId="65A9999E" w:rsidR="001F34D1" w:rsidRDefault="001F34D1" w:rsidP="006440CE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</w:t>
            </w:r>
          </w:p>
          <w:p w14:paraId="5D71807F" w14:textId="48EB4B11" w:rsidR="001F34D1" w:rsidRPr="001F34D1" w:rsidRDefault="001F34D1" w:rsidP="006440CE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  <w:r w:rsidRPr="001F34D1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(proszę wpisać nazwy projektów i odbiorców usług)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440CE" w:rsidRPr="00D77BF4" w14:paraId="668819FB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42BD" w14:textId="77777777" w:rsidR="006440CE" w:rsidRPr="00D77BF4" w:rsidRDefault="006440C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07E5" w14:textId="77777777" w:rsidR="001F34D1" w:rsidRPr="001F34D1" w:rsidRDefault="001F34D1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1F34D1">
              <w:rPr>
                <w:rFonts w:ascii="Verdana" w:hAnsi="Verdana"/>
                <w:lang w:eastAsia="ar-SA"/>
              </w:rPr>
              <w:t xml:space="preserve">zrealizowała minimum 2 projekty o charakterze promocyjnym – </w:t>
            </w:r>
            <w:r w:rsidRPr="001F34D1">
              <w:rPr>
                <w:rFonts w:ascii="Verdana" w:hAnsi="Verdana"/>
                <w:highlight w:val="yellow"/>
                <w:lang w:eastAsia="ar-SA"/>
              </w:rPr>
              <w:t>TAK/NIE*</w:t>
            </w:r>
          </w:p>
          <w:p w14:paraId="396A8A0C" w14:textId="77777777" w:rsidR="001F34D1" w:rsidRPr="001F34D1" w:rsidRDefault="001F34D1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1F34D1">
              <w:rPr>
                <w:rFonts w:ascii="Verdana" w:hAnsi="Verdana"/>
                <w:lang w:eastAsia="ar-SA"/>
              </w:rPr>
              <w:t>……………………………………………………</w:t>
            </w:r>
          </w:p>
          <w:p w14:paraId="473ECE7E" w14:textId="77777777" w:rsidR="001F34D1" w:rsidRPr="001F34D1" w:rsidRDefault="001F34D1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1F34D1">
              <w:rPr>
                <w:rFonts w:ascii="Verdana" w:hAnsi="Verdana"/>
                <w:lang w:eastAsia="ar-SA"/>
              </w:rPr>
              <w:t>……………………………………………………</w:t>
            </w:r>
          </w:p>
          <w:p w14:paraId="481228D2" w14:textId="4F849ECD" w:rsidR="006440CE" w:rsidRPr="001F34D1" w:rsidRDefault="001F34D1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  <w:r w:rsidRPr="001F34D1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(proszę wpisać nazwy projektów i odbiorców usług)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EA29" w14:textId="77777777" w:rsidR="006440CE" w:rsidRPr="00D77BF4" w:rsidRDefault="006440C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634C0E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4ADF2161" w14:textId="56F6DB25" w:rsidR="0032179E" w:rsidRPr="00D77BF4" w:rsidRDefault="00634C0E" w:rsidP="00634C0E">
      <w:pPr>
        <w:jc w:val="center"/>
        <w:rPr>
          <w:rFonts w:ascii="Verdana" w:hAnsi="Verdana"/>
          <w:i/>
          <w:iCs/>
          <w:sz w:val="18"/>
          <w:szCs w:val="18"/>
        </w:rPr>
      </w:pPr>
      <w:r w:rsidRPr="00634C0E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A0A9792" w14:textId="53655F2E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730148D1" w14:textId="1353635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173D0E" w14:textId="738DEEE4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17F531BB" w14:textId="348187C2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6841F97D" w14:textId="460D0C59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7D9F874C" w14:textId="6C166E0F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3389349B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52AA0D19" w14:textId="60C55BA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852376C" w:rsidR="006B0CED" w:rsidRPr="00D77BF4" w:rsidRDefault="00FA753A" w:rsidP="00987E4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*niewłaściwe </w:t>
      </w:r>
      <w:proofErr w:type="spellStart"/>
      <w:r>
        <w:rPr>
          <w:rFonts w:ascii="Verdana" w:hAnsi="Verdana"/>
          <w:sz w:val="18"/>
          <w:szCs w:val="18"/>
        </w:rPr>
        <w:t>skreslić</w:t>
      </w:r>
      <w:proofErr w:type="spellEnd"/>
    </w:p>
    <w:p w14:paraId="2061A16C" w14:textId="3C6F7440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="00FA753A">
        <w:rPr>
          <w:rFonts w:ascii="Verdana" w:hAnsi="Verdana"/>
          <w:sz w:val="18"/>
          <w:szCs w:val="18"/>
        </w:rPr>
        <w:t>*</w:t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F91C57">
      <w:headerReference w:type="default" r:id="rId7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97F80" w14:textId="77777777" w:rsidR="007C2E27" w:rsidRDefault="007C2E27">
      <w:r>
        <w:separator/>
      </w:r>
    </w:p>
  </w:endnote>
  <w:endnote w:type="continuationSeparator" w:id="0">
    <w:p w14:paraId="147A14AA" w14:textId="77777777" w:rsidR="007C2E27" w:rsidRDefault="007C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C1311" w14:textId="77777777" w:rsidR="007C2E27" w:rsidRDefault="007C2E27">
      <w:r>
        <w:separator/>
      </w:r>
    </w:p>
  </w:footnote>
  <w:footnote w:type="continuationSeparator" w:id="0">
    <w:p w14:paraId="16208C89" w14:textId="77777777" w:rsidR="007C2E27" w:rsidRDefault="007C2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24445"/>
    <w:rsid w:val="001D0F1F"/>
    <w:rsid w:val="001F34D1"/>
    <w:rsid w:val="002328A0"/>
    <w:rsid w:val="00263CEB"/>
    <w:rsid w:val="0028660D"/>
    <w:rsid w:val="002A7F51"/>
    <w:rsid w:val="002C27A7"/>
    <w:rsid w:val="002D597A"/>
    <w:rsid w:val="002F6C4A"/>
    <w:rsid w:val="0032179E"/>
    <w:rsid w:val="0034735F"/>
    <w:rsid w:val="00381B01"/>
    <w:rsid w:val="00404136"/>
    <w:rsid w:val="004251AE"/>
    <w:rsid w:val="0045218A"/>
    <w:rsid w:val="004D3F2B"/>
    <w:rsid w:val="004E74D8"/>
    <w:rsid w:val="00517D50"/>
    <w:rsid w:val="005236DD"/>
    <w:rsid w:val="00527F15"/>
    <w:rsid w:val="0056690C"/>
    <w:rsid w:val="005D357A"/>
    <w:rsid w:val="005F6749"/>
    <w:rsid w:val="00634C0E"/>
    <w:rsid w:val="006440CE"/>
    <w:rsid w:val="0065748D"/>
    <w:rsid w:val="00660E1E"/>
    <w:rsid w:val="006828A2"/>
    <w:rsid w:val="00693C8C"/>
    <w:rsid w:val="006B0CED"/>
    <w:rsid w:val="006C3F19"/>
    <w:rsid w:val="006D244E"/>
    <w:rsid w:val="006F2825"/>
    <w:rsid w:val="00786C56"/>
    <w:rsid w:val="007947D0"/>
    <w:rsid w:val="007C2E27"/>
    <w:rsid w:val="007E4F79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AC41BD"/>
    <w:rsid w:val="00B25F00"/>
    <w:rsid w:val="00B33027"/>
    <w:rsid w:val="00B4176B"/>
    <w:rsid w:val="00B50431"/>
    <w:rsid w:val="00B72E23"/>
    <w:rsid w:val="00BA30AA"/>
    <w:rsid w:val="00BA48E0"/>
    <w:rsid w:val="00BB4F33"/>
    <w:rsid w:val="00BC58AD"/>
    <w:rsid w:val="00BD790B"/>
    <w:rsid w:val="00BF4614"/>
    <w:rsid w:val="00C15DC0"/>
    <w:rsid w:val="00C16C20"/>
    <w:rsid w:val="00C303B2"/>
    <w:rsid w:val="00C50D77"/>
    <w:rsid w:val="00C5152C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ED752A"/>
    <w:rsid w:val="00F04CB8"/>
    <w:rsid w:val="00F21267"/>
    <w:rsid w:val="00F3062F"/>
    <w:rsid w:val="00F53842"/>
    <w:rsid w:val="00F55B12"/>
    <w:rsid w:val="00F91C57"/>
    <w:rsid w:val="00FA31F0"/>
    <w:rsid w:val="00FA753A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C515-8749-4E36-A215-18D6ADAB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2025-09-18T08:44:00Z</cp:lastPrinted>
  <dcterms:created xsi:type="dcterms:W3CDTF">2025-09-18T08:44:00Z</dcterms:created>
  <dcterms:modified xsi:type="dcterms:W3CDTF">2025-09-18T08:44:00Z</dcterms:modified>
</cp:coreProperties>
</file>