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9CACB" w14:textId="77777777" w:rsidR="00334A35" w:rsidRPr="00550E66" w:rsidRDefault="00334A35" w:rsidP="00334A35">
      <w:pPr>
        <w:pStyle w:val="Nagwek3"/>
        <w:jc w:val="right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Załącznik nr 1</w:t>
      </w:r>
    </w:p>
    <w:p w14:paraId="10659934" w14:textId="77777777" w:rsidR="00334A35" w:rsidRPr="00550E66" w:rsidRDefault="00334A35" w:rsidP="00334A3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4B30FFF" w14:textId="77777777" w:rsidR="00334A35" w:rsidRPr="00550E66" w:rsidRDefault="00334A35" w:rsidP="00334A3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>FORMULARZ OFERTY</w:t>
      </w:r>
    </w:p>
    <w:p w14:paraId="047974A5" w14:textId="77777777" w:rsidR="00334A35" w:rsidRPr="00550E66" w:rsidRDefault="00334A35" w:rsidP="00334A3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427C8A99" w14:textId="77777777" w:rsidR="00334A35" w:rsidRPr="00550E66" w:rsidRDefault="00334A35" w:rsidP="00334A3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3EDDF350" w14:textId="77777777" w:rsidR="00334A35" w:rsidRPr="00550E66" w:rsidRDefault="00334A35" w:rsidP="00334A35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CC14D5" w14:textId="77777777" w:rsidR="00334A35" w:rsidRPr="00550E66" w:rsidRDefault="00334A35" w:rsidP="00334A3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2748283D" w14:textId="77777777" w:rsidR="00334A35" w:rsidRPr="00550E66" w:rsidRDefault="00334A35" w:rsidP="00334A3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</w:p>
    <w:p w14:paraId="163C857A" w14:textId="77777777" w:rsidR="00334A35" w:rsidRPr="00550E66" w:rsidRDefault="00334A35" w:rsidP="00334A3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550E66">
        <w:rPr>
          <w:rFonts w:ascii="Verdana" w:hAnsi="Verdana"/>
          <w:sz w:val="18"/>
          <w:szCs w:val="18"/>
          <w:lang w:val="de-DE"/>
        </w:rPr>
        <w:t>TEL.</w:t>
      </w:r>
      <w:r w:rsidRPr="00550E66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2AD96094" w14:textId="77777777" w:rsidR="00334A35" w:rsidRPr="00550E66" w:rsidRDefault="00334A35" w:rsidP="00334A3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550E66">
        <w:rPr>
          <w:rFonts w:ascii="Verdana" w:hAnsi="Verdana"/>
          <w:sz w:val="18"/>
          <w:szCs w:val="18"/>
          <w:lang w:val="de-DE"/>
        </w:rPr>
        <w:t xml:space="preserve">FAX </w:t>
      </w:r>
      <w:r w:rsidRPr="00550E66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705ADDA3" w14:textId="77777777" w:rsidR="00334A35" w:rsidRPr="00550E66" w:rsidRDefault="00334A35" w:rsidP="00334A3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550E66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68F5A82E" w14:textId="77777777" w:rsidR="00334A35" w:rsidRPr="00550E66" w:rsidRDefault="00334A35" w:rsidP="00334A3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550E66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3341D131" w14:textId="77777777" w:rsidR="00334A35" w:rsidRPr="00550E66" w:rsidRDefault="00334A35" w:rsidP="00334A3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7F030E87" w14:textId="77777777" w:rsidR="00334A35" w:rsidRPr="00550E66" w:rsidRDefault="00334A35" w:rsidP="00334A3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3351470E" w14:textId="77777777" w:rsidR="00334A35" w:rsidRPr="00550E66" w:rsidRDefault="00334A35" w:rsidP="00334A35">
      <w:pPr>
        <w:spacing w:line="360" w:lineRule="auto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Do: Nazwa i siedziba Zamawiającego:</w:t>
      </w:r>
    </w:p>
    <w:p w14:paraId="501FC139" w14:textId="77777777" w:rsidR="00334A35" w:rsidRPr="00550E66" w:rsidRDefault="00334A35" w:rsidP="00334A35">
      <w:pPr>
        <w:ind w:right="-110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>Akademia Górniczo - Hutnicza</w:t>
      </w:r>
    </w:p>
    <w:p w14:paraId="6D447914" w14:textId="77777777" w:rsidR="00334A35" w:rsidRPr="00550E66" w:rsidRDefault="00334A35" w:rsidP="00334A35">
      <w:pPr>
        <w:ind w:right="-110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>im. Stanisława Staszica w Krakowie</w:t>
      </w:r>
    </w:p>
    <w:p w14:paraId="76E5D824" w14:textId="77777777" w:rsidR="00334A35" w:rsidRPr="00550E66" w:rsidRDefault="00334A35" w:rsidP="00334A35">
      <w:pPr>
        <w:ind w:right="-110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AA1E239" w14:textId="77777777" w:rsidR="00334A35" w:rsidRPr="00550E66" w:rsidRDefault="00334A35" w:rsidP="00334A35">
      <w:pPr>
        <w:ind w:right="-110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 xml:space="preserve">Al. Mickiewicza 30 </w:t>
      </w:r>
    </w:p>
    <w:p w14:paraId="5F709C5E" w14:textId="77777777" w:rsidR="00334A35" w:rsidRPr="00550E66" w:rsidRDefault="00334A35" w:rsidP="00334A35">
      <w:pPr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 xml:space="preserve">30-059 Kraków,  </w:t>
      </w:r>
    </w:p>
    <w:p w14:paraId="7E2B9F0E" w14:textId="77777777" w:rsidR="00334A35" w:rsidRPr="00550E66" w:rsidRDefault="00334A35" w:rsidP="00334A35">
      <w:pPr>
        <w:ind w:firstLine="3969"/>
        <w:rPr>
          <w:rFonts w:ascii="Verdana" w:hAnsi="Verdana"/>
          <w:b/>
          <w:sz w:val="18"/>
          <w:szCs w:val="18"/>
        </w:rPr>
      </w:pPr>
    </w:p>
    <w:p w14:paraId="6A81E547" w14:textId="692FDBC4" w:rsidR="00334A35" w:rsidRPr="00550E66" w:rsidRDefault="00334A35" w:rsidP="00334A3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>
        <w:rPr>
          <w:rFonts w:ascii="Verdana" w:hAnsi="Verdana"/>
          <w:sz w:val="18"/>
          <w:szCs w:val="18"/>
        </w:rPr>
        <w:t>D</w:t>
      </w:r>
      <w:r w:rsidRPr="00550E66">
        <w:rPr>
          <w:rFonts w:ascii="Verdana" w:hAnsi="Verdana"/>
          <w:b/>
          <w:sz w:val="18"/>
          <w:szCs w:val="18"/>
        </w:rPr>
        <w:t xml:space="preserve">ostawa licencji </w:t>
      </w:r>
      <w:proofErr w:type="spellStart"/>
      <w:r w:rsidRPr="00550E66">
        <w:rPr>
          <w:rFonts w:ascii="Verdana" w:hAnsi="Verdana"/>
          <w:b/>
          <w:sz w:val="18"/>
          <w:szCs w:val="18"/>
        </w:rPr>
        <w:t>oprogramowań</w:t>
      </w:r>
      <w:proofErr w:type="spellEnd"/>
      <w:r w:rsidRPr="00550E66">
        <w:rPr>
          <w:rFonts w:ascii="Verdana" w:hAnsi="Verdana"/>
          <w:b/>
          <w:sz w:val="18"/>
          <w:szCs w:val="18"/>
        </w:rPr>
        <w:t xml:space="preserve"> dla jednostek AGH</w:t>
      </w:r>
      <w:r>
        <w:rPr>
          <w:rFonts w:ascii="Verdana" w:hAnsi="Verdana"/>
          <w:b/>
          <w:sz w:val="18"/>
          <w:szCs w:val="18"/>
        </w:rPr>
        <w:t>, nr sprawy: KC-</w:t>
      </w:r>
      <w:r w:rsidRPr="00550E66">
        <w:rPr>
          <w:rFonts w:ascii="Verdana" w:hAnsi="Verdana"/>
          <w:b/>
          <w:sz w:val="18"/>
          <w:szCs w:val="18"/>
        </w:rPr>
        <w:t>D</w:t>
      </w:r>
      <w:r>
        <w:rPr>
          <w:rFonts w:ascii="Verdana" w:hAnsi="Verdana"/>
          <w:b/>
          <w:sz w:val="18"/>
          <w:szCs w:val="18"/>
        </w:rPr>
        <w:t>E</w:t>
      </w:r>
      <w:r w:rsidRPr="00550E66">
        <w:rPr>
          <w:rFonts w:ascii="Verdana" w:hAnsi="Verdana"/>
          <w:b/>
          <w:sz w:val="18"/>
          <w:szCs w:val="18"/>
        </w:rPr>
        <w:noBreakHyphen/>
        <w:t>zp.272</w:t>
      </w:r>
      <w:r w:rsidRPr="00550E66">
        <w:rPr>
          <w:rFonts w:ascii="Verdana" w:hAnsi="Verdana"/>
          <w:b/>
          <w:sz w:val="18"/>
          <w:szCs w:val="18"/>
        </w:rPr>
        <w:noBreakHyphen/>
      </w:r>
      <w:r>
        <w:rPr>
          <w:rFonts w:ascii="Verdana" w:hAnsi="Verdana"/>
          <w:b/>
          <w:sz w:val="18"/>
          <w:szCs w:val="18"/>
        </w:rPr>
        <w:t>557</w:t>
      </w:r>
      <w:r w:rsidRPr="00550E66">
        <w:rPr>
          <w:rFonts w:ascii="Verdana" w:hAnsi="Verdana"/>
          <w:b/>
          <w:sz w:val="18"/>
          <w:szCs w:val="18"/>
        </w:rPr>
        <w:t>/2</w:t>
      </w:r>
      <w:r>
        <w:rPr>
          <w:rFonts w:ascii="Verdana" w:hAnsi="Verdana"/>
          <w:b/>
          <w:sz w:val="18"/>
          <w:szCs w:val="18"/>
        </w:rPr>
        <w:t>5</w:t>
      </w:r>
      <w:r w:rsidRPr="00550E66">
        <w:rPr>
          <w:rFonts w:ascii="Verdana" w:hAnsi="Verdana"/>
          <w:b/>
          <w:sz w:val="18"/>
          <w:szCs w:val="18"/>
        </w:rPr>
        <w:t xml:space="preserve">, </w:t>
      </w:r>
      <w:r w:rsidRPr="00550E66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1445C51D" w14:textId="77777777" w:rsidR="00334A35" w:rsidRPr="00550E66" w:rsidRDefault="00334A35" w:rsidP="00334A35">
      <w:pPr>
        <w:widowControl w:val="0"/>
        <w:ind w:right="1"/>
        <w:rPr>
          <w:rFonts w:ascii="Verdana" w:hAnsi="Verdana"/>
          <w:b/>
          <w:sz w:val="18"/>
          <w:szCs w:val="18"/>
        </w:rPr>
      </w:pPr>
    </w:p>
    <w:p w14:paraId="67F333E0" w14:textId="0EE17295" w:rsidR="00F616A7" w:rsidRDefault="00F616A7" w:rsidP="00334A35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I.</w:t>
      </w:r>
    </w:p>
    <w:p w14:paraId="1E5CE7B2" w14:textId="1DA7F7C2" w:rsidR="00F616A7" w:rsidRPr="005375D5" w:rsidRDefault="00F616A7" w:rsidP="00F616A7">
      <w:pPr>
        <w:jc w:val="both"/>
        <w:rPr>
          <w:rFonts w:ascii="Verdana" w:hAnsi="Verdana"/>
          <w:color w:val="000000"/>
          <w:sz w:val="18"/>
          <w:szCs w:val="18"/>
        </w:rPr>
      </w:pPr>
      <w:r w:rsidRPr="005375D5">
        <w:t xml:space="preserve">Cena netto za </w:t>
      </w:r>
      <w:r w:rsidRPr="00DB669E">
        <w:rPr>
          <w:b/>
          <w:bCs/>
        </w:rPr>
        <w:t>część I podstawową</w:t>
      </w:r>
      <w:r w:rsidRPr="005375D5">
        <w:t>: ………………….. PLN</w:t>
      </w:r>
    </w:p>
    <w:p w14:paraId="6D314C7C" w14:textId="77777777" w:rsidR="00F616A7" w:rsidRPr="005375D5" w:rsidRDefault="00F616A7" w:rsidP="00F616A7">
      <w:pPr>
        <w:jc w:val="both"/>
        <w:rPr>
          <w:rFonts w:ascii="Verdana" w:hAnsi="Verdana"/>
          <w:color w:val="000000"/>
          <w:sz w:val="18"/>
          <w:szCs w:val="18"/>
        </w:rPr>
      </w:pPr>
      <w:r w:rsidRPr="005375D5">
        <w:t>Do powyższej kwoty Sprzedawca doliczy podatek VAT w wysokości ........................... (słownie: ............................................................)</w:t>
      </w:r>
    </w:p>
    <w:p w14:paraId="635C2CEA" w14:textId="77777777" w:rsidR="00F616A7" w:rsidRPr="005375D5" w:rsidRDefault="00F616A7" w:rsidP="00F616A7">
      <w:pPr>
        <w:jc w:val="both"/>
        <w:rPr>
          <w:rFonts w:ascii="Verdana" w:hAnsi="Verdana"/>
          <w:color w:val="000000"/>
          <w:sz w:val="18"/>
          <w:szCs w:val="18"/>
        </w:rPr>
      </w:pPr>
      <w:r w:rsidRPr="005375D5">
        <w:t xml:space="preserve">Cena brutto za </w:t>
      </w:r>
      <w:r w:rsidRPr="00DB669E">
        <w:rPr>
          <w:b/>
          <w:bCs/>
        </w:rPr>
        <w:t>część I podstawową</w:t>
      </w:r>
      <w:r w:rsidRPr="005375D5">
        <w:t>: ……………….….. PLN</w:t>
      </w:r>
      <w:r>
        <w:t xml:space="preserve"> </w:t>
      </w:r>
      <w:r w:rsidRPr="005375D5">
        <w:t>słownie: ......................................................................)</w:t>
      </w:r>
    </w:p>
    <w:p w14:paraId="1750336D" w14:textId="6233EC51" w:rsidR="00F616A7" w:rsidRDefault="00F616A7" w:rsidP="00F616A7">
      <w:pPr>
        <w:jc w:val="both"/>
      </w:pPr>
    </w:p>
    <w:p w14:paraId="6D8622C0" w14:textId="15F0118B" w:rsidR="00F616A7" w:rsidRPr="00F616A7" w:rsidRDefault="00F616A7" w:rsidP="00F616A7">
      <w:pPr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F616A7">
        <w:rPr>
          <w:rFonts w:ascii="Verdana" w:hAnsi="Verdana"/>
          <w:b/>
          <w:bCs/>
          <w:color w:val="000000"/>
          <w:sz w:val="18"/>
          <w:szCs w:val="18"/>
        </w:rPr>
        <w:t>II.</w:t>
      </w:r>
    </w:p>
    <w:p w14:paraId="7AD1922B" w14:textId="0CBDD925" w:rsidR="00F616A7" w:rsidRPr="005375D5" w:rsidRDefault="00F616A7" w:rsidP="00F616A7">
      <w:pPr>
        <w:jc w:val="both"/>
        <w:rPr>
          <w:rFonts w:ascii="Verdana" w:hAnsi="Verdana"/>
          <w:color w:val="000000"/>
          <w:sz w:val="18"/>
          <w:szCs w:val="18"/>
        </w:rPr>
      </w:pPr>
      <w:r w:rsidRPr="005375D5">
        <w:t xml:space="preserve">Cena netto za </w:t>
      </w:r>
      <w:r w:rsidRPr="00DB669E">
        <w:rPr>
          <w:b/>
          <w:bCs/>
        </w:rPr>
        <w:t>część II opcjonalną</w:t>
      </w:r>
      <w:r w:rsidRPr="005375D5">
        <w:t>: ………….. PLN</w:t>
      </w:r>
    </w:p>
    <w:p w14:paraId="54E176F4" w14:textId="77777777" w:rsidR="00F616A7" w:rsidRPr="005375D5" w:rsidRDefault="00F616A7" w:rsidP="00F616A7">
      <w:pPr>
        <w:jc w:val="both"/>
        <w:rPr>
          <w:rFonts w:ascii="Verdana" w:hAnsi="Verdana"/>
          <w:color w:val="000000"/>
          <w:sz w:val="18"/>
          <w:szCs w:val="18"/>
        </w:rPr>
      </w:pPr>
      <w:r w:rsidRPr="005375D5">
        <w:t>Do powyższej kwoty Sprzedawca doliczy podatek VAT w wysokości ................................ (słownie: ........................................................................)</w:t>
      </w:r>
    </w:p>
    <w:p w14:paraId="689D47E1" w14:textId="687003E2" w:rsidR="00F616A7" w:rsidRPr="005375D5" w:rsidRDefault="00F616A7" w:rsidP="00F616A7">
      <w:pPr>
        <w:jc w:val="both"/>
        <w:rPr>
          <w:rFonts w:ascii="Verdana" w:hAnsi="Verdana"/>
          <w:color w:val="000000"/>
          <w:sz w:val="18"/>
          <w:szCs w:val="18"/>
        </w:rPr>
      </w:pPr>
      <w:r w:rsidRPr="005375D5">
        <w:t xml:space="preserve">Cena brutto za </w:t>
      </w:r>
      <w:r w:rsidRPr="00DB669E">
        <w:rPr>
          <w:b/>
          <w:bCs/>
        </w:rPr>
        <w:t>część II opcjonalną</w:t>
      </w:r>
      <w:r w:rsidRPr="005375D5">
        <w:t>: …………………………….. PLN (słownie: ......................................................................)</w:t>
      </w:r>
    </w:p>
    <w:p w14:paraId="1B75BFB8" w14:textId="77777777" w:rsidR="00F616A7" w:rsidRDefault="00F616A7" w:rsidP="00334A35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0D10941" w14:textId="50854DD9" w:rsidR="00F616A7" w:rsidRDefault="00F616A7" w:rsidP="00334A35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III.</w:t>
      </w:r>
    </w:p>
    <w:p w14:paraId="53A7A7BA" w14:textId="0F48A43A" w:rsidR="00334A35" w:rsidRPr="00550E66" w:rsidRDefault="00334A35" w:rsidP="00334A35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>Cena netto za całość przedmiotu zamówienia:   ................................. PLN</w:t>
      </w:r>
    </w:p>
    <w:p w14:paraId="61DA5B44" w14:textId="77777777" w:rsidR="00334A35" w:rsidRPr="00550E66" w:rsidRDefault="00334A35" w:rsidP="00334A35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CFE3446" w14:textId="32183E8A" w:rsidR="00F616A7" w:rsidRPr="005375D5" w:rsidRDefault="00334A35" w:rsidP="00F616A7">
      <w:pPr>
        <w:jc w:val="both"/>
        <w:rPr>
          <w:rFonts w:ascii="Verdana" w:hAnsi="Verdana"/>
          <w:color w:val="000000"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>Cena brutto za całość przedmiotu zamówienia: ..................................PLN</w:t>
      </w:r>
      <w:r w:rsidR="00F616A7">
        <w:rPr>
          <w:rFonts w:ascii="Verdana" w:hAnsi="Verdana"/>
          <w:b/>
          <w:sz w:val="18"/>
          <w:szCs w:val="18"/>
        </w:rPr>
        <w:t xml:space="preserve"> (</w:t>
      </w:r>
      <w:r w:rsidR="00F616A7" w:rsidRPr="005375D5">
        <w:t>słownie: ......................................................................)</w:t>
      </w:r>
    </w:p>
    <w:p w14:paraId="10EC3199" w14:textId="2F2824CB" w:rsidR="00334A35" w:rsidRPr="00550E66" w:rsidRDefault="00334A35" w:rsidP="00334A35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03771A7" w14:textId="77777777" w:rsidR="00334A35" w:rsidRPr="00550E66" w:rsidRDefault="00334A35" w:rsidP="00334A35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</w:p>
    <w:p w14:paraId="7A1000E9" w14:textId="77777777" w:rsidR="00334A35" w:rsidRPr="00550E66" w:rsidRDefault="00334A35" w:rsidP="00334A35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52FFE467" w14:textId="77777777" w:rsidR="00334A35" w:rsidRPr="00550E66" w:rsidRDefault="00334A35" w:rsidP="00334A3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3DEA23B4" w14:textId="77777777" w:rsidR="00334A35" w:rsidRPr="00550E66" w:rsidRDefault="00334A35" w:rsidP="00334A3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lastRenderedPageBreak/>
        <w:t xml:space="preserve">Termin realizacji umowy: </w:t>
      </w:r>
      <w:r w:rsidRPr="00550E66">
        <w:rPr>
          <w:rFonts w:ascii="Verdana" w:hAnsi="Verdana"/>
          <w:sz w:val="18"/>
          <w:szCs w:val="18"/>
        </w:rPr>
        <w:t xml:space="preserve">12 miesięcy.                              </w:t>
      </w:r>
    </w:p>
    <w:p w14:paraId="5A687386" w14:textId="77777777" w:rsidR="00334A35" w:rsidRPr="00550E66" w:rsidRDefault="00334A35" w:rsidP="00334A3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7424D24A" w14:textId="70BB5110" w:rsidR="00334A35" w:rsidRPr="00550E66" w:rsidRDefault="00334A35" w:rsidP="00334A3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 xml:space="preserve">Termin realizacji zamówienia cząstkowego </w:t>
      </w:r>
      <w:r w:rsidRPr="00550E66">
        <w:rPr>
          <w:rFonts w:ascii="Verdana" w:hAnsi="Verdana"/>
          <w:b/>
          <w:sz w:val="18"/>
          <w:szCs w:val="18"/>
          <w:highlight w:val="yellow"/>
        </w:rPr>
        <w:t>(Kryterium oceny ofert):</w:t>
      </w:r>
      <w:r w:rsidRPr="00550E66">
        <w:rPr>
          <w:rFonts w:ascii="Verdana" w:hAnsi="Verdana"/>
          <w:sz w:val="18"/>
          <w:szCs w:val="18"/>
        </w:rPr>
        <w:t xml:space="preserve"> …</w:t>
      </w:r>
      <w:r>
        <w:rPr>
          <w:rFonts w:ascii="Verdana" w:hAnsi="Verdana"/>
          <w:sz w:val="18"/>
          <w:szCs w:val="18"/>
        </w:rPr>
        <w:t>…..</w:t>
      </w:r>
      <w:r w:rsidRPr="00550E66">
        <w:rPr>
          <w:rFonts w:ascii="Verdana" w:hAnsi="Verdana"/>
          <w:sz w:val="18"/>
          <w:szCs w:val="18"/>
        </w:rPr>
        <w:t>… dni robocze</w:t>
      </w:r>
    </w:p>
    <w:p w14:paraId="43A44F54" w14:textId="77777777" w:rsidR="00334A35" w:rsidRPr="00550E66" w:rsidRDefault="00334A35" w:rsidP="00334A3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1841978" w14:textId="77777777" w:rsidR="00334A35" w:rsidRPr="00550E66" w:rsidRDefault="00334A35" w:rsidP="00334A3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>Okres udzielonej gwarancji na nośnik wynosi:</w:t>
      </w:r>
      <w:r w:rsidRPr="00550E66">
        <w:rPr>
          <w:rFonts w:ascii="Verdana" w:hAnsi="Verdana"/>
          <w:sz w:val="18"/>
          <w:szCs w:val="18"/>
        </w:rPr>
        <w:t xml:space="preserve"> ……… miesięcy </w:t>
      </w:r>
    </w:p>
    <w:p w14:paraId="13D1BCCE" w14:textId="77777777" w:rsidR="00334A35" w:rsidRPr="00550E66" w:rsidRDefault="00334A35" w:rsidP="00334A35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044E4C1" w14:textId="77777777" w:rsidR="00334A35" w:rsidRPr="00550E66" w:rsidRDefault="00334A35" w:rsidP="00334A35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50E66">
        <w:rPr>
          <w:rFonts w:ascii="Verdana" w:hAnsi="Verdana"/>
          <w:b/>
          <w:sz w:val="18"/>
          <w:szCs w:val="18"/>
        </w:rPr>
        <w:t xml:space="preserve"> TAK/NIE</w:t>
      </w:r>
    </w:p>
    <w:p w14:paraId="1E08A99D" w14:textId="77777777" w:rsidR="00334A35" w:rsidRPr="00550E66" w:rsidRDefault="00334A35" w:rsidP="00334A35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5FBC48" w14:textId="77777777" w:rsidR="00334A35" w:rsidRPr="00550E66" w:rsidRDefault="00334A35" w:rsidP="00334A35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 xml:space="preserve">Termin płatności: </w:t>
      </w:r>
      <w:r w:rsidRPr="00550E66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CC70499" w14:textId="25085341" w:rsidR="00334A35" w:rsidRPr="00550E66" w:rsidRDefault="00334A35" w:rsidP="00334A35">
      <w:pPr>
        <w:rPr>
          <w:rFonts w:ascii="Verdana" w:hAnsi="Verdana"/>
          <w:sz w:val="18"/>
          <w:szCs w:val="18"/>
        </w:rPr>
      </w:pPr>
    </w:p>
    <w:p w14:paraId="2A0857BF" w14:textId="77777777" w:rsidR="00334A35" w:rsidRPr="007D4789" w:rsidRDefault="00334A35" w:rsidP="00334A35">
      <w:pPr>
        <w:jc w:val="both"/>
        <w:rPr>
          <w:rFonts w:ascii="Verdana" w:hAnsi="Verdana"/>
          <w:b/>
          <w:bCs/>
          <w:sz w:val="18"/>
          <w:szCs w:val="18"/>
        </w:rPr>
      </w:pPr>
      <w:r w:rsidRPr="007D4789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D1AFF19" w14:textId="77777777" w:rsidR="00334A35" w:rsidRPr="00550E66" w:rsidRDefault="00334A35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6D34F75F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1BD8736D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3DB978D2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7A46E8E4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6CA6C12C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43C2690B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2A5481D1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6775F5A4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241F5C80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5AA98B1E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15964491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30AAF444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543A949C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26D405FE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4A5B3A5F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7A65B957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084E20D9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446B3942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3B37684C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07DE9A00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3C0673A8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4EEAE066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226238A7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61146AD8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17777CD1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295FB7A9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5187DB9B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09F25E4A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58F4678B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1AABE0CA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54AF8AC2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419AADDF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1E959902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7E50C2D8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427A01BF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2573376F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50F84955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17B0B1F7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7CBB48A0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5D25E14D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0A4CC079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07118A99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36238CE8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40E02B64" w14:textId="77777777" w:rsidR="00F616A7" w:rsidRDefault="00F616A7" w:rsidP="00334A35">
      <w:pPr>
        <w:rPr>
          <w:rFonts w:ascii="Verdana" w:hAnsi="Verdana"/>
          <w:b/>
          <w:sz w:val="18"/>
          <w:szCs w:val="18"/>
          <w:u w:val="single"/>
        </w:rPr>
      </w:pPr>
    </w:p>
    <w:p w14:paraId="2FB92B37" w14:textId="1C739792" w:rsidR="00334A35" w:rsidRPr="00550E66" w:rsidRDefault="00334A35" w:rsidP="00334A35">
      <w:pPr>
        <w:rPr>
          <w:rFonts w:ascii="Verdana" w:hAnsi="Verdana"/>
          <w:b/>
          <w:sz w:val="18"/>
          <w:szCs w:val="18"/>
          <w:u w:val="single"/>
        </w:rPr>
      </w:pPr>
      <w:r w:rsidRPr="00550E66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6DBB9B3E" w14:textId="77777777" w:rsidR="00334A35" w:rsidRPr="00550E66" w:rsidRDefault="00334A35" w:rsidP="00334A3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50E6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do upływu terminu wskazanego w SWZ</w:t>
      </w:r>
    </w:p>
    <w:p w14:paraId="513F978D" w14:textId="77777777" w:rsidR="00334A35" w:rsidRPr="00550E66" w:rsidRDefault="00334A35" w:rsidP="00334A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50E6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550E6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FA5EA25" w14:textId="77777777" w:rsidR="00334A35" w:rsidRPr="00550E66" w:rsidRDefault="00334A35" w:rsidP="00334A3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B1452D3" w14:textId="77777777" w:rsidR="00334A35" w:rsidRPr="00550E66" w:rsidRDefault="00334A35" w:rsidP="00334A35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50E6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5BA4A23" w14:textId="77777777" w:rsidR="00334A35" w:rsidRPr="00550E66" w:rsidRDefault="00334A35" w:rsidP="00334A35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50E6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6BAE054" w14:textId="77777777" w:rsidR="00334A35" w:rsidRPr="00550E66" w:rsidRDefault="00334A35" w:rsidP="00334A35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 xml:space="preserve">Oświadczenie, w przypadku </w:t>
      </w:r>
      <w:r w:rsidRPr="00550E66">
        <w:rPr>
          <w:rFonts w:ascii="Verdana" w:hAnsi="Verdana"/>
          <w:sz w:val="18"/>
          <w:szCs w:val="18"/>
          <w:shd w:val="clear" w:color="auto" w:fill="FFFFFF"/>
        </w:rPr>
        <w:t>wykonawców wspólnie ubiegających się o udzielenie zamówienia (Konsorcjum, S.C.)</w:t>
      </w:r>
      <w:r w:rsidRPr="00550E66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550E66">
        <w:rPr>
          <w:rFonts w:ascii="Verdana" w:hAnsi="Verdana"/>
          <w:sz w:val="18"/>
          <w:szCs w:val="18"/>
        </w:rPr>
        <w:t>zgodnie z pkt 10.1 SWZ</w:t>
      </w:r>
    </w:p>
    <w:tbl>
      <w:tblPr>
        <w:tblW w:w="978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7"/>
      </w:tblGrid>
      <w:tr w:rsidR="00334A35" w:rsidRPr="00550E66" w14:paraId="02A38BA2" w14:textId="77777777" w:rsidTr="00C933FC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A3CD885" w14:textId="77777777" w:rsidR="00334A35" w:rsidRPr="00550E66" w:rsidRDefault="00334A35" w:rsidP="00C933FC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E6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B4B56A2" w14:textId="77777777" w:rsidR="00334A35" w:rsidRPr="00550E66" w:rsidRDefault="00334A35" w:rsidP="00C933FC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E66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476968" w14:textId="77777777" w:rsidR="00334A35" w:rsidRPr="00550E66" w:rsidRDefault="00334A35" w:rsidP="00C933FC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E66"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</w:tr>
      <w:tr w:rsidR="00334A35" w:rsidRPr="00550E66" w14:paraId="4C1A2199" w14:textId="77777777" w:rsidTr="00C933FC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73078F4" w14:textId="77777777" w:rsidR="00334A35" w:rsidRPr="00550E66" w:rsidRDefault="00334A35" w:rsidP="00C933FC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50E6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99CFDD5" w14:textId="77777777" w:rsidR="00334A35" w:rsidRPr="00550E66" w:rsidRDefault="00334A35" w:rsidP="00C933FC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2D961" w14:textId="77777777" w:rsidR="00334A35" w:rsidRPr="00550E66" w:rsidRDefault="00334A35" w:rsidP="00C933FC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334A35" w:rsidRPr="00550E66" w14:paraId="764FC053" w14:textId="77777777" w:rsidTr="00C933FC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187CFBD" w14:textId="77777777" w:rsidR="00334A35" w:rsidRPr="00550E66" w:rsidRDefault="00334A35" w:rsidP="00C933FC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50E66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2394160" w14:textId="77777777" w:rsidR="00334A35" w:rsidRPr="00550E66" w:rsidRDefault="00334A35" w:rsidP="00C933FC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DF72A" w14:textId="77777777" w:rsidR="00334A35" w:rsidRPr="00550E66" w:rsidRDefault="00334A35" w:rsidP="00C933FC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C922796" w14:textId="77777777" w:rsidR="00334A35" w:rsidRPr="00550E66" w:rsidRDefault="00334A35" w:rsidP="00334A35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34A35" w:rsidRPr="00550E66" w14:paraId="2EE6B7E1" w14:textId="77777777" w:rsidTr="00C933F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059403" w14:textId="77777777" w:rsidR="00334A35" w:rsidRPr="00550E66" w:rsidRDefault="00334A35" w:rsidP="00C933F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E6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0C0DEE" w14:textId="77777777" w:rsidR="00334A35" w:rsidRPr="00550E66" w:rsidRDefault="00334A35" w:rsidP="00C933F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E6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7F514F" w14:textId="77777777" w:rsidR="00334A35" w:rsidRPr="00550E66" w:rsidRDefault="00334A35" w:rsidP="00C933F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E6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5F0244" w14:textId="77777777" w:rsidR="00334A35" w:rsidRPr="00550E66" w:rsidRDefault="00334A35" w:rsidP="00C933F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E66">
              <w:rPr>
                <w:rFonts w:ascii="Verdana" w:hAnsi="Verdana"/>
                <w:sz w:val="18"/>
                <w:szCs w:val="18"/>
              </w:rPr>
              <w:t>Nazwa podwykonawcy</w:t>
            </w:r>
            <w:r w:rsidRPr="00550E6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334A35" w:rsidRPr="00550E66" w14:paraId="428083D1" w14:textId="77777777" w:rsidTr="00C933F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91006" w14:textId="77777777" w:rsidR="00334A35" w:rsidRPr="00550E66" w:rsidRDefault="00334A35" w:rsidP="00C933FC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8957E" w14:textId="77777777" w:rsidR="00334A35" w:rsidRPr="00550E66" w:rsidRDefault="00334A35" w:rsidP="00C933F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BB80C" w14:textId="77777777" w:rsidR="00334A35" w:rsidRPr="00550E66" w:rsidRDefault="00334A35" w:rsidP="00C933F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334A35" w:rsidRPr="00550E66" w14:paraId="3700F403" w14:textId="77777777" w:rsidTr="00C933FC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DD280" w14:textId="77777777" w:rsidR="00334A35" w:rsidRPr="00550E66" w:rsidRDefault="00334A35" w:rsidP="00C933FC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14FB7" w14:textId="77777777" w:rsidR="00334A35" w:rsidRPr="00550E66" w:rsidRDefault="00334A35" w:rsidP="00C933F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C09CD" w14:textId="77777777" w:rsidR="00334A35" w:rsidRPr="00550E66" w:rsidRDefault="00334A35" w:rsidP="00C933F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A9DD834" w14:textId="77777777" w:rsidR="00334A35" w:rsidRPr="00550E66" w:rsidRDefault="00334A35" w:rsidP="00334A3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Umocowanymi do reprezentowania naszej firmy są następujące osoby:</w:t>
      </w:r>
    </w:p>
    <w:p w14:paraId="547C16CF" w14:textId="77777777" w:rsidR="00334A35" w:rsidRPr="00550E66" w:rsidRDefault="00334A35" w:rsidP="00334A35">
      <w:pPr>
        <w:pStyle w:val="Nagwek1"/>
        <w:rPr>
          <w:rFonts w:ascii="Verdana" w:hAnsi="Verdana" w:cs="Times New Roman"/>
          <w:sz w:val="18"/>
          <w:szCs w:val="18"/>
        </w:rPr>
      </w:pPr>
      <w:r w:rsidRPr="00550E66">
        <w:rPr>
          <w:rFonts w:ascii="Verdana" w:hAnsi="Verdana" w:cs="Times New Roman"/>
          <w:sz w:val="18"/>
          <w:szCs w:val="18"/>
        </w:rPr>
        <w:tab/>
        <w:t>Imię i Nazwisko</w:t>
      </w:r>
      <w:r w:rsidRPr="00550E66">
        <w:rPr>
          <w:rFonts w:ascii="Verdana" w:hAnsi="Verdana" w:cs="Times New Roman"/>
          <w:sz w:val="18"/>
          <w:szCs w:val="18"/>
        </w:rPr>
        <w:tab/>
      </w:r>
      <w:r w:rsidRPr="00550E66">
        <w:rPr>
          <w:rFonts w:ascii="Verdana" w:hAnsi="Verdana" w:cs="Times New Roman"/>
          <w:sz w:val="18"/>
          <w:szCs w:val="18"/>
        </w:rPr>
        <w:tab/>
      </w:r>
      <w:r w:rsidRPr="00550E66">
        <w:rPr>
          <w:rFonts w:ascii="Verdana" w:hAnsi="Verdana" w:cs="Times New Roman"/>
          <w:sz w:val="18"/>
          <w:szCs w:val="18"/>
        </w:rPr>
        <w:tab/>
      </w:r>
      <w:r w:rsidRPr="00550E66">
        <w:rPr>
          <w:rFonts w:ascii="Verdana" w:hAnsi="Verdana" w:cs="Times New Roman"/>
          <w:sz w:val="18"/>
          <w:szCs w:val="18"/>
        </w:rPr>
        <w:tab/>
      </w:r>
      <w:r w:rsidRPr="00550E66">
        <w:rPr>
          <w:rFonts w:ascii="Verdana" w:hAnsi="Verdana" w:cs="Times New Roman"/>
          <w:sz w:val="18"/>
          <w:szCs w:val="18"/>
        </w:rPr>
        <w:tab/>
      </w:r>
      <w:r w:rsidRPr="00550E66">
        <w:rPr>
          <w:rFonts w:ascii="Verdana" w:hAnsi="Verdana" w:cs="Times New Roman"/>
          <w:sz w:val="18"/>
          <w:szCs w:val="18"/>
        </w:rPr>
        <w:tab/>
      </w:r>
      <w:r w:rsidRPr="00550E66">
        <w:rPr>
          <w:rFonts w:ascii="Verdana" w:hAnsi="Verdana" w:cs="Times New Roman"/>
          <w:sz w:val="18"/>
          <w:szCs w:val="18"/>
        </w:rPr>
        <w:tab/>
      </w:r>
    </w:p>
    <w:p w14:paraId="3783EDD3" w14:textId="77777777" w:rsidR="00334A35" w:rsidRPr="00550E66" w:rsidRDefault="00334A35" w:rsidP="00334A35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50E66">
        <w:rPr>
          <w:rFonts w:ascii="Verdana" w:hAnsi="Verdana"/>
          <w:sz w:val="18"/>
          <w:szCs w:val="18"/>
        </w:rPr>
        <w:tab/>
      </w:r>
      <w:r w:rsidRPr="00550E66">
        <w:rPr>
          <w:rFonts w:ascii="Verdana" w:hAnsi="Verdana"/>
          <w:sz w:val="18"/>
          <w:szCs w:val="18"/>
        </w:rPr>
        <w:tab/>
        <w:t xml:space="preserve"> </w:t>
      </w:r>
    </w:p>
    <w:p w14:paraId="5B477D56" w14:textId="77777777" w:rsidR="00334A35" w:rsidRPr="00550E66" w:rsidRDefault="00334A35" w:rsidP="00334A35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50E66">
        <w:rPr>
          <w:rFonts w:ascii="Verdana" w:hAnsi="Verdana"/>
          <w:sz w:val="18"/>
          <w:szCs w:val="18"/>
        </w:rPr>
        <w:tab/>
      </w:r>
      <w:r w:rsidRPr="00550E66">
        <w:rPr>
          <w:rFonts w:ascii="Verdana" w:hAnsi="Verdana"/>
          <w:sz w:val="18"/>
          <w:szCs w:val="18"/>
        </w:rPr>
        <w:tab/>
        <w:t xml:space="preserve"> .</w:t>
      </w:r>
    </w:p>
    <w:p w14:paraId="60A0233B" w14:textId="77777777" w:rsidR="00334A35" w:rsidRPr="00550E66" w:rsidRDefault="00334A35" w:rsidP="00334A3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Umocowanie dla powyżej wskazanych osób wynika z następującego (</w:t>
      </w:r>
      <w:proofErr w:type="spellStart"/>
      <w:r w:rsidRPr="00550E66">
        <w:rPr>
          <w:rFonts w:ascii="Verdana" w:hAnsi="Verdana"/>
          <w:sz w:val="18"/>
          <w:szCs w:val="18"/>
        </w:rPr>
        <w:t>ych</w:t>
      </w:r>
      <w:proofErr w:type="spellEnd"/>
      <w:r w:rsidRPr="00550E66">
        <w:rPr>
          <w:rFonts w:ascii="Verdana" w:hAnsi="Verdana"/>
          <w:sz w:val="18"/>
          <w:szCs w:val="18"/>
        </w:rPr>
        <w:t>) dokumentu(ów)</w:t>
      </w:r>
    </w:p>
    <w:p w14:paraId="7A748A36" w14:textId="77777777" w:rsidR="00334A35" w:rsidRPr="00550E66" w:rsidRDefault="00334A35" w:rsidP="00334A35">
      <w:pPr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3E73C84" w14:textId="77777777" w:rsidR="00334A35" w:rsidRPr="00550E66" w:rsidRDefault="00334A35" w:rsidP="00334A3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załącznikami do niniejszej oferty są:</w:t>
      </w:r>
    </w:p>
    <w:p w14:paraId="39097A61" w14:textId="77777777" w:rsidR="00334A35" w:rsidRPr="00550E66" w:rsidRDefault="00334A35" w:rsidP="00334A35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BA8C0B1" w14:textId="77777777" w:rsidR="00334A35" w:rsidRPr="00550E66" w:rsidRDefault="00334A35" w:rsidP="00334A35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3F51DE4" w14:textId="77777777" w:rsidR="00334A35" w:rsidRPr="00550E66" w:rsidRDefault="00334A35" w:rsidP="00334A35">
      <w:pPr>
        <w:jc w:val="both"/>
        <w:rPr>
          <w:rFonts w:ascii="Verdana" w:hAnsi="Verdana"/>
          <w:b/>
          <w:color w:val="FF0000"/>
          <w:sz w:val="18"/>
          <w:szCs w:val="18"/>
        </w:rPr>
      </w:pPr>
      <w:r w:rsidRPr="00550E66">
        <w:rPr>
          <w:rFonts w:ascii="Verdana" w:hAnsi="Verdana"/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D889AA0" w14:textId="77777777" w:rsidR="00334A35" w:rsidRPr="00550E66" w:rsidRDefault="00334A35" w:rsidP="00334A35">
      <w:pPr>
        <w:rPr>
          <w:rFonts w:ascii="Verdana" w:hAnsi="Verdana"/>
          <w:sz w:val="18"/>
          <w:szCs w:val="18"/>
        </w:rPr>
      </w:pPr>
    </w:p>
    <w:p w14:paraId="7CA0F46B" w14:textId="77777777" w:rsidR="00334A35" w:rsidRPr="00550E66" w:rsidRDefault="00334A35" w:rsidP="00334A35">
      <w:pPr>
        <w:rPr>
          <w:rFonts w:ascii="Verdana" w:hAnsi="Verdana"/>
          <w:sz w:val="18"/>
          <w:szCs w:val="18"/>
        </w:rPr>
      </w:pPr>
    </w:p>
    <w:p w14:paraId="09914990" w14:textId="77777777" w:rsidR="00FE545C" w:rsidRPr="00334A35" w:rsidRDefault="00FE545C" w:rsidP="00334A35"/>
    <w:sectPr w:rsidR="00FE545C" w:rsidRPr="00334A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60203" w14:textId="77777777" w:rsidR="000C4D36" w:rsidRDefault="000C4D36">
      <w:r>
        <w:separator/>
      </w:r>
    </w:p>
  </w:endnote>
  <w:endnote w:type="continuationSeparator" w:id="0">
    <w:p w14:paraId="6C3911A6" w14:textId="77777777" w:rsidR="000C4D36" w:rsidRDefault="000C4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FA674" w14:textId="77777777" w:rsidR="00613A8F" w:rsidRDefault="00613A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453F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0C39F" w14:textId="77777777" w:rsidR="00613A8F" w:rsidRDefault="00613A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8FE31" w14:textId="77777777" w:rsidR="000C4D36" w:rsidRDefault="000C4D36">
      <w:r>
        <w:separator/>
      </w:r>
    </w:p>
  </w:footnote>
  <w:footnote w:type="continuationSeparator" w:id="0">
    <w:p w14:paraId="77C0D1DA" w14:textId="77777777" w:rsidR="000C4D36" w:rsidRDefault="000C4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00E1E" w14:textId="77777777" w:rsidR="00613A8F" w:rsidRDefault="00613A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EA01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5B54C" w14:textId="77777777" w:rsidR="00613A8F" w:rsidRDefault="00613A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90587"/>
    <w:multiLevelType w:val="hybridMultilevel"/>
    <w:tmpl w:val="6A465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52557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00411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2475444">
    <w:abstractNumId w:val="1"/>
  </w:num>
  <w:num w:numId="4" w16cid:durableId="2136832515">
    <w:abstractNumId w:val="3"/>
  </w:num>
  <w:num w:numId="5" w16cid:durableId="2781505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4D36"/>
    <w:rsid w:val="00012286"/>
    <w:rsid w:val="000704FC"/>
    <w:rsid w:val="00071CCC"/>
    <w:rsid w:val="000B731D"/>
    <w:rsid w:val="000C4D36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4A35"/>
    <w:rsid w:val="004B7300"/>
    <w:rsid w:val="004C6753"/>
    <w:rsid w:val="00595C87"/>
    <w:rsid w:val="005D2C65"/>
    <w:rsid w:val="005E6D94"/>
    <w:rsid w:val="00613A8F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621B0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616A7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19573C"/>
  <w15:chartTrackingRefBased/>
  <w15:docId w15:val="{74E1DA42-447A-482D-8A3E-CAD6E8906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4A3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632</Words>
  <Characters>5173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2025-09-18T09:45:00Z</cp:lastPrinted>
  <dcterms:created xsi:type="dcterms:W3CDTF">2025-09-18T09:46:00Z</dcterms:created>
  <dcterms:modified xsi:type="dcterms:W3CDTF">2025-09-18T09:46:00Z</dcterms:modified>
</cp:coreProperties>
</file>