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5F2EF6" w14:textId="73B5B70F" w:rsidR="00B46DC0" w:rsidRDefault="00B46DC0" w:rsidP="00B46DC0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>
        <w:rPr>
          <w:b/>
          <w:sz w:val="24"/>
        </w:rPr>
        <w:t>KC-DE</w:t>
      </w:r>
      <w:r>
        <w:rPr>
          <w:b/>
          <w:sz w:val="24"/>
        </w:rPr>
        <w:t>-zp.272-</w:t>
      </w:r>
      <w:r>
        <w:rPr>
          <w:b/>
          <w:sz w:val="24"/>
        </w:rPr>
        <w:t>557</w:t>
      </w:r>
      <w:r>
        <w:rPr>
          <w:b/>
          <w:sz w:val="24"/>
        </w:rPr>
        <w:t>/2</w:t>
      </w:r>
      <w:r>
        <w:rPr>
          <w:b/>
          <w:sz w:val="24"/>
        </w:rPr>
        <w:t>5</w:t>
      </w:r>
    </w:p>
    <w:p w14:paraId="05996A23" w14:textId="77777777" w:rsidR="00B46DC0" w:rsidRDefault="00B46DC0" w:rsidP="00B46DC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Oświadczenie dotyczące przynależności lub braku przynależności do tej samej grupy kapitałowej</w:t>
      </w:r>
    </w:p>
    <w:p w14:paraId="6989813A" w14:textId="77777777" w:rsidR="00B46DC0" w:rsidRDefault="00B46DC0" w:rsidP="00B46DC0">
      <w:pPr>
        <w:jc w:val="center"/>
        <w:rPr>
          <w:b/>
          <w:sz w:val="28"/>
          <w:szCs w:val="28"/>
        </w:rPr>
      </w:pPr>
    </w:p>
    <w:p w14:paraId="5B2F76F8" w14:textId="77777777" w:rsidR="00B46DC0" w:rsidRDefault="00B46DC0" w:rsidP="00B46DC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14:paraId="46F3ED52" w14:textId="77777777" w:rsidR="00B46DC0" w:rsidRDefault="00B46DC0" w:rsidP="00B46DC0">
      <w:pPr>
        <w:pStyle w:val="Tekstpodstawowywcity"/>
        <w:ind w:firstLine="0"/>
        <w:jc w:val="center"/>
        <w:rPr>
          <w:i/>
          <w:sz w:val="20"/>
        </w:rPr>
      </w:pPr>
      <w:r>
        <w:rPr>
          <w:i/>
          <w:sz w:val="20"/>
        </w:rPr>
        <w:t>(pełna nazwa i adres Wykonawcy)</w:t>
      </w:r>
    </w:p>
    <w:p w14:paraId="16E44BD7" w14:textId="77777777" w:rsidR="00B46DC0" w:rsidRDefault="00B46DC0" w:rsidP="00B46DC0">
      <w:pPr>
        <w:pStyle w:val="Tekstpodstawowywcity"/>
        <w:spacing w:line="360" w:lineRule="auto"/>
        <w:ind w:firstLine="0"/>
        <w:rPr>
          <w:b/>
          <w:bCs/>
          <w:szCs w:val="24"/>
        </w:rPr>
      </w:pPr>
      <w:r>
        <w:rPr>
          <w:szCs w:val="24"/>
        </w:rPr>
        <w:t xml:space="preserve">Na potrzeby postępowania o udzielenie zamówienia publicznego prowadzonym </w:t>
      </w:r>
      <w:r>
        <w:rPr>
          <w:b/>
          <w:bCs/>
          <w:szCs w:val="24"/>
        </w:rPr>
        <w:t xml:space="preserve">w trybie </w:t>
      </w:r>
      <w:r>
        <w:rPr>
          <w:b/>
          <w:bCs/>
          <w:sz w:val="22"/>
        </w:rPr>
        <w:t xml:space="preserve">przetargu nieograniczonego </w:t>
      </w:r>
      <w:r>
        <w:rPr>
          <w:b/>
          <w:bCs/>
          <w:szCs w:val="24"/>
        </w:rPr>
        <w:t>na:</w:t>
      </w:r>
    </w:p>
    <w:p w14:paraId="4F3E43E8" w14:textId="77777777" w:rsidR="00B46DC0" w:rsidRDefault="00B46DC0" w:rsidP="00B46DC0">
      <w:pPr>
        <w:widowControl w:val="0"/>
        <w:tabs>
          <w:tab w:val="left" w:pos="0"/>
        </w:tabs>
        <w:spacing w:line="264" w:lineRule="auto"/>
        <w:ind w:right="1"/>
        <w:jc w:val="both"/>
        <w:rPr>
          <w:b/>
          <w:bCs/>
          <w:iCs/>
          <w:sz w:val="24"/>
          <w:szCs w:val="24"/>
        </w:rPr>
      </w:pPr>
      <w:r w:rsidRPr="00157D28">
        <w:rPr>
          <w:b/>
        </w:rPr>
        <w:t>na sprzedaż i dostawę licencji oprogramowań dla jednostek AGH</w:t>
      </w:r>
      <w:r>
        <w:rPr>
          <w:b/>
          <w:bCs/>
          <w:iCs/>
          <w:sz w:val="24"/>
          <w:szCs w:val="24"/>
        </w:rPr>
        <w:t xml:space="preserve">, </w:t>
      </w:r>
    </w:p>
    <w:p w14:paraId="22BFFC17" w14:textId="77777777" w:rsidR="00B46DC0" w:rsidRDefault="00B46DC0" w:rsidP="00B46DC0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eastAsia="Times New Roman" w:hAnsi="Verdana"/>
          <w:sz w:val="20"/>
          <w:szCs w:val="20"/>
          <w:lang w:eastAsia="pl-PL"/>
        </w:rPr>
      </w:pPr>
      <w:r>
        <w:rPr>
          <w:sz w:val="24"/>
          <w:szCs w:val="24"/>
        </w:rPr>
        <w:t xml:space="preserve">prowadzonego przez Akademię Górniczo-Hutniczą w Krakowie, </w:t>
      </w:r>
    </w:p>
    <w:p w14:paraId="3A36CBE8" w14:textId="77777777" w:rsidR="00B46DC0" w:rsidRDefault="00B46DC0" w:rsidP="00B46DC0">
      <w:pPr>
        <w:widowControl w:val="0"/>
        <w:adjustRightInd w:val="0"/>
        <w:jc w:val="both"/>
        <w:textAlignment w:val="baseline"/>
        <w:rPr>
          <w:rFonts w:ascii="Times New Roman" w:hAnsi="Times New Roman"/>
          <w:b/>
          <w:bCs/>
          <w:iCs/>
          <w:sz w:val="24"/>
          <w:szCs w:val="24"/>
        </w:rPr>
      </w:pPr>
      <w:r>
        <w:rPr>
          <w:b/>
          <w:bCs/>
          <w:sz w:val="24"/>
          <w:szCs w:val="24"/>
        </w:rPr>
        <w:t>składam oświadczenie o w zakresie</w:t>
      </w:r>
      <w:r>
        <w:rPr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art. 108 ust. 1 pkt 5)</w:t>
      </w:r>
      <w:r>
        <w:rPr>
          <w:sz w:val="24"/>
          <w:szCs w:val="24"/>
        </w:rPr>
        <w:t xml:space="preserve">  ustawy z dnia 11 września 2019 roku - Prawo zamówień publicznych (t.j. Dz. U. z 2019r. poz. 2019 z późn. zm.) </w:t>
      </w:r>
      <w:r>
        <w:rPr>
          <w:b/>
          <w:sz w:val="24"/>
          <w:szCs w:val="24"/>
        </w:rPr>
        <w:t>o braku przynależności do tej samej grupy kapitałowej</w:t>
      </w:r>
      <w:r>
        <w:rPr>
          <w:sz w:val="24"/>
          <w:szCs w:val="24"/>
        </w:rPr>
        <w:t xml:space="preserve">, w rozumieniu ustawy z dnia 16.02.2007 r. o ochronie konkurencji i konsumentów, </w:t>
      </w:r>
      <w:r>
        <w:rPr>
          <w:b/>
          <w:sz w:val="24"/>
          <w:szCs w:val="24"/>
        </w:rPr>
        <w:t>z innym wykonawcą, który złożył odrębną ofertę</w:t>
      </w:r>
      <w:r>
        <w:rPr>
          <w:sz w:val="24"/>
          <w:szCs w:val="24"/>
        </w:rPr>
        <w:t xml:space="preserve">, ofertę częściową </w:t>
      </w:r>
      <w:bookmarkStart w:id="0" w:name="_Hlk62574451"/>
      <w:r>
        <w:rPr>
          <w:sz w:val="24"/>
          <w:szCs w:val="24"/>
        </w:rPr>
        <w:t>lub wniosek o dopuszczenie do udziału w postępowaniu</w:t>
      </w:r>
      <w:bookmarkEnd w:id="0"/>
      <w:r>
        <w:rPr>
          <w:sz w:val="24"/>
          <w:szCs w:val="24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63395D0B" w14:textId="77777777" w:rsidR="00B46DC0" w:rsidRDefault="00B46DC0" w:rsidP="00B46DC0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Oświadczam/(-my), że podmiot który reprezentuję </w:t>
      </w:r>
    </w:p>
    <w:p w14:paraId="2AB36011" w14:textId="77777777" w:rsidR="00B46DC0" w:rsidRDefault="00B46DC0" w:rsidP="00B46DC0">
      <w:pPr>
        <w:autoSpaceDE w:val="0"/>
        <w:autoSpaceDN w:val="0"/>
        <w:adjustRightInd w:val="0"/>
        <w:spacing w:line="360" w:lineRule="auto"/>
      </w:pPr>
      <w:r>
        <w:t xml:space="preserve"> (należy zaznaczyć właściwy kwadrat):</w:t>
      </w:r>
    </w:p>
    <w:p w14:paraId="3E792353" w14:textId="77777777" w:rsidR="00B46DC0" w:rsidRDefault="00B46DC0" w:rsidP="00B46DC0">
      <w:pPr>
        <w:pStyle w:val="Akapitzlist"/>
        <w:numPr>
          <w:ilvl w:val="0"/>
          <w:numId w:val="18"/>
        </w:num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nie należy do jakiejkolwiek/ żadnej grupy kapitałowej.</w:t>
      </w:r>
    </w:p>
    <w:p w14:paraId="484CF501" w14:textId="77777777" w:rsidR="00B46DC0" w:rsidRDefault="00B46DC0" w:rsidP="00B46DC0">
      <w:pPr>
        <w:pStyle w:val="Akapitzlist"/>
        <w:numPr>
          <w:ilvl w:val="0"/>
          <w:numId w:val="18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t>nie 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późn. zm.) w stosunku do Wykonawców, którzy złożyli odrębne oferty, w niniejszym postępowaniu o udzielenie zamówienia publicznego.</w:t>
      </w:r>
    </w:p>
    <w:p w14:paraId="4B5FF6A3" w14:textId="77777777" w:rsidR="00B46DC0" w:rsidRDefault="00B46DC0" w:rsidP="00B46DC0">
      <w:pPr>
        <w:pStyle w:val="Akapitzlist"/>
        <w:numPr>
          <w:ilvl w:val="0"/>
          <w:numId w:val="18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t>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późn.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B46DC0" w14:paraId="441A971F" w14:textId="77777777" w:rsidTr="00C933F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85ABCC" w14:textId="77777777" w:rsidR="00B46DC0" w:rsidRDefault="00B46DC0" w:rsidP="00C933FC">
            <w:pPr>
              <w:widowControl w:val="0"/>
              <w:spacing w:line="360" w:lineRule="auto"/>
              <w:jc w:val="both"/>
            </w:pPr>
            <w: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1C901F" w14:textId="77777777" w:rsidR="00B46DC0" w:rsidRDefault="00B46DC0" w:rsidP="00C933FC">
            <w:pPr>
              <w:widowControl w:val="0"/>
              <w:spacing w:line="360" w:lineRule="auto"/>
              <w:jc w:val="both"/>
            </w:pPr>
            <w: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D1B506" w14:textId="77777777" w:rsidR="00B46DC0" w:rsidRDefault="00B46DC0" w:rsidP="00C933FC">
            <w:pPr>
              <w:widowControl w:val="0"/>
              <w:spacing w:line="360" w:lineRule="auto"/>
              <w:jc w:val="both"/>
            </w:pPr>
            <w:r>
              <w:t>Adres podmiotu</w:t>
            </w:r>
          </w:p>
        </w:tc>
      </w:tr>
      <w:tr w:rsidR="00B46DC0" w14:paraId="28F1750A" w14:textId="77777777" w:rsidTr="00C933F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24687D" w14:textId="77777777" w:rsidR="00B46DC0" w:rsidRDefault="00B46DC0" w:rsidP="00C933FC">
            <w:pPr>
              <w:widowControl w:val="0"/>
              <w:spacing w:line="360" w:lineRule="auto"/>
              <w:jc w:val="both"/>
            </w:pPr>
            <w: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95049" w14:textId="77777777" w:rsidR="00B46DC0" w:rsidRDefault="00B46DC0" w:rsidP="00C933FC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9E84C" w14:textId="77777777" w:rsidR="00B46DC0" w:rsidRDefault="00B46DC0" w:rsidP="00C933FC">
            <w:pPr>
              <w:widowControl w:val="0"/>
              <w:spacing w:line="360" w:lineRule="auto"/>
              <w:jc w:val="both"/>
            </w:pPr>
          </w:p>
        </w:tc>
      </w:tr>
      <w:tr w:rsidR="00B46DC0" w14:paraId="3E7B48C6" w14:textId="77777777" w:rsidTr="00C933F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23DAC5" w14:textId="77777777" w:rsidR="00B46DC0" w:rsidRDefault="00B46DC0" w:rsidP="00C933FC">
            <w:pPr>
              <w:widowControl w:val="0"/>
              <w:spacing w:line="360" w:lineRule="auto"/>
              <w:jc w:val="both"/>
            </w:pPr>
            <w:r>
              <w:lastRenderedPageBreak/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CA51D" w14:textId="77777777" w:rsidR="00B46DC0" w:rsidRDefault="00B46DC0" w:rsidP="00C933FC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71270" w14:textId="77777777" w:rsidR="00B46DC0" w:rsidRDefault="00B46DC0" w:rsidP="00C933FC">
            <w:pPr>
              <w:widowControl w:val="0"/>
              <w:spacing w:line="360" w:lineRule="auto"/>
              <w:jc w:val="both"/>
            </w:pPr>
          </w:p>
        </w:tc>
      </w:tr>
      <w:tr w:rsidR="00B46DC0" w14:paraId="710B2405" w14:textId="77777777" w:rsidTr="00C933F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A3B7F6" w14:textId="77777777" w:rsidR="00B46DC0" w:rsidRDefault="00B46DC0" w:rsidP="00C933FC">
            <w:pPr>
              <w:widowControl w:val="0"/>
              <w:spacing w:line="360" w:lineRule="auto"/>
              <w:jc w:val="both"/>
            </w:pPr>
            <w: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51EA7" w14:textId="77777777" w:rsidR="00B46DC0" w:rsidRDefault="00B46DC0" w:rsidP="00C933FC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5AEAE" w14:textId="77777777" w:rsidR="00B46DC0" w:rsidRDefault="00B46DC0" w:rsidP="00C933FC">
            <w:pPr>
              <w:widowControl w:val="0"/>
              <w:spacing w:line="360" w:lineRule="auto"/>
              <w:jc w:val="both"/>
            </w:pPr>
          </w:p>
        </w:tc>
      </w:tr>
    </w:tbl>
    <w:p w14:paraId="5371D9B6" w14:textId="77777777" w:rsidR="00B46DC0" w:rsidRDefault="00B46DC0" w:rsidP="00B46DC0">
      <w:pPr>
        <w:widowControl w:val="0"/>
        <w:spacing w:line="360" w:lineRule="auto"/>
        <w:jc w:val="both"/>
      </w:pPr>
    </w:p>
    <w:p w14:paraId="51BA0BBC" w14:textId="77777777" w:rsidR="00B46DC0" w:rsidRDefault="00B46DC0" w:rsidP="00B46DC0">
      <w:pPr>
        <w:widowControl w:val="0"/>
        <w:spacing w:line="360" w:lineRule="auto"/>
        <w:jc w:val="both"/>
      </w:pPr>
      <w:r>
        <w:t>Jednocześnie przekładam następujące dokumenty lub informacje potwierdzające przygotowanie oferty niezależnie od innego Wykonawcy należącego do tej samej grupy kapitałowej:</w:t>
      </w:r>
    </w:p>
    <w:p w14:paraId="6961055C" w14:textId="77777777" w:rsidR="00B46DC0" w:rsidRDefault="00B46DC0" w:rsidP="00B46DC0">
      <w:pPr>
        <w:autoSpaceDE w:val="0"/>
        <w:autoSpaceDN w:val="0"/>
        <w:adjustRightInd w:val="0"/>
        <w:spacing w:line="360" w:lineRule="auto"/>
      </w:pPr>
      <w:r>
        <w:t>1)………………………………………………………………………………………………</w:t>
      </w:r>
    </w:p>
    <w:p w14:paraId="4A178100" w14:textId="77777777" w:rsidR="00B46DC0" w:rsidRDefault="00B46DC0" w:rsidP="00B46DC0">
      <w:pPr>
        <w:autoSpaceDE w:val="0"/>
        <w:autoSpaceDN w:val="0"/>
        <w:adjustRightInd w:val="0"/>
        <w:spacing w:line="360" w:lineRule="auto"/>
      </w:pPr>
      <w:r>
        <w:t>2)………………………………………………………………………………………………</w:t>
      </w:r>
    </w:p>
    <w:p w14:paraId="02BCAA08" w14:textId="77777777" w:rsidR="00B46DC0" w:rsidRDefault="00B46DC0" w:rsidP="00B46DC0">
      <w:pPr>
        <w:autoSpaceDE w:val="0"/>
        <w:autoSpaceDN w:val="0"/>
        <w:adjustRightInd w:val="0"/>
        <w:spacing w:line="360" w:lineRule="auto"/>
      </w:pPr>
      <w:r>
        <w:t>3)………………………………………………………………………………………………</w:t>
      </w:r>
    </w:p>
    <w:p w14:paraId="1AD39DE5" w14:textId="77777777" w:rsidR="00B46DC0" w:rsidRDefault="00B46DC0" w:rsidP="00B46DC0">
      <w:pPr>
        <w:autoSpaceDE w:val="0"/>
        <w:autoSpaceDN w:val="0"/>
        <w:adjustRightInd w:val="0"/>
        <w:spacing w:line="360" w:lineRule="auto"/>
        <w:jc w:val="both"/>
      </w:pPr>
      <w:r>
        <w:t xml:space="preserve">Oświadczam, że wszystkie informacje podane w powyższych oświadczeniach są aktualne </w:t>
      </w:r>
      <w:r>
        <w:br/>
        <w:t>i zgodne z prawdą oraz zostały przedstawione z pełną świadomością konsekwencji wprowadzenia zamawiającego w błąd przy przedstawianiu informacji.</w:t>
      </w:r>
    </w:p>
    <w:p w14:paraId="435D1B62" w14:textId="77777777" w:rsidR="00B46DC0" w:rsidRDefault="00B46DC0" w:rsidP="00B46DC0">
      <w:pPr>
        <w:widowControl w:val="0"/>
        <w:adjustRightInd w:val="0"/>
        <w:spacing w:after="120"/>
        <w:ind w:left="4248"/>
        <w:textAlignment w:val="baseline"/>
        <w:rPr>
          <w:rFonts w:eastAsia="Times New Roman"/>
          <w:b/>
          <w:bCs/>
          <w:sz w:val="18"/>
          <w:szCs w:val="18"/>
          <w:vertAlign w:val="superscript"/>
          <w:lang w:eastAsia="pl-PL"/>
        </w:rPr>
      </w:pPr>
    </w:p>
    <w:p w14:paraId="65F04A21" w14:textId="77777777" w:rsidR="00B46DC0" w:rsidRDefault="00B46DC0" w:rsidP="00B46DC0">
      <w:pPr>
        <w:tabs>
          <w:tab w:val="left" w:pos="540"/>
          <w:tab w:val="left" w:pos="780"/>
        </w:tabs>
        <w:suppressAutoHyphens/>
        <w:jc w:val="both"/>
        <w:rPr>
          <w:color w:val="FF0000"/>
          <w:sz w:val="20"/>
          <w:szCs w:val="20"/>
          <w:lang w:eastAsia="zh-CN"/>
        </w:rPr>
      </w:pPr>
      <w:r>
        <w:rPr>
          <w:b/>
          <w:color w:val="FF0000"/>
          <w:lang w:eastAsia="zh-CN"/>
        </w:rPr>
        <w:t>Oświadczenie należy złożyć, z zachowaniem postaci elektronicznej i podpisana kwalifikowanym podpisem elektronicznym</w:t>
      </w:r>
      <w:r>
        <w:rPr>
          <w:color w:val="FF0000"/>
          <w:lang w:eastAsia="zh-CN"/>
        </w:rPr>
        <w:t>.</w:t>
      </w:r>
    </w:p>
    <w:p w14:paraId="4E58B16C" w14:textId="77777777" w:rsidR="00B46DC0" w:rsidRDefault="00B46DC0" w:rsidP="00B46DC0">
      <w:pPr>
        <w:rPr>
          <w:rFonts w:eastAsia="Times New Roman"/>
          <w:lang w:eastAsia="pl-PL"/>
        </w:rPr>
      </w:pPr>
    </w:p>
    <w:p w14:paraId="3B9B697B" w14:textId="77777777" w:rsidR="00B46DC0" w:rsidRDefault="00B46DC0" w:rsidP="00B46DC0"/>
    <w:p w14:paraId="542A6714" w14:textId="77777777" w:rsidR="00B46DC0" w:rsidRDefault="00B46DC0" w:rsidP="00B46DC0"/>
    <w:p w14:paraId="79C14A78" w14:textId="77777777" w:rsidR="00B46DC0" w:rsidRDefault="00B46DC0" w:rsidP="00B46DC0"/>
    <w:p w14:paraId="0752E67E" w14:textId="77777777" w:rsidR="00B46DC0" w:rsidRPr="00D54AE7" w:rsidRDefault="00B46DC0" w:rsidP="00B46DC0"/>
    <w:p w14:paraId="12611DDC" w14:textId="77777777" w:rsidR="00B46DC0" w:rsidRPr="007B5051" w:rsidRDefault="00B46DC0" w:rsidP="00B46DC0"/>
    <w:p w14:paraId="32C3293C" w14:textId="77777777" w:rsidR="00B46DC0" w:rsidRPr="00EE068C" w:rsidRDefault="00B46DC0" w:rsidP="00B46DC0"/>
    <w:p w14:paraId="0411B200" w14:textId="77777777" w:rsidR="00B46DC0" w:rsidRPr="00047001" w:rsidRDefault="00B46DC0" w:rsidP="00B46DC0"/>
    <w:p w14:paraId="35E65D40" w14:textId="77777777" w:rsidR="00B46DC0" w:rsidRPr="00DA5B35" w:rsidRDefault="00B46DC0" w:rsidP="00B46DC0"/>
    <w:p w14:paraId="61944361" w14:textId="77777777" w:rsidR="00B46DC0" w:rsidRPr="00731A18" w:rsidRDefault="00B46DC0" w:rsidP="00B46DC0"/>
    <w:p w14:paraId="0FE9C5FF" w14:textId="77777777" w:rsidR="00B46DC0" w:rsidRPr="0029041A" w:rsidRDefault="00B46DC0" w:rsidP="00B46DC0"/>
    <w:p w14:paraId="165D6E61" w14:textId="77777777" w:rsidR="00B46DC0" w:rsidRPr="00263A2A" w:rsidRDefault="00B46DC0" w:rsidP="00B46DC0"/>
    <w:p w14:paraId="51C799B7" w14:textId="7871C486" w:rsidR="00106AC7" w:rsidRPr="00B46DC0" w:rsidRDefault="00106AC7" w:rsidP="00B46DC0"/>
    <w:sectPr w:rsidR="00106AC7" w:rsidRPr="00B46DC0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DE665A" w14:textId="77777777" w:rsidR="00B30C4D" w:rsidRDefault="00B30C4D">
      <w:r>
        <w:separator/>
      </w:r>
    </w:p>
  </w:endnote>
  <w:endnote w:type="continuationSeparator" w:id="0">
    <w:p w14:paraId="23345891" w14:textId="77777777" w:rsidR="00B30C4D" w:rsidRDefault="00B30C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3BE157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740AEC2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9DB181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53AF448E" w14:textId="77777777"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 w14:anchorId="659315A0">
        <v:line id="_x0000_s1025" style="position:absolute;left:0;text-align:left;z-index:251657728" from="-3.85pt,8.7pt" to="455.15pt,8.7pt"/>
      </w:pict>
    </w:r>
  </w:p>
  <w:p w14:paraId="05E5D940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014F94" w14:textId="77777777" w:rsidR="003F32D3" w:rsidRDefault="003F32D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2BF70B" w14:textId="77777777" w:rsidR="00B30C4D" w:rsidRDefault="00B30C4D">
      <w:r>
        <w:separator/>
      </w:r>
    </w:p>
  </w:footnote>
  <w:footnote w:type="continuationSeparator" w:id="0">
    <w:p w14:paraId="4E6AE09C" w14:textId="77777777" w:rsidR="00B30C4D" w:rsidRDefault="00B30C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636505" w14:textId="77777777" w:rsidR="003F32D3" w:rsidRDefault="003F32D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57D20D" w14:textId="77777777" w:rsidR="003F32D3" w:rsidRDefault="003F32D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34B0E0" w14:textId="77777777" w:rsidR="003F32D3" w:rsidRDefault="003F32D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41646307">
    <w:abstractNumId w:val="15"/>
  </w:num>
  <w:num w:numId="2" w16cid:durableId="1703289890">
    <w:abstractNumId w:val="0"/>
  </w:num>
  <w:num w:numId="3" w16cid:durableId="1835872040">
    <w:abstractNumId w:val="13"/>
  </w:num>
  <w:num w:numId="4" w16cid:durableId="1608270590">
    <w:abstractNumId w:val="8"/>
  </w:num>
  <w:num w:numId="5" w16cid:durableId="1557207060">
    <w:abstractNumId w:val="7"/>
  </w:num>
  <w:num w:numId="6" w16cid:durableId="2046636677">
    <w:abstractNumId w:val="1"/>
  </w:num>
  <w:num w:numId="7" w16cid:durableId="1736783308">
    <w:abstractNumId w:val="6"/>
  </w:num>
  <w:num w:numId="8" w16cid:durableId="283536466">
    <w:abstractNumId w:val="3"/>
  </w:num>
  <w:num w:numId="9" w16cid:durableId="1612324232">
    <w:abstractNumId w:val="2"/>
  </w:num>
  <w:num w:numId="10" w16cid:durableId="653334292">
    <w:abstractNumId w:val="5"/>
  </w:num>
  <w:num w:numId="11" w16cid:durableId="2138526432">
    <w:abstractNumId w:val="11"/>
  </w:num>
  <w:num w:numId="12" w16cid:durableId="476999941">
    <w:abstractNumId w:val="4"/>
  </w:num>
  <w:num w:numId="13" w16cid:durableId="453839194">
    <w:abstractNumId w:val="10"/>
  </w:num>
  <w:num w:numId="14" w16cid:durableId="1968393561">
    <w:abstractNumId w:val="14"/>
  </w:num>
  <w:num w:numId="18" w16cid:durableId="92924022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30C4D"/>
    <w:rsid w:val="0000184A"/>
    <w:rsid w:val="00012997"/>
    <w:rsid w:val="000621A2"/>
    <w:rsid w:val="00075CEC"/>
    <w:rsid w:val="00101474"/>
    <w:rsid w:val="00106AC7"/>
    <w:rsid w:val="00111985"/>
    <w:rsid w:val="00147532"/>
    <w:rsid w:val="001614BA"/>
    <w:rsid w:val="00204613"/>
    <w:rsid w:val="002139FA"/>
    <w:rsid w:val="00215288"/>
    <w:rsid w:val="002508A6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32D3"/>
    <w:rsid w:val="003F6927"/>
    <w:rsid w:val="00415097"/>
    <w:rsid w:val="00422381"/>
    <w:rsid w:val="00460820"/>
    <w:rsid w:val="004704CB"/>
    <w:rsid w:val="004C55DE"/>
    <w:rsid w:val="004D5C77"/>
    <w:rsid w:val="00533E9F"/>
    <w:rsid w:val="00542D0B"/>
    <w:rsid w:val="0056132E"/>
    <w:rsid w:val="005A5013"/>
    <w:rsid w:val="005C0D5A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76732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0EF0"/>
    <w:rsid w:val="00A46EFE"/>
    <w:rsid w:val="00A807A7"/>
    <w:rsid w:val="00AB6C06"/>
    <w:rsid w:val="00AB7377"/>
    <w:rsid w:val="00AD329C"/>
    <w:rsid w:val="00B26102"/>
    <w:rsid w:val="00B30C4D"/>
    <w:rsid w:val="00B45ED4"/>
    <w:rsid w:val="00B46DC0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2"/>
    </o:shapelayout>
  </w:shapeDefaults>
  <w:decimalSymbol w:val=","/>
  <w:listSeparator w:val=";"/>
  <w14:docId w14:val="2A722B75"/>
  <w15:chartTrackingRefBased/>
  <w15:docId w15:val="{DC1A8DF4-F538-4D09-B725-C52F0E9DC2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46DC0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Znak">
    <w:name w:val="Nagłówek Znak"/>
    <w:link w:val="Nagwek"/>
    <w:rsid w:val="00B46DC0"/>
  </w:style>
  <w:style w:type="paragraph" w:styleId="Akapitzlist">
    <w:name w:val="List Paragraph"/>
    <w:basedOn w:val="Normalny"/>
    <w:uiPriority w:val="34"/>
    <w:qFormat/>
    <w:rsid w:val="00B46DC0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7DD19F-0193-47BC-B799-B93242B1BE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337</Words>
  <Characters>2221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3</cp:revision>
  <cp:lastPrinted>2010-01-07T09:39:00Z</cp:lastPrinted>
  <dcterms:created xsi:type="dcterms:W3CDTF">2025-09-09T12:41:00Z</dcterms:created>
  <dcterms:modified xsi:type="dcterms:W3CDTF">2025-09-09T12:42:00Z</dcterms:modified>
</cp:coreProperties>
</file>