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5577B" w14:textId="5ABD18CC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E416FC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266CF4DD" w14:textId="77777777" w:rsidTr="00D62E6E">
        <w:tc>
          <w:tcPr>
            <w:tcW w:w="2800" w:type="dxa"/>
            <w:shd w:val="clear" w:color="auto" w:fill="auto"/>
          </w:tcPr>
          <w:p w14:paraId="6569E039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9CBE30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DD1EBE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53944C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2964D830" w14:textId="77777777" w:rsidTr="00D62E6E">
        <w:tc>
          <w:tcPr>
            <w:tcW w:w="2800" w:type="dxa"/>
            <w:shd w:val="clear" w:color="auto" w:fill="auto"/>
          </w:tcPr>
          <w:p w14:paraId="3CFA802D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114198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B2478C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3A6C98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CC68288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A0C34" w:rsidRPr="00C14101" w14:paraId="36CF1BAD" w14:textId="77777777" w:rsidTr="00D76EA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68A4DC3" w14:textId="77777777" w:rsidR="002A0C34" w:rsidRPr="00C14101" w:rsidRDefault="002A0C34" w:rsidP="00D76EA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2D5E7B8" w14:textId="3272CD91" w:rsidR="002A0C34" w:rsidRPr="00C14101" w:rsidRDefault="002A0C34" w:rsidP="00D76EA0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A0C34">
              <w:rPr>
                <w:rFonts w:ascii="Arial" w:eastAsia="Times New Roman" w:hAnsi="Arial" w:cs="Arial"/>
                <w:lang w:eastAsia="pl-PL"/>
              </w:rPr>
              <w:t>(t.j. Dz. U. z 2024 poz. 1320</w:t>
            </w:r>
            <w:r w:rsidR="007E1D43">
              <w:rPr>
                <w:rFonts w:ascii="Arial" w:eastAsia="Times New Roman" w:hAnsi="Arial" w:cs="Arial"/>
                <w:lang w:eastAsia="pl-PL"/>
              </w:rPr>
              <w:t xml:space="preserve"> ze zm.</w:t>
            </w:r>
            <w:r w:rsidRPr="002A0C34">
              <w:rPr>
                <w:rFonts w:ascii="Arial" w:eastAsia="Times New Roman" w:hAnsi="Arial" w:cs="Arial"/>
                <w:lang w:eastAsia="pl-PL"/>
              </w:rPr>
              <w:t>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632721F5" w14:textId="77777777" w:rsidR="002A0C34" w:rsidRPr="00C14101" w:rsidRDefault="002A0C34" w:rsidP="00D76E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F4EA2F9" w14:textId="77777777" w:rsidR="002A0C34" w:rsidRPr="00C14101" w:rsidRDefault="002A0C34" w:rsidP="00D76E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2658102" w14:textId="77777777" w:rsidR="00BC121E" w:rsidRPr="00C14101" w:rsidRDefault="002A0C34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10E43014" w14:textId="77777777" w:rsidTr="00D62E6E">
        <w:tc>
          <w:tcPr>
            <w:tcW w:w="2269" w:type="dxa"/>
            <w:shd w:val="clear" w:color="auto" w:fill="auto"/>
          </w:tcPr>
          <w:p w14:paraId="4B12F64E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17FDA3D" w14:textId="77777777" w:rsidR="00D62E6E" w:rsidRPr="00D62E6E" w:rsidRDefault="002A0C3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A0C3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implantów do zabiegów artroskopowych i małoinwazyjnych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A0C34" w:rsidRPr="00D62E6E" w14:paraId="036E7BCF" w14:textId="77777777" w:rsidTr="00D76EA0">
        <w:tc>
          <w:tcPr>
            <w:tcW w:w="2269" w:type="dxa"/>
            <w:shd w:val="clear" w:color="auto" w:fill="auto"/>
          </w:tcPr>
          <w:p w14:paraId="1D15218C" w14:textId="77777777" w:rsidR="002A0C34" w:rsidRPr="00D62E6E" w:rsidRDefault="002A0C34" w:rsidP="00D76E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B4A6C4" w14:textId="77777777" w:rsidR="002A0C34" w:rsidRPr="00D62E6E" w:rsidRDefault="002A0C34" w:rsidP="00D76E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A0C3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SZP-271-46/25</w:t>
            </w:r>
          </w:p>
        </w:tc>
      </w:tr>
    </w:tbl>
    <w:p w14:paraId="40905611" w14:textId="77777777" w:rsidR="00BC121E" w:rsidRDefault="002A0C34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2A0C34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C42A7E8" w14:textId="79B14CF5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5E13C5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4307867" w14:textId="3B690A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379A2FCF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287CA7A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43B1D75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F99F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2651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CB3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7E9B6B7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EE3B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FB4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D36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A30E8F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5910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9EF1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649F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16724B3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4CF7CB5B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9414437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7E2C9DF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7D923A1" w14:textId="77777777" w:rsidTr="00620E37">
        <w:tc>
          <w:tcPr>
            <w:tcW w:w="2660" w:type="dxa"/>
            <w:shd w:val="clear" w:color="auto" w:fill="auto"/>
          </w:tcPr>
          <w:p w14:paraId="12674C5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FE7DD9A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1D2D216F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768538C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85A12D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22920BBD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A0C34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038CCC0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8A0E8" w14:textId="77777777" w:rsidR="00A410C4" w:rsidRDefault="00A410C4">
      <w:r>
        <w:separator/>
      </w:r>
    </w:p>
  </w:endnote>
  <w:endnote w:type="continuationSeparator" w:id="0">
    <w:p w14:paraId="00303782" w14:textId="77777777" w:rsidR="00A410C4" w:rsidRDefault="00A41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6A8D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59018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738E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F7FA860" w14:textId="77777777" w:rsidR="009A4CD3" w:rsidRDefault="00E416FC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5A036F5">
        <v:line id="_x0000_s1025" style="position:absolute;left:0;text-align:left;z-index:251657728" from="-3.85pt,8.7pt" to="455.15pt,8.7pt"/>
      </w:pict>
    </w:r>
  </w:p>
  <w:p w14:paraId="4F6B414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65621" w14:textId="77777777" w:rsidR="002A0C34" w:rsidRDefault="002A0C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879A5" w14:textId="77777777" w:rsidR="00A410C4" w:rsidRDefault="00A410C4">
      <w:r>
        <w:separator/>
      </w:r>
    </w:p>
  </w:footnote>
  <w:footnote w:type="continuationSeparator" w:id="0">
    <w:p w14:paraId="4880B3C4" w14:textId="77777777" w:rsidR="00A410C4" w:rsidRDefault="00A41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052BA" w14:textId="77777777" w:rsidR="002A0C34" w:rsidRDefault="002A0C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89CF1" w14:textId="77777777" w:rsidR="002A0C34" w:rsidRDefault="002A0C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A9496" w14:textId="77777777" w:rsidR="002A0C34" w:rsidRDefault="002A0C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44727850">
    <w:abstractNumId w:val="13"/>
  </w:num>
  <w:num w:numId="2" w16cid:durableId="1414354105">
    <w:abstractNumId w:val="0"/>
  </w:num>
  <w:num w:numId="3" w16cid:durableId="2142182951">
    <w:abstractNumId w:val="11"/>
  </w:num>
  <w:num w:numId="4" w16cid:durableId="1759861807">
    <w:abstractNumId w:val="8"/>
  </w:num>
  <w:num w:numId="5" w16cid:durableId="881092884">
    <w:abstractNumId w:val="7"/>
  </w:num>
  <w:num w:numId="6" w16cid:durableId="2134982386">
    <w:abstractNumId w:val="1"/>
  </w:num>
  <w:num w:numId="7" w16cid:durableId="2012029133">
    <w:abstractNumId w:val="6"/>
  </w:num>
  <w:num w:numId="8" w16cid:durableId="403844248">
    <w:abstractNumId w:val="3"/>
  </w:num>
  <w:num w:numId="9" w16cid:durableId="1868446234">
    <w:abstractNumId w:val="2"/>
  </w:num>
  <w:num w:numId="10" w16cid:durableId="1118717787">
    <w:abstractNumId w:val="5"/>
  </w:num>
  <w:num w:numId="11" w16cid:durableId="514271274">
    <w:abstractNumId w:val="10"/>
  </w:num>
  <w:num w:numId="12" w16cid:durableId="50004771">
    <w:abstractNumId w:val="4"/>
  </w:num>
  <w:num w:numId="13" w16cid:durableId="314066046">
    <w:abstractNumId w:val="9"/>
  </w:num>
  <w:num w:numId="14" w16cid:durableId="180665836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10C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A0C34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1D43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10C4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74937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416FC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70EF8BE7"/>
  <w15:chartTrackingRefBased/>
  <w15:docId w15:val="{D93BEBF2-14BA-4C9E-A981-30AFAFF51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219</Words>
  <Characters>1725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4</cp:revision>
  <cp:lastPrinted>2010-01-07T09:39:00Z</cp:lastPrinted>
  <dcterms:created xsi:type="dcterms:W3CDTF">2025-09-11T10:28:00Z</dcterms:created>
  <dcterms:modified xsi:type="dcterms:W3CDTF">2025-09-17T06:55:00Z</dcterms:modified>
</cp:coreProperties>
</file>