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DD225" w14:textId="0987308B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148F3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F3BF1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7F6B38B" w14:textId="77777777" w:rsidR="00B95C96" w:rsidRPr="0012157F" w:rsidRDefault="0020707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0707A">
        <w:rPr>
          <w:rFonts w:ascii="Arial" w:hAnsi="Arial" w:cs="Arial"/>
        </w:rPr>
        <w:t>Szpital Specjalistyczny im. Stefana Żeromskiego SPZOZ w Krakowie</w:t>
      </w:r>
    </w:p>
    <w:p w14:paraId="6E529B68" w14:textId="77777777" w:rsidR="00B95C96" w:rsidRPr="0012157F" w:rsidRDefault="0020707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0707A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0707A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220E2A8" w14:textId="77777777" w:rsidR="00B95C96" w:rsidRDefault="0020707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707A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0707A">
        <w:rPr>
          <w:rFonts w:ascii="Arial" w:hAnsi="Arial" w:cs="Arial"/>
        </w:rPr>
        <w:t>Kraków</w:t>
      </w:r>
    </w:p>
    <w:p w14:paraId="72A44D3A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4339033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92FBE2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5C6964F" w14:textId="77777777" w:rsidTr="006C3667">
        <w:tc>
          <w:tcPr>
            <w:tcW w:w="2800" w:type="dxa"/>
            <w:shd w:val="clear" w:color="auto" w:fill="auto"/>
          </w:tcPr>
          <w:p w14:paraId="679FD9C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A71A24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6C07A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6DE3B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7A62A57" w14:textId="77777777" w:rsidTr="006C3667">
        <w:tc>
          <w:tcPr>
            <w:tcW w:w="2800" w:type="dxa"/>
            <w:shd w:val="clear" w:color="auto" w:fill="auto"/>
          </w:tcPr>
          <w:p w14:paraId="0E814E03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9A7F7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19B34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00897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B3277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707A" w:rsidRPr="0012157F" w14:paraId="3D6EFE97" w14:textId="77777777" w:rsidTr="00D76EA0">
        <w:tc>
          <w:tcPr>
            <w:tcW w:w="9104" w:type="dxa"/>
            <w:shd w:val="clear" w:color="auto" w:fill="D9D9D9"/>
          </w:tcPr>
          <w:p w14:paraId="1FFDF499" w14:textId="77777777" w:rsidR="0020707A" w:rsidRPr="0012157F" w:rsidRDefault="0020707A" w:rsidP="00D76EA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C9D486D" w14:textId="302DF6B2" w:rsidR="0020707A" w:rsidRPr="00094F76" w:rsidRDefault="0020707A" w:rsidP="00D76E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0707A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960177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20707A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8F07C4D" w14:textId="77777777" w:rsidR="0020707A" w:rsidRPr="0017574D" w:rsidRDefault="0020707A" w:rsidP="00D76EA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CDD75CE" w14:textId="77777777" w:rsidR="0020707A" w:rsidRDefault="0020707A" w:rsidP="00D76EA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6FD45E4" w14:textId="77777777" w:rsidR="0020707A" w:rsidRPr="002C3302" w:rsidRDefault="0020707A" w:rsidP="00D76E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629BAA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E968CF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B4E1921" w14:textId="77777777" w:rsidTr="006C3667">
        <w:tc>
          <w:tcPr>
            <w:tcW w:w="2269" w:type="dxa"/>
            <w:shd w:val="clear" w:color="auto" w:fill="auto"/>
          </w:tcPr>
          <w:p w14:paraId="3A66C17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19AEA8" w14:textId="77777777" w:rsidR="00B95C96" w:rsidRPr="00A2540E" w:rsidRDefault="0020707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70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do zabiegów artroskopowych i małoinwazyjnych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0707A" w:rsidRPr="00A2540E" w14:paraId="38DE333D" w14:textId="77777777" w:rsidTr="00D76EA0">
        <w:tc>
          <w:tcPr>
            <w:tcW w:w="2269" w:type="dxa"/>
            <w:shd w:val="clear" w:color="auto" w:fill="auto"/>
          </w:tcPr>
          <w:p w14:paraId="5E26E65F" w14:textId="77777777" w:rsidR="0020707A" w:rsidRPr="00A2540E" w:rsidRDefault="0020707A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60AD1F" w14:textId="77777777" w:rsidR="0020707A" w:rsidRPr="00A2540E" w:rsidRDefault="0020707A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70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SZP-271-46/25</w:t>
            </w:r>
          </w:p>
        </w:tc>
      </w:tr>
    </w:tbl>
    <w:p w14:paraId="3F606EBF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1856914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0707A" w:rsidRPr="0020707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61D2059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66EC861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30A071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2BF76CA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63D176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0B6783F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32FCF7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C370C7A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6E69502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6EF752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B6D08C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0F7281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CACE9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364E3A2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96706F4" w14:textId="77777777" w:rsidTr="006C3667">
        <w:tc>
          <w:tcPr>
            <w:tcW w:w="2660" w:type="dxa"/>
            <w:shd w:val="clear" w:color="auto" w:fill="auto"/>
          </w:tcPr>
          <w:p w14:paraId="707D70B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5A763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763CD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709505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5CB91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F3618E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0707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08283BA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5F0F0" w14:textId="77777777" w:rsidR="001F2D3D" w:rsidRDefault="001F2D3D" w:rsidP="0038231F">
      <w:pPr>
        <w:spacing w:after="0" w:line="240" w:lineRule="auto"/>
      </w:pPr>
      <w:r>
        <w:separator/>
      </w:r>
    </w:p>
  </w:endnote>
  <w:endnote w:type="continuationSeparator" w:id="0">
    <w:p w14:paraId="78B67C73" w14:textId="77777777" w:rsidR="001F2D3D" w:rsidRDefault="001F2D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BCCF6" w14:textId="77777777" w:rsidR="0020707A" w:rsidRDefault="002070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BDE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E97B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589F7" w14:textId="77777777" w:rsidR="0020707A" w:rsidRDefault="00207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7E342" w14:textId="77777777" w:rsidR="001F2D3D" w:rsidRDefault="001F2D3D" w:rsidP="0038231F">
      <w:pPr>
        <w:spacing w:after="0" w:line="240" w:lineRule="auto"/>
      </w:pPr>
      <w:r>
        <w:separator/>
      </w:r>
    </w:p>
  </w:footnote>
  <w:footnote w:type="continuationSeparator" w:id="0">
    <w:p w14:paraId="727CAE73" w14:textId="77777777" w:rsidR="001F2D3D" w:rsidRDefault="001F2D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31492" w14:textId="77777777" w:rsidR="0020707A" w:rsidRDefault="002070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E9B9F" w14:textId="77777777" w:rsidR="0020707A" w:rsidRDefault="002070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94C5A" w14:textId="77777777" w:rsidR="0020707A" w:rsidRDefault="002070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1842">
    <w:abstractNumId w:val="12"/>
  </w:num>
  <w:num w:numId="2" w16cid:durableId="745037334">
    <w:abstractNumId w:val="0"/>
  </w:num>
  <w:num w:numId="3" w16cid:durableId="829903203">
    <w:abstractNumId w:val="11"/>
  </w:num>
  <w:num w:numId="4" w16cid:durableId="252209807">
    <w:abstractNumId w:val="16"/>
  </w:num>
  <w:num w:numId="5" w16cid:durableId="1118841346">
    <w:abstractNumId w:val="13"/>
  </w:num>
  <w:num w:numId="6" w16cid:durableId="1143741293">
    <w:abstractNumId w:val="10"/>
  </w:num>
  <w:num w:numId="7" w16cid:durableId="1521773491">
    <w:abstractNumId w:val="1"/>
  </w:num>
  <w:num w:numId="8" w16cid:durableId="74254657">
    <w:abstractNumId w:val="6"/>
  </w:num>
  <w:num w:numId="9" w16cid:durableId="1037314609">
    <w:abstractNumId w:val="4"/>
  </w:num>
  <w:num w:numId="10" w16cid:durableId="1467164217">
    <w:abstractNumId w:val="7"/>
  </w:num>
  <w:num w:numId="11" w16cid:durableId="109978498">
    <w:abstractNumId w:val="5"/>
  </w:num>
  <w:num w:numId="12" w16cid:durableId="1553494123">
    <w:abstractNumId w:val="9"/>
  </w:num>
  <w:num w:numId="13" w16cid:durableId="112408078">
    <w:abstractNumId w:val="3"/>
  </w:num>
  <w:num w:numId="14" w16cid:durableId="1929196210">
    <w:abstractNumId w:val="2"/>
  </w:num>
  <w:num w:numId="15" w16cid:durableId="448814259">
    <w:abstractNumId w:val="15"/>
  </w:num>
  <w:num w:numId="16" w16cid:durableId="223957270">
    <w:abstractNumId w:val="8"/>
  </w:num>
  <w:num w:numId="17" w16cid:durableId="18495188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D3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2D3D"/>
    <w:rsid w:val="00203A40"/>
    <w:rsid w:val="00204C24"/>
    <w:rsid w:val="0020707A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5C55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48F3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177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EE69C"/>
  <w15:docId w15:val="{A3FAAB16-250F-4DFA-B1D3-3B8FA685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5</cp:revision>
  <cp:lastPrinted>2016-07-26T10:32:00Z</cp:lastPrinted>
  <dcterms:created xsi:type="dcterms:W3CDTF">2025-09-11T10:27:00Z</dcterms:created>
  <dcterms:modified xsi:type="dcterms:W3CDTF">2025-09-17T06:57:00Z</dcterms:modified>
</cp:coreProperties>
</file>