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706FE" w14:textId="4DDE0D0F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F539F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9A3FE9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369AE4F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A3962" w:rsidRPr="00FA3962">
        <w:rPr>
          <w:rFonts w:ascii="Arial" w:hAnsi="Arial" w:cs="Arial"/>
          <w:b/>
          <w:sz w:val="24"/>
          <w:szCs w:val="24"/>
        </w:rPr>
        <w:t>SZP-271-46/25</w:t>
      </w:r>
    </w:p>
    <w:p w14:paraId="7850D7ED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0788706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3962" w:rsidRPr="00FA3962">
        <w:rPr>
          <w:rFonts w:ascii="Arial" w:hAnsi="Arial" w:cs="Arial"/>
        </w:rPr>
        <w:t>Szpital Specjalistyczny im. Stefana Żeromskiego SPZOZ w Krakowie</w:t>
      </w:r>
    </w:p>
    <w:p w14:paraId="3AE0C89F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3962" w:rsidRPr="00FA396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FA3962" w:rsidRPr="00FA396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5C7D54A0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3962" w:rsidRPr="00FA396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FA3962" w:rsidRPr="00FA3962">
        <w:rPr>
          <w:rFonts w:ascii="Arial" w:hAnsi="Arial" w:cs="Arial"/>
        </w:rPr>
        <w:t>Kraków</w:t>
      </w:r>
    </w:p>
    <w:p w14:paraId="4F24684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C2143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A8E24F9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A2D37A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BBE6C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A91C24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4D6F10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4E9DEF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1C0E9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3962" w:rsidRPr="0012157F" w14:paraId="3E11FC4F" w14:textId="77777777" w:rsidTr="00D76EA0">
        <w:tc>
          <w:tcPr>
            <w:tcW w:w="9104" w:type="dxa"/>
            <w:shd w:val="clear" w:color="auto" w:fill="D9D9D9"/>
          </w:tcPr>
          <w:p w14:paraId="1E6779D0" w14:textId="77777777" w:rsidR="00FA3962" w:rsidRPr="0012157F" w:rsidRDefault="00FA3962" w:rsidP="00D76EA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2B8EFB1" w14:textId="615A948A" w:rsidR="00FA3962" w:rsidRDefault="00FA3962" w:rsidP="00D76EA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A3962">
              <w:rPr>
                <w:rFonts w:ascii="Arial" w:hAnsi="Arial" w:cs="Arial"/>
                <w:sz w:val="24"/>
                <w:szCs w:val="24"/>
              </w:rPr>
              <w:t>(t.j. Dz. U. z 2024 poz. 1320</w:t>
            </w:r>
            <w:r w:rsidR="00EF539F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FA3962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D00596" w14:textId="77777777" w:rsidR="00FA3962" w:rsidRPr="00C86421" w:rsidRDefault="00FA3962" w:rsidP="00D76E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6730C62" w14:textId="77777777" w:rsidR="00FA3962" w:rsidRDefault="00FA3962" w:rsidP="00D76E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6AEE19C" w14:textId="77777777" w:rsidR="00FA3962" w:rsidRPr="00C86421" w:rsidRDefault="00FA3962" w:rsidP="00D76E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30925F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10312BC" w14:textId="77777777" w:rsidR="00E50194" w:rsidRDefault="00FA396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A3962">
        <w:rPr>
          <w:rFonts w:ascii="Arial" w:hAnsi="Arial" w:cs="Arial"/>
          <w:b/>
          <w:sz w:val="24"/>
          <w:szCs w:val="24"/>
        </w:rPr>
        <w:t>Dostawa implantów do zabiegów artroskopowych i małoinwazyjnych</w:t>
      </w:r>
    </w:p>
    <w:p w14:paraId="0DF2762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3962" w:rsidRPr="00FA396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D5D074C" w14:textId="77777777" w:rsidTr="00650D6C">
        <w:tc>
          <w:tcPr>
            <w:tcW w:w="9104" w:type="dxa"/>
            <w:shd w:val="clear" w:color="auto" w:fill="D9D9D9"/>
          </w:tcPr>
          <w:p w14:paraId="29AAED4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4EDADE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D36233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EAE1625" w14:textId="77777777" w:rsidTr="00CD4DD1">
        <w:tc>
          <w:tcPr>
            <w:tcW w:w="9104" w:type="dxa"/>
            <w:shd w:val="clear" w:color="auto" w:fill="D9D9D9"/>
          </w:tcPr>
          <w:p w14:paraId="20F268E0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79448D5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EBAE07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DA25B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A50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0D46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A3962" w:rsidRPr="0012157F" w14:paraId="3E954479" w14:textId="77777777" w:rsidTr="00D76E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293B2" w14:textId="119E9BE4" w:rsidR="00FA3962" w:rsidRPr="0012157F" w:rsidRDefault="00FA3962" w:rsidP="00D76EA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14E3" w14:textId="38AE4BCC" w:rsidR="00FA3962" w:rsidRPr="0012157F" w:rsidRDefault="00FA3962" w:rsidP="00D76EA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70A11B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1EE1902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E631DA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B74629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14:paraId="4AF6D7B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ABDEB9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30483A1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935E387" w14:textId="77777777" w:rsidTr="0061040C">
        <w:tc>
          <w:tcPr>
            <w:tcW w:w="9104" w:type="dxa"/>
            <w:shd w:val="clear" w:color="auto" w:fill="D9D9D9"/>
          </w:tcPr>
          <w:p w14:paraId="3F3AAE1A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36681D8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E90001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560CDF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DCA8BE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E6694B4" w14:textId="453C8AEB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B9E76DD" w14:textId="77777777" w:rsidTr="0061040C">
        <w:tc>
          <w:tcPr>
            <w:tcW w:w="9104" w:type="dxa"/>
            <w:shd w:val="clear" w:color="auto" w:fill="D9D9D9"/>
          </w:tcPr>
          <w:p w14:paraId="4063B188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942C891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21512B5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D7B6DC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32FB587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53B91C" w14:textId="5732719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88E7F4F" w14:textId="77777777" w:rsidTr="00CD4DD1">
        <w:tc>
          <w:tcPr>
            <w:tcW w:w="9104" w:type="dxa"/>
            <w:shd w:val="clear" w:color="auto" w:fill="D9D9D9"/>
          </w:tcPr>
          <w:p w14:paraId="4EF1426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B6AB27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C429329" w14:textId="77777777" w:rsidTr="00847232">
        <w:tc>
          <w:tcPr>
            <w:tcW w:w="9104" w:type="dxa"/>
            <w:shd w:val="clear" w:color="auto" w:fill="D9D9D9"/>
          </w:tcPr>
          <w:p w14:paraId="53D0CC8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114500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34E147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574453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8F3D7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36082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E4692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A40AD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3FA620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AD50E4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A91FF9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E07A529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6581D85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AFAC0" w14:textId="77777777" w:rsidR="00C821C6" w:rsidRDefault="00C821C6" w:rsidP="0038231F">
      <w:pPr>
        <w:spacing w:after="0" w:line="240" w:lineRule="auto"/>
      </w:pPr>
      <w:r>
        <w:separator/>
      </w:r>
    </w:p>
  </w:endnote>
  <w:endnote w:type="continuationSeparator" w:id="0">
    <w:p w14:paraId="6BB70200" w14:textId="77777777" w:rsidR="00C821C6" w:rsidRDefault="00C821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8BCB0" w14:textId="77777777" w:rsidR="00FA3962" w:rsidRDefault="00FA39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A7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052E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F2E7" w14:textId="77777777" w:rsidR="00FA3962" w:rsidRDefault="00FA39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769D0" w14:textId="77777777" w:rsidR="00C821C6" w:rsidRDefault="00C821C6" w:rsidP="0038231F">
      <w:pPr>
        <w:spacing w:after="0" w:line="240" w:lineRule="auto"/>
      </w:pPr>
      <w:r>
        <w:separator/>
      </w:r>
    </w:p>
  </w:footnote>
  <w:footnote w:type="continuationSeparator" w:id="0">
    <w:p w14:paraId="0C990E12" w14:textId="77777777" w:rsidR="00C821C6" w:rsidRDefault="00C821C6" w:rsidP="0038231F">
      <w:pPr>
        <w:spacing w:after="0" w:line="240" w:lineRule="auto"/>
      </w:pPr>
      <w:r>
        <w:continuationSeparator/>
      </w:r>
    </w:p>
  </w:footnote>
  <w:footnote w:id="1">
    <w:p w14:paraId="385A2FD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6E9089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4FB746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DAC79E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CCCF2B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D8792D2" w14:textId="77777777" w:rsidR="0032618A" w:rsidRDefault="0032618A" w:rsidP="0032618A">
      <w:pPr>
        <w:pStyle w:val="Tekstprzypisudolnego"/>
      </w:pPr>
    </w:p>
  </w:footnote>
  <w:footnote w:id="2">
    <w:p w14:paraId="35185B6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7670F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D81CE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D8AE3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36368" w14:textId="77777777" w:rsidR="00FA3962" w:rsidRDefault="00FA39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015C8" w14:textId="77777777" w:rsidR="00FA3962" w:rsidRDefault="00FA39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8F822" w14:textId="77777777" w:rsidR="00FA3962" w:rsidRDefault="00FA39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345885">
    <w:abstractNumId w:val="11"/>
  </w:num>
  <w:num w:numId="2" w16cid:durableId="1571380408">
    <w:abstractNumId w:val="0"/>
  </w:num>
  <w:num w:numId="3" w16cid:durableId="1543979326">
    <w:abstractNumId w:val="10"/>
  </w:num>
  <w:num w:numId="4" w16cid:durableId="740367533">
    <w:abstractNumId w:val="13"/>
  </w:num>
  <w:num w:numId="5" w16cid:durableId="1492478799">
    <w:abstractNumId w:val="12"/>
  </w:num>
  <w:num w:numId="6" w16cid:durableId="316806636">
    <w:abstractNumId w:val="9"/>
  </w:num>
  <w:num w:numId="7" w16cid:durableId="781807438">
    <w:abstractNumId w:val="1"/>
  </w:num>
  <w:num w:numId="8" w16cid:durableId="1117944769">
    <w:abstractNumId w:val="6"/>
  </w:num>
  <w:num w:numId="9" w16cid:durableId="1580677707">
    <w:abstractNumId w:val="4"/>
  </w:num>
  <w:num w:numId="10" w16cid:durableId="563955540">
    <w:abstractNumId w:val="7"/>
  </w:num>
  <w:num w:numId="11" w16cid:durableId="333387689">
    <w:abstractNumId w:val="5"/>
  </w:num>
  <w:num w:numId="12" w16cid:durableId="1736204151">
    <w:abstractNumId w:val="8"/>
  </w:num>
  <w:num w:numId="13" w16cid:durableId="274404658">
    <w:abstractNumId w:val="3"/>
  </w:num>
  <w:num w:numId="14" w16cid:durableId="1353720775">
    <w:abstractNumId w:val="2"/>
  </w:num>
  <w:num w:numId="15" w16cid:durableId="9131304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1C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21C6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539F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396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D5525C"/>
  <w15:docId w15:val="{5C107ED8-3A66-453E-B06C-DC9CFDB9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854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2025-09-11T10:24:00Z</dcterms:created>
  <dcterms:modified xsi:type="dcterms:W3CDTF">2025-09-11T10:25:00Z</dcterms:modified>
</cp:coreProperties>
</file>