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2C68C" w14:textId="5DD970EA" w:rsidR="00D62E6E" w:rsidRPr="00C2172B" w:rsidRDefault="00D62E6E" w:rsidP="00C2172B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110AA9" w:rsidRPr="00C2172B">
        <w:rPr>
          <w:rFonts w:ascii="Times New Roman" w:eastAsia="Times New Roman" w:hAnsi="Times New Roman"/>
          <w:bCs/>
          <w:sz w:val="20"/>
          <w:szCs w:val="20"/>
          <w:lang w:eastAsia="pl-PL"/>
        </w:rPr>
        <w:t>8</w:t>
      </w:r>
      <w:r w:rsidRPr="00C2172B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2172B" w14:paraId="2FB73B6F" w14:textId="77777777" w:rsidTr="00D62E6E">
        <w:tc>
          <w:tcPr>
            <w:tcW w:w="2800" w:type="dxa"/>
          </w:tcPr>
          <w:p w14:paraId="6FB7B163" w14:textId="77777777" w:rsidR="00D62E6E" w:rsidRPr="00C2172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2172B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C2172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51D1C92" w14:textId="77777777" w:rsidR="00D62E6E" w:rsidRPr="00C2172B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8DE05BF" w14:textId="77777777" w:rsidR="00D62E6E" w:rsidRPr="00C2172B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8F6233" w14:textId="77777777" w:rsidR="00D62E6E" w:rsidRPr="00C2172B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C2172B" w14:paraId="4F39B39C" w14:textId="77777777" w:rsidTr="00D62E6E">
        <w:tc>
          <w:tcPr>
            <w:tcW w:w="2800" w:type="dxa"/>
          </w:tcPr>
          <w:p w14:paraId="236FE35F" w14:textId="77777777" w:rsidR="00D62E6E" w:rsidRPr="00C2172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2172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6728962" w14:textId="77777777" w:rsidR="00D62E6E" w:rsidRPr="00C2172B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30D2E39" w14:textId="77777777" w:rsidR="00D62E6E" w:rsidRPr="00C2172B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B30E55" w14:textId="77777777" w:rsidR="00D62E6E" w:rsidRPr="00C2172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2172B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3AC54B1" w14:textId="77777777" w:rsidR="00BC121E" w:rsidRPr="00C2172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0AA9" w:rsidRPr="00C2172B" w14:paraId="585459E4" w14:textId="77777777" w:rsidTr="00363D5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9BE0CC" w14:textId="77777777" w:rsidR="00110AA9" w:rsidRPr="00C2172B" w:rsidRDefault="00110AA9" w:rsidP="00363D5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240BB82B" w14:textId="75D48A66" w:rsidR="00110AA9" w:rsidRPr="00C2172B" w:rsidRDefault="00110AA9" w:rsidP="00363D5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2024 poz. 1320)</w:t>
            </w: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70A51D17" w14:textId="77777777" w:rsidR="00110AA9" w:rsidRPr="00C2172B" w:rsidRDefault="00110AA9" w:rsidP="00363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0959E289" w14:textId="77777777" w:rsidR="00110AA9" w:rsidRPr="00C2172B" w:rsidRDefault="00110AA9" w:rsidP="00363D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BF0B450" w14:textId="37095B8B" w:rsidR="00BC121E" w:rsidRPr="00C2172B" w:rsidRDefault="00110AA9" w:rsidP="00C2172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C2172B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2172B" w14:paraId="7FF2ACEE" w14:textId="77777777" w:rsidTr="00D62E6E">
        <w:tc>
          <w:tcPr>
            <w:tcW w:w="2269" w:type="dxa"/>
          </w:tcPr>
          <w:p w14:paraId="5C426C47" w14:textId="77777777" w:rsidR="00D62E6E" w:rsidRPr="00C2172B" w:rsidRDefault="00D62E6E" w:rsidP="00C217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40CC83" w14:textId="62974786" w:rsidR="00D62E6E" w:rsidRPr="00C2172B" w:rsidRDefault="00110AA9" w:rsidP="00C217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III</w:t>
            </w:r>
            <w:r w:rsidR="00D62E6E"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10AA9" w:rsidRPr="00C2172B" w14:paraId="0887399C" w14:textId="77777777" w:rsidTr="00363D54">
        <w:tc>
          <w:tcPr>
            <w:tcW w:w="2269" w:type="dxa"/>
          </w:tcPr>
          <w:p w14:paraId="3CAD1FB7" w14:textId="77777777" w:rsidR="00110AA9" w:rsidRPr="00C2172B" w:rsidRDefault="00110AA9" w:rsidP="00C217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8A68D4A" w14:textId="6416FF33" w:rsidR="00110AA9" w:rsidRPr="00C2172B" w:rsidRDefault="00110AA9" w:rsidP="00C217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ZP.271.38.2025</w:t>
            </w:r>
          </w:p>
        </w:tc>
      </w:tr>
    </w:tbl>
    <w:p w14:paraId="083FAEB4" w14:textId="6E0C8D69" w:rsidR="00BC121E" w:rsidRPr="00C2172B" w:rsidRDefault="00110AA9" w:rsidP="00C2172B">
      <w:pPr>
        <w:spacing w:after="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C2172B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C2172B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C2172B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0E1DEEEF" w14:textId="77777777" w:rsidR="00BC121E" w:rsidRPr="00C2172B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C2172B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35F5F1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C2172B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="00BC121E" w:rsidRPr="00C2172B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C2172B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2D63FB80" w14:textId="77777777" w:rsidR="00BC121E" w:rsidRPr="00C2172B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374B2004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C2172B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C2172B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6FB42B93" w14:textId="77777777" w:rsidR="00BF69A4" w:rsidRPr="00C2172B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2172B" w14:paraId="70BEB2A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88A94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94A6C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8F868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C2172B" w14:paraId="4E07A06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7A646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B8E7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37DA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C2172B" w14:paraId="694F34B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17327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217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4993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8543" w14:textId="77777777" w:rsidR="00BC121E" w:rsidRPr="00C2172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EA6B829" w14:textId="77777777" w:rsidR="00BC121E" w:rsidRPr="00C2172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2172B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7CF3C8A5" w14:textId="77777777" w:rsidR="00BC121E" w:rsidRPr="00C2172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2172B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F655449" w14:textId="77777777" w:rsidR="00067B62" w:rsidRPr="00C2172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C2172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C2172B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C2172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5D5F2F30" w14:textId="77777777" w:rsidR="00067B62" w:rsidRPr="00C2172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C1F4063" w14:textId="121B76DB" w:rsidR="00106AC7" w:rsidRPr="00C2172B" w:rsidRDefault="00C2172B" w:rsidP="00BC121E">
      <w:pPr>
        <w:rPr>
          <w:rFonts w:ascii="Times New Roman" w:hAnsi="Times New Roman"/>
          <w:sz w:val="16"/>
          <w:szCs w:val="16"/>
        </w:rPr>
      </w:pPr>
      <w:r w:rsidRPr="00C2172B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osoby / osób uprawnionych do reprezentacji Wykonawcy</w:t>
      </w:r>
    </w:p>
    <w:sectPr w:rsidR="00106AC7" w:rsidRPr="00C2172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6A198" w14:textId="77777777" w:rsidR="00A709DE" w:rsidRDefault="00A709DE">
      <w:r>
        <w:separator/>
      </w:r>
    </w:p>
  </w:endnote>
  <w:endnote w:type="continuationSeparator" w:id="0">
    <w:p w14:paraId="2626DD42" w14:textId="77777777" w:rsidR="00A709DE" w:rsidRDefault="00A7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F327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4F23B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546C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233AF34" w14:textId="266BF7C3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5B90B" w14:textId="77777777" w:rsidR="00110AA9" w:rsidRDefault="00110A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FAED8" w14:textId="77777777" w:rsidR="00A709DE" w:rsidRDefault="00A709DE">
      <w:r>
        <w:separator/>
      </w:r>
    </w:p>
  </w:footnote>
  <w:footnote w:type="continuationSeparator" w:id="0">
    <w:p w14:paraId="7CE51788" w14:textId="77777777" w:rsidR="00A709DE" w:rsidRDefault="00A7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2A152" w14:textId="77777777" w:rsidR="00110AA9" w:rsidRDefault="00110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A443" w14:textId="77777777" w:rsidR="00110AA9" w:rsidRDefault="00110A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44A6E" w14:textId="77777777" w:rsidR="00110AA9" w:rsidRDefault="00110A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3451819">
    <w:abstractNumId w:val="13"/>
  </w:num>
  <w:num w:numId="2" w16cid:durableId="1478912924">
    <w:abstractNumId w:val="0"/>
  </w:num>
  <w:num w:numId="3" w16cid:durableId="3292606">
    <w:abstractNumId w:val="11"/>
  </w:num>
  <w:num w:numId="4" w16cid:durableId="1826891142">
    <w:abstractNumId w:val="8"/>
  </w:num>
  <w:num w:numId="5" w16cid:durableId="1213036593">
    <w:abstractNumId w:val="7"/>
  </w:num>
  <w:num w:numId="6" w16cid:durableId="1364869580">
    <w:abstractNumId w:val="1"/>
  </w:num>
  <w:num w:numId="7" w16cid:durableId="2114784075">
    <w:abstractNumId w:val="6"/>
  </w:num>
  <w:num w:numId="8" w16cid:durableId="1701541807">
    <w:abstractNumId w:val="3"/>
  </w:num>
  <w:num w:numId="9" w16cid:durableId="1276208439">
    <w:abstractNumId w:val="2"/>
  </w:num>
  <w:num w:numId="10" w16cid:durableId="1138961214">
    <w:abstractNumId w:val="5"/>
  </w:num>
  <w:num w:numId="11" w16cid:durableId="333531813">
    <w:abstractNumId w:val="10"/>
  </w:num>
  <w:num w:numId="12" w16cid:durableId="1585333748">
    <w:abstractNumId w:val="4"/>
  </w:num>
  <w:num w:numId="13" w16cid:durableId="1753547236">
    <w:abstractNumId w:val="9"/>
  </w:num>
  <w:num w:numId="14" w16cid:durableId="115614534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9D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0AA9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09DE"/>
    <w:rsid w:val="00A73C79"/>
    <w:rsid w:val="00A807A7"/>
    <w:rsid w:val="00AB6C06"/>
    <w:rsid w:val="00AB7377"/>
    <w:rsid w:val="00AD329C"/>
    <w:rsid w:val="00B04D14"/>
    <w:rsid w:val="00B26102"/>
    <w:rsid w:val="00B3066C"/>
    <w:rsid w:val="00B45ED4"/>
    <w:rsid w:val="00B54FB4"/>
    <w:rsid w:val="00BC121E"/>
    <w:rsid w:val="00BE6092"/>
    <w:rsid w:val="00BF69A4"/>
    <w:rsid w:val="00C2172B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EC8A65"/>
  <w15:chartTrackingRefBased/>
  <w15:docId w15:val="{6955AD5C-E493-4001-8BF8-D993C230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2025-09-16T12:13:00Z</cp:lastPrinted>
  <dcterms:created xsi:type="dcterms:W3CDTF">2025-09-16T12:13:00Z</dcterms:created>
  <dcterms:modified xsi:type="dcterms:W3CDTF">2025-09-16T12:13:00Z</dcterms:modified>
</cp:coreProperties>
</file>