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A42FF3" w14:textId="6C830AA6" w:rsidR="006676AE" w:rsidRPr="00BA16BF" w:rsidRDefault="006676AE" w:rsidP="006676AE">
      <w:pPr>
        <w:pStyle w:val="Nagwek4"/>
        <w:rPr>
          <w:bCs/>
          <w:i w:val="0"/>
          <w:sz w:val="20"/>
        </w:rPr>
      </w:pPr>
      <w:r w:rsidRPr="00BA16BF">
        <w:rPr>
          <w:bCs/>
          <w:i w:val="0"/>
          <w:sz w:val="20"/>
        </w:rPr>
        <w:t xml:space="preserve">Załącznik nr </w:t>
      </w:r>
      <w:r w:rsidR="00BA16BF" w:rsidRPr="00BA16BF">
        <w:rPr>
          <w:bCs/>
          <w:i w:val="0"/>
          <w:sz w:val="20"/>
        </w:rPr>
        <w:t>5</w:t>
      </w:r>
      <w:r w:rsidR="00B36ABD" w:rsidRPr="00BA16BF">
        <w:rPr>
          <w:bCs/>
          <w:i w:val="0"/>
          <w:sz w:val="20"/>
        </w:rPr>
        <w:t xml:space="preserve"> do SWZ</w:t>
      </w:r>
    </w:p>
    <w:p w14:paraId="11D040A4" w14:textId="77777777" w:rsidR="005103B9" w:rsidRPr="00BA16BF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7D4C925D" w14:textId="77777777" w:rsidR="00C4103F" w:rsidRPr="00BA16BF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BA16BF">
        <w:rPr>
          <w:rFonts w:ascii="Times New Roman" w:hAnsi="Times New Roman"/>
          <w:b/>
          <w:sz w:val="20"/>
          <w:szCs w:val="20"/>
        </w:rPr>
        <w:t>Zamawiający</w:t>
      </w:r>
      <w:r w:rsidR="007936D6" w:rsidRPr="00BA16BF">
        <w:rPr>
          <w:rFonts w:ascii="Times New Roman" w:hAnsi="Times New Roman"/>
          <w:b/>
          <w:sz w:val="20"/>
          <w:szCs w:val="20"/>
        </w:rPr>
        <w:t>:</w:t>
      </w:r>
    </w:p>
    <w:p w14:paraId="7D98023A" w14:textId="0022B39A" w:rsidR="006676AE" w:rsidRPr="00BA16BF" w:rsidRDefault="004B6FC7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BA16BF">
        <w:rPr>
          <w:sz w:val="20"/>
          <w:szCs w:val="20"/>
        </w:rPr>
        <w:t>GMINA NIEPOŁOMICE</w:t>
      </w:r>
    </w:p>
    <w:p w14:paraId="4B9A626E" w14:textId="77BCF56D" w:rsidR="006676AE" w:rsidRPr="00BA16BF" w:rsidRDefault="004B6FC7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BA16BF">
        <w:rPr>
          <w:sz w:val="20"/>
          <w:szCs w:val="20"/>
        </w:rPr>
        <w:t>Pl. Zwycięstwa</w:t>
      </w:r>
      <w:r w:rsidR="006676AE" w:rsidRPr="00BA16BF">
        <w:rPr>
          <w:sz w:val="20"/>
          <w:szCs w:val="20"/>
        </w:rPr>
        <w:t xml:space="preserve"> </w:t>
      </w:r>
      <w:r w:rsidRPr="00BA16BF">
        <w:rPr>
          <w:sz w:val="20"/>
          <w:szCs w:val="20"/>
        </w:rPr>
        <w:t>13</w:t>
      </w:r>
      <w:r w:rsidR="006676AE" w:rsidRPr="00BA16BF">
        <w:rPr>
          <w:sz w:val="20"/>
          <w:szCs w:val="20"/>
        </w:rPr>
        <w:t xml:space="preserve"> </w:t>
      </w:r>
    </w:p>
    <w:p w14:paraId="0FCB75EF" w14:textId="4A5027E5" w:rsidR="00C4103F" w:rsidRPr="00BA16BF" w:rsidRDefault="004B6FC7" w:rsidP="00BA16BF">
      <w:pPr>
        <w:pStyle w:val="Tekstpodstawowy"/>
        <w:spacing w:after="0"/>
        <w:ind w:left="4111"/>
        <w:rPr>
          <w:sz w:val="20"/>
          <w:szCs w:val="20"/>
        </w:rPr>
      </w:pPr>
      <w:r w:rsidRPr="00BA16BF">
        <w:rPr>
          <w:sz w:val="20"/>
          <w:szCs w:val="20"/>
        </w:rPr>
        <w:t>32-005</w:t>
      </w:r>
      <w:r w:rsidR="006676AE" w:rsidRPr="00BA16BF">
        <w:rPr>
          <w:sz w:val="20"/>
          <w:szCs w:val="20"/>
        </w:rPr>
        <w:t xml:space="preserve"> </w:t>
      </w:r>
      <w:r w:rsidRPr="00BA16BF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BA16BF" w14:paraId="1A3F0C3B" w14:textId="77777777" w:rsidTr="00252642">
        <w:tc>
          <w:tcPr>
            <w:tcW w:w="2800" w:type="dxa"/>
          </w:tcPr>
          <w:p w14:paraId="0B781783" w14:textId="77777777" w:rsidR="006F0A84" w:rsidRPr="00BA16BF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A16BF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BA16BF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192AAD39" w14:textId="77777777" w:rsidR="006F0A84" w:rsidRPr="00BA16BF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154412C4" w14:textId="77777777" w:rsidR="006F0A84" w:rsidRPr="00BA16BF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A16B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BA16B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BA16B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6F909F60" w14:textId="77777777" w:rsidR="006F0A84" w:rsidRPr="00BA16BF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A16B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BA16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BA16B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BA16BF" w14:paraId="575F3D77" w14:textId="77777777" w:rsidTr="00252642">
        <w:tc>
          <w:tcPr>
            <w:tcW w:w="2800" w:type="dxa"/>
          </w:tcPr>
          <w:p w14:paraId="7FC4EBB4" w14:textId="77777777" w:rsidR="006F0A84" w:rsidRPr="00BA16BF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A16BF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4093420A" w14:textId="77777777" w:rsidR="006F0A84" w:rsidRPr="00BA16BF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C5957F7" w14:textId="77777777" w:rsidR="006F0A84" w:rsidRPr="00BA16BF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A16B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BA16B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BA16B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3A9092DF" w14:textId="77777777" w:rsidR="006F0A84" w:rsidRPr="00BA16BF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BA16B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BA16BF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BA16B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7BC5F0DE" w14:textId="77777777" w:rsidR="006F0A84" w:rsidRPr="00BA16BF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B6FC7" w:rsidRPr="00BA16BF" w14:paraId="104C749F" w14:textId="77777777" w:rsidTr="00363D54">
        <w:tc>
          <w:tcPr>
            <w:tcW w:w="9104" w:type="dxa"/>
            <w:shd w:val="clear" w:color="auto" w:fill="D9D9D9"/>
          </w:tcPr>
          <w:p w14:paraId="02265DD9" w14:textId="77777777" w:rsidR="004B6FC7" w:rsidRPr="00BA16BF" w:rsidRDefault="004B6FC7" w:rsidP="00363D54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A16BF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14EAF9F8" w14:textId="6C6F4A37" w:rsidR="004B6FC7" w:rsidRPr="00BA16BF" w:rsidRDefault="004B6FC7" w:rsidP="00363D54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16BF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BA16BF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BA16BF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BA16BF">
              <w:rPr>
                <w:rFonts w:ascii="Times New Roman" w:hAnsi="Times New Roman"/>
                <w:sz w:val="20"/>
                <w:szCs w:val="20"/>
              </w:rPr>
              <w:t>. Dz. U. z 2024 poz. 1320)</w:t>
            </w:r>
            <w:r w:rsidRPr="00BA16BF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BA16BF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BA16BF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1584520D" w14:textId="77777777" w:rsidR="004B6FC7" w:rsidRPr="00BA16BF" w:rsidRDefault="004B6FC7" w:rsidP="00363D54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BA16BF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BA16BF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BA16BF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3A3971CB" w14:textId="77777777" w:rsidR="00766D1F" w:rsidRPr="00BA16BF" w:rsidRDefault="001F027E" w:rsidP="00FB403C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BA16BF">
        <w:rPr>
          <w:rFonts w:ascii="Times New Roman" w:hAnsi="Times New Roman"/>
          <w:sz w:val="20"/>
          <w:szCs w:val="20"/>
        </w:rPr>
        <w:t>Na potrzeby postę</w:t>
      </w:r>
      <w:r w:rsidR="008D0487" w:rsidRPr="00BA16BF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BA16BF">
        <w:rPr>
          <w:rFonts w:ascii="Times New Roman" w:hAnsi="Times New Roman"/>
          <w:sz w:val="20"/>
          <w:szCs w:val="20"/>
        </w:rPr>
        <w:t>zamówienia publiczn</w:t>
      </w:r>
      <w:r w:rsidR="00FB403C" w:rsidRPr="00BA16BF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BA16BF" w14:paraId="4713722F" w14:textId="77777777" w:rsidTr="00252642">
        <w:tc>
          <w:tcPr>
            <w:tcW w:w="2269" w:type="dxa"/>
          </w:tcPr>
          <w:p w14:paraId="48CF5CB4" w14:textId="77777777" w:rsidR="00FB403C" w:rsidRPr="00BA16BF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A16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6243BB5" w14:textId="32C0FE25" w:rsidR="00FB403C" w:rsidRPr="00BA16BF" w:rsidRDefault="004B6FC7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A16B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zimowego utrzymania dróg na wyznaczonym terenie Miasta i Gminy Niepołomice w sezonie zimowym 2025/2026 - 2026/2027 - Obszar III</w:t>
            </w:r>
            <w:r w:rsidR="00FB403C" w:rsidRPr="00BA16B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4B6FC7" w:rsidRPr="00BA16BF" w14:paraId="0BCE05CA" w14:textId="77777777" w:rsidTr="00363D54">
        <w:tc>
          <w:tcPr>
            <w:tcW w:w="2269" w:type="dxa"/>
          </w:tcPr>
          <w:p w14:paraId="7B8A9EB1" w14:textId="77777777" w:rsidR="004B6FC7" w:rsidRPr="00BA16BF" w:rsidRDefault="004B6FC7" w:rsidP="00363D5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A16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FF6D820" w14:textId="7648D4DB" w:rsidR="004B6FC7" w:rsidRPr="00BA16BF" w:rsidRDefault="004B6FC7" w:rsidP="00363D5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A16B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ZP.271.38.2025</w:t>
            </w:r>
          </w:p>
        </w:tc>
      </w:tr>
    </w:tbl>
    <w:p w14:paraId="65AD8A05" w14:textId="77777777" w:rsidR="00FB403C" w:rsidRPr="00BA16BF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D94DDBF" w14:textId="3AA04B87" w:rsidR="00F90CD1" w:rsidRPr="00BA16BF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BA16BF">
        <w:rPr>
          <w:rFonts w:ascii="Times New Roman" w:hAnsi="Times New Roman"/>
          <w:sz w:val="20"/>
          <w:szCs w:val="20"/>
        </w:rPr>
        <w:t xml:space="preserve">prowadzonego przez </w:t>
      </w:r>
      <w:r w:rsidR="004B6FC7" w:rsidRPr="00BA16BF">
        <w:rPr>
          <w:rFonts w:ascii="Times New Roman" w:hAnsi="Times New Roman"/>
          <w:b/>
          <w:sz w:val="20"/>
          <w:szCs w:val="20"/>
        </w:rPr>
        <w:t>GMINA NIEPOŁOMICE</w:t>
      </w:r>
      <w:r w:rsidRPr="00BA16BF">
        <w:rPr>
          <w:rFonts w:ascii="Times New Roman" w:hAnsi="Times New Roman"/>
          <w:b/>
          <w:sz w:val="20"/>
          <w:szCs w:val="20"/>
        </w:rPr>
        <w:t>,</w:t>
      </w:r>
      <w:r w:rsidR="002B2AD9" w:rsidRPr="00BA16BF">
        <w:rPr>
          <w:rFonts w:ascii="Times New Roman" w:hAnsi="Times New Roman"/>
          <w:sz w:val="20"/>
          <w:szCs w:val="20"/>
        </w:rPr>
        <w:t xml:space="preserve"> </w:t>
      </w:r>
      <w:r w:rsidR="00E65685" w:rsidRPr="00BA16BF">
        <w:rPr>
          <w:rFonts w:ascii="Times New Roman" w:hAnsi="Times New Roman"/>
          <w:sz w:val="20"/>
          <w:szCs w:val="20"/>
        </w:rPr>
        <w:t>oświa</w:t>
      </w:r>
      <w:r w:rsidR="00825A09" w:rsidRPr="00BA16BF">
        <w:rPr>
          <w:rFonts w:ascii="Times New Roman" w:hAnsi="Times New Roman"/>
          <w:sz w:val="20"/>
          <w:szCs w:val="20"/>
        </w:rPr>
        <w:t>dczam</w:t>
      </w:r>
      <w:r w:rsidR="00E65685" w:rsidRPr="00BA16BF">
        <w:rPr>
          <w:rFonts w:ascii="Times New Roman" w:hAnsi="Times New Roman"/>
          <w:sz w:val="20"/>
          <w:szCs w:val="20"/>
        </w:rPr>
        <w:t>,</w:t>
      </w:r>
      <w:r w:rsidR="002B2AD9" w:rsidRPr="00BA16BF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A16BF" w14:paraId="57A52008" w14:textId="77777777" w:rsidTr="00650D6C">
        <w:tc>
          <w:tcPr>
            <w:tcW w:w="9104" w:type="dxa"/>
            <w:shd w:val="clear" w:color="auto" w:fill="D9D9D9"/>
          </w:tcPr>
          <w:p w14:paraId="630BD2DC" w14:textId="77777777" w:rsidR="00E50194" w:rsidRPr="00BA16BF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BA16BF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74CAB223" w14:textId="77777777" w:rsidR="00C113BF" w:rsidRPr="00BA16BF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A16BF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BA16BF">
        <w:rPr>
          <w:rFonts w:ascii="Times New Roman" w:hAnsi="Times New Roman"/>
          <w:sz w:val="20"/>
          <w:szCs w:val="20"/>
        </w:rPr>
        <w:t xml:space="preserve">dstawie </w:t>
      </w:r>
      <w:r w:rsidR="002C4137" w:rsidRPr="00BA16BF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BA16BF">
        <w:rPr>
          <w:rFonts w:ascii="Times New Roman" w:hAnsi="Times New Roman"/>
          <w:sz w:val="20"/>
          <w:szCs w:val="20"/>
        </w:rPr>
        <w:t>108</w:t>
      </w:r>
      <w:r w:rsidR="002C4137" w:rsidRPr="00BA16BF">
        <w:rPr>
          <w:rFonts w:ascii="Times New Roman" w:hAnsi="Times New Roman"/>
          <w:sz w:val="20"/>
          <w:szCs w:val="20"/>
        </w:rPr>
        <w:t xml:space="preserve"> ust 1 </w:t>
      </w:r>
      <w:r w:rsidRPr="00BA16BF">
        <w:rPr>
          <w:rFonts w:ascii="Times New Roman" w:hAnsi="Times New Roman"/>
          <w:sz w:val="20"/>
          <w:szCs w:val="20"/>
        </w:rPr>
        <w:t>ustawy Pzp</w:t>
      </w:r>
      <w:r w:rsidR="00641874" w:rsidRPr="00BA16BF">
        <w:rPr>
          <w:rFonts w:ascii="Times New Roman" w:hAnsi="Times New Roman"/>
          <w:sz w:val="20"/>
          <w:szCs w:val="20"/>
        </w:rPr>
        <w:t>.</w:t>
      </w:r>
    </w:p>
    <w:p w14:paraId="4BCDFA1E" w14:textId="2D67E352" w:rsidR="002426FF" w:rsidRPr="00BA16BF" w:rsidRDefault="002426FF" w:rsidP="00FB403C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14:paraId="7377FFD9" w14:textId="753E8AEB" w:rsidR="00023477" w:rsidRPr="00BA16BF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5D9F1C1F" w14:textId="77777777" w:rsidR="0011306C" w:rsidRPr="00BA16BF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BA16BF">
        <w:rPr>
          <w:rFonts w:ascii="Times New Roman" w:hAnsi="Times New Roman"/>
          <w:sz w:val="20"/>
          <w:szCs w:val="20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BA16BF">
        <w:rPr>
          <w:rFonts w:ascii="Times New Roman" w:hAnsi="Times New Roman"/>
          <w:sz w:val="20"/>
          <w:szCs w:val="20"/>
        </w:rPr>
        <w:lastRenderedPageBreak/>
        <w:t>Ukrainę oraz służących ochronie bezpieczeństwa narodowego (</w:t>
      </w:r>
      <w:r w:rsidR="008A2CEB" w:rsidRPr="00BA16BF">
        <w:rPr>
          <w:rFonts w:ascii="Times New Roman" w:hAnsi="Times New Roman"/>
          <w:sz w:val="20"/>
          <w:szCs w:val="20"/>
        </w:rPr>
        <w:t>t.j. Dz.U. z 2024r. poz. 507 z późn. zm.</w:t>
      </w:r>
      <w:r w:rsidRPr="00BA16BF">
        <w:rPr>
          <w:rFonts w:ascii="Times New Roman" w:hAnsi="Times New Roman"/>
          <w:sz w:val="20"/>
          <w:szCs w:val="20"/>
        </w:rPr>
        <w:t>)</w:t>
      </w:r>
      <w:r w:rsidR="0011306C" w:rsidRPr="00BA16BF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BA16BF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BA16BF" w14:paraId="6654DC53" w14:textId="77777777" w:rsidTr="00CD4DD1">
        <w:tc>
          <w:tcPr>
            <w:tcW w:w="9104" w:type="dxa"/>
            <w:shd w:val="clear" w:color="auto" w:fill="D9D9D9"/>
          </w:tcPr>
          <w:p w14:paraId="3C06A781" w14:textId="77777777" w:rsidR="0011306C" w:rsidRPr="00BA16BF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BA16BF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BA16BF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60953B89" w14:textId="19BC890C" w:rsidR="00D2702A" w:rsidRPr="00BA16BF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BA16BF">
        <w:rPr>
          <w:rFonts w:ascii="Times New Roman" w:hAnsi="Times New Roman"/>
          <w:sz w:val="20"/>
          <w:szCs w:val="20"/>
        </w:rPr>
        <w:t>Oświadczam,</w:t>
      </w:r>
      <w:r w:rsidR="00313417" w:rsidRPr="00BA16BF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BA16BF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BA16BF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BA16BF">
        <w:rPr>
          <w:rFonts w:ascii="Times New Roman" w:hAnsi="Times New Roman"/>
          <w:sz w:val="20"/>
          <w:szCs w:val="20"/>
        </w:rPr>
        <w:t>w postępowaniu</w:t>
      </w:r>
      <w:r w:rsidR="00BA16BF">
        <w:rPr>
          <w:rFonts w:ascii="Times New Roman" w:hAnsi="Times New Roman"/>
          <w:sz w:val="20"/>
          <w:szCs w:val="20"/>
        </w:rPr>
        <w:t>.</w:t>
      </w:r>
    </w:p>
    <w:p w14:paraId="0D69D899" w14:textId="77777777" w:rsidR="00C62F57" w:rsidRPr="00BA16BF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A16BF" w14:paraId="1875C3B9" w14:textId="77777777" w:rsidTr="00CD4DD1">
        <w:tc>
          <w:tcPr>
            <w:tcW w:w="9104" w:type="dxa"/>
            <w:shd w:val="clear" w:color="auto" w:fill="D9D9D9"/>
          </w:tcPr>
          <w:p w14:paraId="30A72CFD" w14:textId="77777777" w:rsidR="00BE6F04" w:rsidRPr="00BA16BF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BA16BF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78E25390" w14:textId="77777777" w:rsidR="00FE4E2B" w:rsidRPr="00BA16BF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BA16BF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A16BF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BA16BF" w14:paraId="08549540" w14:textId="77777777" w:rsidTr="00847232">
        <w:tc>
          <w:tcPr>
            <w:tcW w:w="9104" w:type="dxa"/>
            <w:shd w:val="clear" w:color="auto" w:fill="D9D9D9"/>
          </w:tcPr>
          <w:p w14:paraId="1DACC6D5" w14:textId="77777777" w:rsidR="00E426EB" w:rsidRPr="00BA16BF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BA16BF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2FEE70BF" w14:textId="77777777" w:rsidR="00E426EB" w:rsidRPr="00BA16BF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9682793" w14:textId="77777777" w:rsidR="00E426EB" w:rsidRPr="00BA16BF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BA16BF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5BC32A96" w14:textId="77777777" w:rsidR="00E426EB" w:rsidRPr="00BA16BF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BA16BF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6945A3D1" w14:textId="77777777" w:rsidR="00E426EB" w:rsidRPr="00BA16BF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BA16BF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2FAA7546" w14:textId="77777777" w:rsidR="00E426EB" w:rsidRPr="00BA16BF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BA16BF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3961CAEF" w14:textId="77777777" w:rsidR="00E426EB" w:rsidRPr="00BA16BF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BA16BF">
        <w:rPr>
          <w:rFonts w:ascii="Times New Roman" w:hAnsi="Times New Roman"/>
          <w:i/>
          <w:iCs/>
          <w:sz w:val="20"/>
          <w:szCs w:val="20"/>
        </w:rPr>
        <w:lastRenderedPageBreak/>
        <w:t>(wskazać podmiotowy środek dowodowy, adres internetowy, wydający urząd lub organ, dokładne dane referencyjne dokumentacji)</w:t>
      </w:r>
    </w:p>
    <w:p w14:paraId="77B2F7C1" w14:textId="77777777" w:rsidR="00FE4E2B" w:rsidRPr="00BA16BF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7D7AB83" w14:textId="77777777" w:rsidR="0012157F" w:rsidRPr="00BA16BF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7DB98EF" w14:textId="77777777" w:rsidR="00524951" w:rsidRPr="00BA16BF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A16BF">
        <w:rPr>
          <w:rFonts w:ascii="Times New Roman" w:hAnsi="Times New Roman"/>
          <w:sz w:val="20"/>
          <w:szCs w:val="20"/>
        </w:rPr>
        <w:tab/>
      </w:r>
      <w:r w:rsidRPr="00BA16BF">
        <w:rPr>
          <w:rFonts w:ascii="Times New Roman" w:hAnsi="Times New Roman"/>
          <w:sz w:val="20"/>
          <w:szCs w:val="20"/>
        </w:rPr>
        <w:tab/>
      </w:r>
      <w:r w:rsidRPr="00BA16BF">
        <w:rPr>
          <w:rFonts w:ascii="Times New Roman" w:hAnsi="Times New Roman"/>
          <w:sz w:val="20"/>
          <w:szCs w:val="20"/>
        </w:rPr>
        <w:tab/>
      </w:r>
      <w:r w:rsidRPr="00BA16BF">
        <w:rPr>
          <w:rFonts w:ascii="Times New Roman" w:hAnsi="Times New Roman"/>
          <w:sz w:val="20"/>
          <w:szCs w:val="20"/>
        </w:rPr>
        <w:tab/>
      </w:r>
      <w:r w:rsidRPr="00BA16BF">
        <w:rPr>
          <w:rFonts w:ascii="Times New Roman" w:hAnsi="Times New Roman"/>
          <w:sz w:val="20"/>
          <w:szCs w:val="20"/>
        </w:rPr>
        <w:tab/>
      </w:r>
      <w:r w:rsidRPr="00BA16BF">
        <w:rPr>
          <w:rFonts w:ascii="Times New Roman" w:hAnsi="Times New Roman"/>
          <w:sz w:val="20"/>
          <w:szCs w:val="20"/>
        </w:rPr>
        <w:tab/>
      </w:r>
      <w:r w:rsidRPr="00BA16BF">
        <w:rPr>
          <w:rFonts w:ascii="Times New Roman" w:hAnsi="Times New Roman"/>
          <w:sz w:val="20"/>
          <w:szCs w:val="20"/>
        </w:rPr>
        <w:tab/>
      </w:r>
    </w:p>
    <w:p w14:paraId="0CD0EBB2" w14:textId="77E44FAC" w:rsidR="00484F88" w:rsidRPr="00BA16BF" w:rsidRDefault="00D21E06" w:rsidP="00BA16B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A16BF">
        <w:rPr>
          <w:rFonts w:ascii="Times New Roman" w:hAnsi="Times New Roman"/>
          <w:i/>
          <w:sz w:val="20"/>
          <w:szCs w:val="20"/>
        </w:rPr>
        <w:t xml:space="preserve"> </w:t>
      </w:r>
      <w:r w:rsidR="00524951" w:rsidRPr="00BA16BF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sectPr w:rsidR="00484F88" w:rsidRPr="00BA16B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E56808" w14:textId="77777777" w:rsidR="006F62E8" w:rsidRDefault="006F62E8" w:rsidP="0038231F">
      <w:pPr>
        <w:spacing w:after="0" w:line="240" w:lineRule="auto"/>
      </w:pPr>
      <w:r>
        <w:separator/>
      </w:r>
    </w:p>
  </w:endnote>
  <w:endnote w:type="continuationSeparator" w:id="0">
    <w:p w14:paraId="49790C73" w14:textId="77777777" w:rsidR="006F62E8" w:rsidRDefault="006F62E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24C53" w14:textId="77777777" w:rsidR="004B6FC7" w:rsidRDefault="004B6F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1FAF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E57017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83A5D" w14:textId="77777777" w:rsidR="004B6FC7" w:rsidRDefault="004B6F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4579E6" w14:textId="77777777" w:rsidR="006F62E8" w:rsidRDefault="006F62E8" w:rsidP="0038231F">
      <w:pPr>
        <w:spacing w:after="0" w:line="240" w:lineRule="auto"/>
      </w:pPr>
      <w:r>
        <w:separator/>
      </w:r>
    </w:p>
  </w:footnote>
  <w:footnote w:type="continuationSeparator" w:id="0">
    <w:p w14:paraId="54729F84" w14:textId="77777777" w:rsidR="006F62E8" w:rsidRDefault="006F62E8" w:rsidP="0038231F">
      <w:pPr>
        <w:spacing w:after="0" w:line="240" w:lineRule="auto"/>
      </w:pPr>
      <w:r>
        <w:continuationSeparator/>
      </w:r>
    </w:p>
  </w:footnote>
  <w:footnote w:id="1">
    <w:p w14:paraId="650D15D1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20AE544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70A4296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="008A2CEB">
        <w:rPr>
          <w:rFonts w:ascii="Arial" w:hAnsi="Arial" w:cs="Arial"/>
          <w:sz w:val="16"/>
          <w:szCs w:val="16"/>
        </w:rPr>
        <w:t>, 1285, 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FA94903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="008A2CEB">
        <w:rPr>
          <w:rFonts w:ascii="Arial" w:hAnsi="Arial" w:cs="Arial"/>
          <w:sz w:val="16"/>
          <w:szCs w:val="16"/>
        </w:rPr>
        <w:t>, 295 i 1598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59376" w14:textId="77777777" w:rsidR="004B6FC7" w:rsidRDefault="004B6F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0AF91" w14:textId="77777777" w:rsidR="004B6FC7" w:rsidRDefault="004B6F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109EF" w14:textId="77777777" w:rsidR="004B6FC7" w:rsidRDefault="004B6F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2233330">
    <w:abstractNumId w:val="11"/>
  </w:num>
  <w:num w:numId="2" w16cid:durableId="1794865867">
    <w:abstractNumId w:val="0"/>
  </w:num>
  <w:num w:numId="3" w16cid:durableId="398095018">
    <w:abstractNumId w:val="10"/>
  </w:num>
  <w:num w:numId="4" w16cid:durableId="959411816">
    <w:abstractNumId w:val="13"/>
  </w:num>
  <w:num w:numId="5" w16cid:durableId="1044869137">
    <w:abstractNumId w:val="12"/>
  </w:num>
  <w:num w:numId="6" w16cid:durableId="187720682">
    <w:abstractNumId w:val="9"/>
  </w:num>
  <w:num w:numId="7" w16cid:durableId="1521123046">
    <w:abstractNumId w:val="1"/>
  </w:num>
  <w:num w:numId="8" w16cid:durableId="92633115">
    <w:abstractNumId w:val="6"/>
  </w:num>
  <w:num w:numId="9" w16cid:durableId="1798329932">
    <w:abstractNumId w:val="4"/>
  </w:num>
  <w:num w:numId="10" w16cid:durableId="1801221750">
    <w:abstractNumId w:val="7"/>
  </w:num>
  <w:num w:numId="11" w16cid:durableId="1663779631">
    <w:abstractNumId w:val="5"/>
  </w:num>
  <w:num w:numId="12" w16cid:durableId="504365230">
    <w:abstractNumId w:val="8"/>
  </w:num>
  <w:num w:numId="13" w16cid:durableId="1409229165">
    <w:abstractNumId w:val="3"/>
  </w:num>
  <w:num w:numId="14" w16cid:durableId="397879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62E8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6FC7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6F62E8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16BF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095757"/>
  <w15:docId w15:val="{69CD385B-AEB6-48D3-B2D9-EEFE6197F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406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2025-09-16T12:11:00Z</cp:lastPrinted>
  <dcterms:created xsi:type="dcterms:W3CDTF">2025-09-16T12:12:00Z</dcterms:created>
  <dcterms:modified xsi:type="dcterms:W3CDTF">2025-09-16T12:12:00Z</dcterms:modified>
</cp:coreProperties>
</file>