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185B1" w14:textId="6A39D2E6" w:rsidR="006676AE" w:rsidRPr="00306393" w:rsidRDefault="006676AE" w:rsidP="006676AE">
      <w:pPr>
        <w:pStyle w:val="Nagwek4"/>
        <w:rPr>
          <w:bCs/>
          <w:i w:val="0"/>
          <w:sz w:val="20"/>
        </w:rPr>
      </w:pPr>
      <w:r w:rsidRPr="00306393">
        <w:rPr>
          <w:bCs/>
          <w:i w:val="0"/>
          <w:sz w:val="20"/>
        </w:rPr>
        <w:t xml:space="preserve">Załącznik nr </w:t>
      </w:r>
      <w:r w:rsidR="00306393" w:rsidRPr="00306393">
        <w:rPr>
          <w:bCs/>
          <w:i w:val="0"/>
          <w:sz w:val="20"/>
        </w:rPr>
        <w:t>2</w:t>
      </w:r>
      <w:r w:rsidR="00B36ABD" w:rsidRPr="00306393">
        <w:rPr>
          <w:bCs/>
          <w:i w:val="0"/>
          <w:sz w:val="20"/>
        </w:rPr>
        <w:t xml:space="preserve"> do SWZ</w:t>
      </w:r>
    </w:p>
    <w:p w14:paraId="3BA29A5D" w14:textId="77777777" w:rsidR="005103B9" w:rsidRPr="00306393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6808AB10" w14:textId="797DAB07" w:rsidR="006676AE" w:rsidRPr="00306393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Znak sprawy:</w:t>
      </w:r>
      <w:r w:rsidRPr="00306393">
        <w:rPr>
          <w:rFonts w:ascii="Times New Roman" w:hAnsi="Times New Roman"/>
          <w:b/>
          <w:sz w:val="20"/>
          <w:szCs w:val="20"/>
        </w:rPr>
        <w:t xml:space="preserve"> </w:t>
      </w:r>
      <w:r w:rsidR="00A62929" w:rsidRPr="00306393">
        <w:rPr>
          <w:rFonts w:ascii="Times New Roman" w:hAnsi="Times New Roman"/>
          <w:b/>
          <w:sz w:val="20"/>
          <w:szCs w:val="20"/>
        </w:rPr>
        <w:t>ZP.271.38.2025</w:t>
      </w:r>
    </w:p>
    <w:p w14:paraId="2F977761" w14:textId="77777777" w:rsidR="00C4103F" w:rsidRPr="00306393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306393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306393">
        <w:rPr>
          <w:rFonts w:ascii="Times New Roman" w:hAnsi="Times New Roman"/>
          <w:b/>
          <w:sz w:val="20"/>
          <w:szCs w:val="20"/>
        </w:rPr>
        <w:t>Zamawiający</w:t>
      </w:r>
      <w:r w:rsidR="007936D6" w:rsidRPr="00306393">
        <w:rPr>
          <w:rFonts w:ascii="Times New Roman" w:hAnsi="Times New Roman"/>
          <w:b/>
          <w:sz w:val="20"/>
          <w:szCs w:val="20"/>
        </w:rPr>
        <w:t>:</w:t>
      </w:r>
    </w:p>
    <w:p w14:paraId="60CB93A9" w14:textId="41B617BE" w:rsidR="006676AE" w:rsidRPr="00306393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306393">
        <w:rPr>
          <w:sz w:val="20"/>
          <w:szCs w:val="20"/>
        </w:rPr>
        <w:t xml:space="preserve"> </w:t>
      </w:r>
      <w:r w:rsidR="00A62929" w:rsidRPr="00306393">
        <w:rPr>
          <w:sz w:val="20"/>
          <w:szCs w:val="20"/>
        </w:rPr>
        <w:t>GMINA NIEPOŁOMICE</w:t>
      </w:r>
    </w:p>
    <w:p w14:paraId="7CECA8E9" w14:textId="700A210E" w:rsidR="006676AE" w:rsidRPr="00306393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306393">
        <w:rPr>
          <w:sz w:val="20"/>
          <w:szCs w:val="20"/>
        </w:rPr>
        <w:t xml:space="preserve"> </w:t>
      </w:r>
      <w:r w:rsidR="00A62929" w:rsidRPr="00306393">
        <w:rPr>
          <w:sz w:val="20"/>
          <w:szCs w:val="20"/>
        </w:rPr>
        <w:t>Pl. Zwycięstwa</w:t>
      </w:r>
      <w:r w:rsidRPr="00306393">
        <w:rPr>
          <w:sz w:val="20"/>
          <w:szCs w:val="20"/>
        </w:rPr>
        <w:t xml:space="preserve"> </w:t>
      </w:r>
      <w:r w:rsidR="00A62929" w:rsidRPr="00306393">
        <w:rPr>
          <w:sz w:val="20"/>
          <w:szCs w:val="20"/>
        </w:rPr>
        <w:t>13</w:t>
      </w:r>
      <w:r w:rsidRPr="00306393">
        <w:rPr>
          <w:sz w:val="20"/>
          <w:szCs w:val="20"/>
        </w:rPr>
        <w:t xml:space="preserve"> </w:t>
      </w:r>
    </w:p>
    <w:p w14:paraId="1E18EFC7" w14:textId="10B53DF9" w:rsidR="00F90CD1" w:rsidRPr="00306393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306393">
        <w:rPr>
          <w:sz w:val="20"/>
          <w:szCs w:val="20"/>
        </w:rPr>
        <w:t xml:space="preserve"> </w:t>
      </w:r>
      <w:r w:rsidR="00A62929" w:rsidRPr="00306393">
        <w:rPr>
          <w:sz w:val="20"/>
          <w:szCs w:val="20"/>
        </w:rPr>
        <w:t>32-005</w:t>
      </w:r>
      <w:r w:rsidRPr="00306393">
        <w:rPr>
          <w:sz w:val="20"/>
          <w:szCs w:val="20"/>
        </w:rPr>
        <w:t xml:space="preserve"> </w:t>
      </w:r>
      <w:r w:rsidR="00A62929" w:rsidRPr="00306393">
        <w:rPr>
          <w:sz w:val="20"/>
          <w:szCs w:val="20"/>
        </w:rPr>
        <w:t>Niepołomice</w:t>
      </w:r>
    </w:p>
    <w:p w14:paraId="52DE0322" w14:textId="77777777" w:rsidR="00C4103F" w:rsidRPr="00306393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306393">
        <w:rPr>
          <w:rFonts w:ascii="Times New Roman" w:hAnsi="Times New Roman"/>
          <w:b/>
          <w:sz w:val="20"/>
          <w:szCs w:val="20"/>
        </w:rPr>
        <w:t>Wykonawca</w:t>
      </w:r>
      <w:r w:rsidR="007936D6" w:rsidRPr="00306393">
        <w:rPr>
          <w:rFonts w:ascii="Times New Roman" w:hAnsi="Times New Roman"/>
          <w:b/>
          <w:sz w:val="20"/>
          <w:szCs w:val="20"/>
        </w:rPr>
        <w:t>:</w:t>
      </w:r>
    </w:p>
    <w:p w14:paraId="2A2B1B7A" w14:textId="77777777" w:rsidR="00757EFB" w:rsidRPr="00306393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306393">
        <w:rPr>
          <w:rFonts w:ascii="Times New Roman" w:hAnsi="Times New Roman"/>
          <w:sz w:val="20"/>
          <w:szCs w:val="20"/>
        </w:rPr>
        <w:t>…………………………</w:t>
      </w:r>
      <w:r w:rsidRPr="00306393">
        <w:rPr>
          <w:rFonts w:ascii="Times New Roman" w:hAnsi="Times New Roman"/>
          <w:sz w:val="20"/>
          <w:szCs w:val="20"/>
        </w:rPr>
        <w:t>…</w:t>
      </w:r>
    </w:p>
    <w:p w14:paraId="52C9CEEB" w14:textId="77777777" w:rsidR="007118F0" w:rsidRPr="00306393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306393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306393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306393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306393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306393">
        <w:rPr>
          <w:rFonts w:ascii="Times New Roman" w:hAnsi="Times New Roman"/>
          <w:i/>
          <w:sz w:val="20"/>
          <w:szCs w:val="20"/>
        </w:rPr>
        <w:t>KRS/CEiDG)</w:t>
      </w:r>
    </w:p>
    <w:p w14:paraId="2313DEAC" w14:textId="77777777" w:rsidR="00C4103F" w:rsidRPr="00306393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306393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4C522308" w14:textId="77777777" w:rsidR="00757EFB" w:rsidRPr="00306393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306393">
        <w:rPr>
          <w:rFonts w:ascii="Times New Roman" w:hAnsi="Times New Roman"/>
          <w:sz w:val="20"/>
          <w:szCs w:val="20"/>
        </w:rPr>
        <w:t>……</w:t>
      </w:r>
      <w:r w:rsidRPr="00306393">
        <w:rPr>
          <w:rFonts w:ascii="Times New Roman" w:hAnsi="Times New Roman"/>
          <w:sz w:val="20"/>
          <w:szCs w:val="20"/>
        </w:rPr>
        <w:t>…</w:t>
      </w:r>
    </w:p>
    <w:p w14:paraId="0616CCBE" w14:textId="77777777" w:rsidR="00484F88" w:rsidRPr="00306393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306393">
        <w:rPr>
          <w:rFonts w:ascii="Times New Roman" w:hAnsi="Times New Roman"/>
          <w:i/>
          <w:sz w:val="20"/>
          <w:szCs w:val="20"/>
        </w:rPr>
        <w:t>(imię, n</w:t>
      </w:r>
      <w:r w:rsidR="00825A09" w:rsidRPr="00306393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306393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306393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306393">
        <w:rPr>
          <w:rFonts w:ascii="Times New Roman" w:hAnsi="Times New Roman"/>
          <w:i/>
          <w:sz w:val="20"/>
          <w:szCs w:val="20"/>
        </w:rPr>
        <w:t>reprezentacji</w:t>
      </w:r>
      <w:r w:rsidRPr="00306393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2929" w:rsidRPr="00306393" w14:paraId="79A72C55" w14:textId="77777777" w:rsidTr="00363D54">
        <w:tc>
          <w:tcPr>
            <w:tcW w:w="9104" w:type="dxa"/>
            <w:shd w:val="clear" w:color="auto" w:fill="D9D9D9"/>
          </w:tcPr>
          <w:p w14:paraId="003E763E" w14:textId="77777777" w:rsidR="00A62929" w:rsidRPr="00306393" w:rsidRDefault="00A62929" w:rsidP="00363D5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774ACDE9" w14:textId="325D34AE" w:rsidR="00A62929" w:rsidRPr="00306393" w:rsidRDefault="00A62929" w:rsidP="00363D5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306393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30639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306393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306393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30639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306393">
              <w:rPr>
                <w:rFonts w:ascii="Times New Roman" w:hAnsi="Times New Roman"/>
                <w:sz w:val="20"/>
                <w:szCs w:val="20"/>
              </w:rPr>
              <w:t>), dotyczące przesłanek wykluczenia z:</w:t>
            </w:r>
          </w:p>
          <w:p w14:paraId="0BCA55FD" w14:textId="77777777" w:rsidR="00A62929" w:rsidRPr="00306393" w:rsidRDefault="00A62929" w:rsidP="00363D54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14:paraId="6C5193D0" w14:textId="77777777" w:rsidR="00A62929" w:rsidRPr="00306393" w:rsidRDefault="00A62929" w:rsidP="00363D5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10A088A7" w14:textId="77777777" w:rsidR="00A62929" w:rsidRPr="00306393" w:rsidRDefault="00A62929" w:rsidP="00363D54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306393">
              <w:rPr>
                <w:rFonts w:ascii="Times New Roman" w:hAnsi="Times New Roman"/>
                <w:b/>
                <w:bCs/>
                <w:sz w:val="20"/>
                <w:szCs w:val="20"/>
              </w:rPr>
              <w:t>t.j</w:t>
            </w:r>
            <w:proofErr w:type="spellEnd"/>
            <w:r w:rsidRPr="00306393">
              <w:rPr>
                <w:rFonts w:ascii="Times New Roman" w:hAnsi="Times New Roman"/>
                <w:b/>
                <w:bCs/>
                <w:sz w:val="20"/>
                <w:szCs w:val="20"/>
              </w:rPr>
              <w:t>. Dz.U. z 2023r. poz. 1497).</w:t>
            </w:r>
          </w:p>
        </w:tc>
      </w:tr>
    </w:tbl>
    <w:p w14:paraId="060F3BDA" w14:textId="77777777" w:rsidR="00E50194" w:rsidRPr="00306393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Na potrzeby postę</w:t>
      </w:r>
      <w:r w:rsidR="008D0487" w:rsidRPr="0030639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306393">
        <w:rPr>
          <w:rFonts w:ascii="Times New Roman" w:hAnsi="Times New Roman"/>
          <w:sz w:val="20"/>
          <w:szCs w:val="20"/>
        </w:rPr>
        <w:t>zamówienia publicznego</w:t>
      </w:r>
      <w:r w:rsidR="00E50194" w:rsidRPr="00306393">
        <w:rPr>
          <w:rFonts w:ascii="Times New Roman" w:hAnsi="Times New Roman"/>
          <w:sz w:val="20"/>
          <w:szCs w:val="20"/>
        </w:rPr>
        <w:t xml:space="preserve"> pn.:</w:t>
      </w:r>
    </w:p>
    <w:p w14:paraId="1177BF4A" w14:textId="4163F942" w:rsidR="00E50194" w:rsidRPr="00306393" w:rsidRDefault="00A62929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b/>
          <w:sz w:val="20"/>
          <w:szCs w:val="20"/>
        </w:rPr>
        <w:t>Prowadzenie zimowego utrzymania dróg na wyznaczonym terenie Miasta i Gminy Niepołomice w sezonie zimowym 2025/2026 - 2026/2027 - Obszar III</w:t>
      </w:r>
    </w:p>
    <w:p w14:paraId="39F229FD" w14:textId="56D34DA0" w:rsidR="00F90CD1" w:rsidRPr="0030639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 xml:space="preserve">prowadzonego przez </w:t>
      </w:r>
      <w:r w:rsidR="00A62929" w:rsidRPr="00306393">
        <w:rPr>
          <w:rFonts w:ascii="Times New Roman" w:hAnsi="Times New Roman"/>
          <w:b/>
          <w:sz w:val="20"/>
          <w:szCs w:val="20"/>
        </w:rPr>
        <w:t>GMINA NIEPOŁOMICE</w:t>
      </w:r>
      <w:r w:rsidRPr="00306393">
        <w:rPr>
          <w:rFonts w:ascii="Times New Roman" w:hAnsi="Times New Roman"/>
          <w:b/>
          <w:sz w:val="20"/>
          <w:szCs w:val="20"/>
        </w:rPr>
        <w:t>,</w:t>
      </w:r>
      <w:r w:rsidR="002B2AD9" w:rsidRPr="00306393">
        <w:rPr>
          <w:rFonts w:ascii="Times New Roman" w:hAnsi="Times New Roman"/>
          <w:sz w:val="20"/>
          <w:szCs w:val="20"/>
        </w:rPr>
        <w:t xml:space="preserve"> </w:t>
      </w:r>
      <w:r w:rsidR="00E65685" w:rsidRPr="00306393">
        <w:rPr>
          <w:rFonts w:ascii="Times New Roman" w:hAnsi="Times New Roman"/>
          <w:sz w:val="20"/>
          <w:szCs w:val="20"/>
        </w:rPr>
        <w:t>oświa</w:t>
      </w:r>
      <w:r w:rsidR="00825A09" w:rsidRPr="00306393">
        <w:rPr>
          <w:rFonts w:ascii="Times New Roman" w:hAnsi="Times New Roman"/>
          <w:sz w:val="20"/>
          <w:szCs w:val="20"/>
        </w:rPr>
        <w:t>dczam</w:t>
      </w:r>
      <w:r w:rsidR="00E65685" w:rsidRPr="00306393">
        <w:rPr>
          <w:rFonts w:ascii="Times New Roman" w:hAnsi="Times New Roman"/>
          <w:sz w:val="20"/>
          <w:szCs w:val="20"/>
        </w:rPr>
        <w:t>,</w:t>
      </w:r>
      <w:r w:rsidR="002B2AD9" w:rsidRPr="0030639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06393" w14:paraId="61BA7907" w14:textId="77777777" w:rsidTr="00650D6C">
        <w:tc>
          <w:tcPr>
            <w:tcW w:w="9104" w:type="dxa"/>
            <w:shd w:val="clear" w:color="auto" w:fill="D9D9D9"/>
          </w:tcPr>
          <w:p w14:paraId="1A4199EA" w14:textId="77777777" w:rsidR="00E50194" w:rsidRPr="0030639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C86421" w:rsidRPr="00306393">
              <w:rPr>
                <w:rFonts w:ascii="Times New Roman" w:hAnsi="Times New Roman"/>
                <w:b/>
                <w:sz w:val="20"/>
                <w:szCs w:val="20"/>
              </w:rPr>
              <w:t>WYKONAWCY</w:t>
            </w:r>
          </w:p>
        </w:tc>
      </w:tr>
    </w:tbl>
    <w:p w14:paraId="49C1E546" w14:textId="77777777" w:rsidR="0032618A" w:rsidRPr="00306393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06393">
        <w:rPr>
          <w:rFonts w:ascii="Times New Roman" w:hAnsi="Times New Roman"/>
          <w:i/>
          <w:iCs/>
          <w:sz w:val="20"/>
          <w:szCs w:val="20"/>
        </w:rPr>
        <w:t>dalej: rozporządzenie 833/2014</w:t>
      </w:r>
      <w:r w:rsidRPr="00306393">
        <w:rPr>
          <w:rFonts w:ascii="Times New Roman" w:hAnsi="Times New Roman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306393">
        <w:rPr>
          <w:rFonts w:ascii="Times New Roman" w:hAnsi="Times New Roman"/>
          <w:i/>
          <w:iCs/>
          <w:sz w:val="20"/>
          <w:szCs w:val="20"/>
        </w:rPr>
        <w:t>dalej: rozporządzenie 2022/576</w:t>
      </w:r>
      <w:r w:rsidR="0032618A" w:rsidRPr="00306393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32618A" w:rsidRPr="00306393">
        <w:rPr>
          <w:rStyle w:val="Odwoanieprzypisudolnego"/>
          <w:rFonts w:ascii="Times New Roman" w:hAnsi="Times New Roman"/>
          <w:i/>
          <w:iCs/>
          <w:sz w:val="20"/>
          <w:szCs w:val="20"/>
        </w:rPr>
        <w:footnoteReference w:id="1"/>
      </w:r>
      <w:r w:rsidR="00641874" w:rsidRPr="00306393">
        <w:rPr>
          <w:rFonts w:ascii="Times New Roman" w:hAnsi="Times New Roman"/>
          <w:sz w:val="20"/>
          <w:szCs w:val="20"/>
        </w:rPr>
        <w:t>.</w:t>
      </w:r>
    </w:p>
    <w:p w14:paraId="2E857F34" w14:textId="77777777" w:rsidR="0011306C" w:rsidRPr="00306393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06393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306393">
        <w:rPr>
          <w:rFonts w:ascii="Times New Roman" w:hAnsi="Times New Roman"/>
          <w:sz w:val="20"/>
          <w:szCs w:val="20"/>
        </w:rPr>
        <w:t xml:space="preserve"> (</w:t>
      </w:r>
      <w:r w:rsidR="00486223" w:rsidRPr="00306393">
        <w:rPr>
          <w:rFonts w:ascii="Times New Roman" w:hAnsi="Times New Roman"/>
          <w:sz w:val="20"/>
          <w:szCs w:val="20"/>
        </w:rPr>
        <w:t>t.j. Dz.U. z 2023r. poz. 1497</w:t>
      </w:r>
      <w:r w:rsidRPr="00306393">
        <w:rPr>
          <w:rFonts w:ascii="Times New Roman" w:hAnsi="Times New Roman"/>
          <w:sz w:val="20"/>
          <w:szCs w:val="20"/>
        </w:rPr>
        <w:t>)</w:t>
      </w:r>
      <w:r w:rsidR="0032618A" w:rsidRPr="00306393">
        <w:rPr>
          <w:rFonts w:ascii="Times New Roman" w:hAnsi="Times New Roman"/>
          <w:sz w:val="20"/>
          <w:szCs w:val="20"/>
        </w:rPr>
        <w:t xml:space="preserve"> </w:t>
      </w:r>
      <w:r w:rsidR="0011306C" w:rsidRPr="00306393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30639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06393" w14:paraId="577A6F47" w14:textId="77777777" w:rsidTr="00CD4DD1">
        <w:tc>
          <w:tcPr>
            <w:tcW w:w="9104" w:type="dxa"/>
            <w:shd w:val="clear" w:color="auto" w:fill="D9D9D9"/>
          </w:tcPr>
          <w:p w14:paraId="526DC063" w14:textId="77777777" w:rsidR="0011306C" w:rsidRPr="00306393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F0BE46B" w14:textId="77777777" w:rsidR="00103D09" w:rsidRPr="00306393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6468661" w14:textId="77777777" w:rsidR="00D2702A" w:rsidRPr="00306393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06393" w14:paraId="1508EA6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E2934" w14:textId="77777777" w:rsidR="00D2702A" w:rsidRPr="0030639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F944B" w14:textId="77777777" w:rsidR="00D2702A" w:rsidRPr="00306393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A62929" w:rsidRPr="00306393" w14:paraId="0A8A5D5D" w14:textId="77777777" w:rsidTr="00363D5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2EED1" w14:textId="37C0BDD5" w:rsidR="00A62929" w:rsidRPr="00306393" w:rsidRDefault="00A62929" w:rsidP="00363D54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A36B" w14:textId="2FE1EEE3" w:rsidR="00A62929" w:rsidRPr="00306393" w:rsidRDefault="00A62929" w:rsidP="00363D54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14:paraId="0F09EB08" w14:textId="280A4885" w:rsidR="00A62929" w:rsidRPr="00306393" w:rsidRDefault="00A62929" w:rsidP="00363D5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Zamawiający uzna warunek za spełniony poprzez posiadanie przez Wykonawcę ubezpieczenia od  odpowiedzialności cywilnej w zakresie prowadzonej na kwotę co najmniej 500 000 zł</w:t>
            </w:r>
          </w:p>
        </w:tc>
      </w:tr>
      <w:tr w:rsidR="00A62929" w:rsidRPr="00306393" w14:paraId="165E0CB2" w14:textId="77777777" w:rsidTr="00363D5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CD2B6" w14:textId="14E6F086" w:rsidR="00A62929" w:rsidRPr="00306393" w:rsidRDefault="00A62929" w:rsidP="00363D54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C5308" w14:textId="4E642EBA" w:rsidR="00A62929" w:rsidRPr="00306393" w:rsidRDefault="00A62929" w:rsidP="00363D54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69B82516" w14:textId="77777777" w:rsidR="00A62929" w:rsidRPr="00306393" w:rsidRDefault="00A62929" w:rsidP="00363D5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66964DBA" w14:textId="77777777" w:rsidR="00A62929" w:rsidRPr="00306393" w:rsidRDefault="00A62929" w:rsidP="00363D5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sz w:val="20"/>
                <w:szCs w:val="20"/>
              </w:rPr>
              <w:t>Zamawiający uzna warunek za spełniony gdy wykonawca:</w:t>
            </w:r>
          </w:p>
          <w:p w14:paraId="4038CC99" w14:textId="77777777" w:rsidR="00A62929" w:rsidRPr="00306393" w:rsidRDefault="00A62929" w:rsidP="00363D5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sz w:val="20"/>
                <w:szCs w:val="20"/>
              </w:rPr>
              <w:t>a)  wykaże w okresie ostatnich trzech lat przed upływem terminu składania ofert  a jeśli okres prowadzenia działalności jest krótszy w tym okresie realizację co najmniej dwóch  usług  obejmujących zimowe utrzymanie  dróg o wartości usługi  min. 200 000,00 zł brutto każda.</w:t>
            </w:r>
          </w:p>
          <w:p w14:paraId="57B1E2B2" w14:textId="77777777" w:rsidR="00A62929" w:rsidRPr="00306393" w:rsidRDefault="00A62929" w:rsidP="00363D5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sz w:val="20"/>
                <w:szCs w:val="20"/>
              </w:rPr>
              <w:t>b) wykaże, że dysponuje co najmniej:</w:t>
            </w:r>
          </w:p>
          <w:p w14:paraId="02B56664" w14:textId="77777777" w:rsidR="00A62929" w:rsidRPr="00306393" w:rsidRDefault="00A62929" w:rsidP="00363D5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sz w:val="20"/>
                <w:szCs w:val="20"/>
              </w:rPr>
              <w:t xml:space="preserve">- jednostkami sprzętu z osprzętem do zimowego utrzymania dróg, tj. ciągnikami lub pojazdami samochodowymi wyposażonymi w pług odśnieżny oraz urządzenie do posypywania nawierzchni solą (solarkami) o mocy minimum 80 KM - 4 sztuki </w:t>
            </w:r>
          </w:p>
          <w:p w14:paraId="724D07A5" w14:textId="77777777" w:rsidR="00A62929" w:rsidRPr="00306393" w:rsidRDefault="00A62929" w:rsidP="00363D5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sz w:val="20"/>
                <w:szCs w:val="20"/>
              </w:rPr>
              <w:t>- jednostkami specjalistycznego sprzętu lekkiego i wąskiego, przystosowanego do odśnieżania chodników, wyposażonego w pług oraz urządzenie do posypywania nawierzchni solą (solarkami) o mocy minimum 25 KM - 2 sztuki</w:t>
            </w:r>
          </w:p>
          <w:p w14:paraId="528A1540" w14:textId="660A09AB" w:rsidR="00A62929" w:rsidRPr="00306393" w:rsidRDefault="00A62929" w:rsidP="00363D5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sz w:val="20"/>
                <w:szCs w:val="20"/>
              </w:rPr>
              <w:lastRenderedPageBreak/>
              <w:t>c) Ponadto, wszystkie wskazane jednostki sprzętowe muszą być wyposażone w system monitoringu GPS umożliwiający bieżący dostęp on-line do danych lokalizacyjnych i parametrów pracy urządzeń, zapewniający Zamawiającemu możliwość kontroli realizacji usług w czasie rzeczywistym.</w:t>
            </w:r>
          </w:p>
        </w:tc>
      </w:tr>
    </w:tbl>
    <w:p w14:paraId="07E4414A" w14:textId="77777777" w:rsidR="00122954" w:rsidRPr="00306393" w:rsidRDefault="00122954" w:rsidP="00E21BB4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lastRenderedPageBreak/>
        <w:t>polegam na zdolnościach lub sytuacji następującego podmiotu udostępniającego zasoby:</w:t>
      </w:r>
    </w:p>
    <w:p w14:paraId="5AA96CE7" w14:textId="77777777" w:rsidR="00721D87" w:rsidRPr="0030639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……………</w:t>
      </w:r>
      <w:r w:rsidR="00721D87" w:rsidRPr="00306393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30C3BC86" w14:textId="77777777" w:rsidR="00721D87" w:rsidRPr="0030639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306393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306393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KRS/CEiDG</w:t>
      </w:r>
      <w:r w:rsidRPr="00306393">
        <w:rPr>
          <w:rFonts w:ascii="Times New Roman" w:hAnsi="Times New Roman"/>
          <w:i/>
          <w:iCs/>
          <w:sz w:val="20"/>
          <w:szCs w:val="20"/>
        </w:rPr>
        <w:t>)</w:t>
      </w:r>
    </w:p>
    <w:p w14:paraId="60243C04" w14:textId="77777777" w:rsidR="00721D87" w:rsidRPr="00306393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691F4F66" w14:textId="77777777" w:rsidR="00E21BB4" w:rsidRPr="0030639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……………</w:t>
      </w:r>
      <w:r w:rsidR="00721D87" w:rsidRPr="00306393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306393">
        <w:rPr>
          <w:rFonts w:ascii="Times New Roman" w:hAnsi="Times New Roman"/>
          <w:sz w:val="20"/>
          <w:szCs w:val="20"/>
        </w:rPr>
        <w:t>………………………….</w:t>
      </w:r>
    </w:p>
    <w:p w14:paraId="7135F61C" w14:textId="77777777" w:rsidR="00E21BB4" w:rsidRPr="0030639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306393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306393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306393">
        <w:rPr>
          <w:rFonts w:ascii="Times New Roman" w:hAnsi="Times New Roman"/>
          <w:i/>
          <w:iCs/>
          <w:sz w:val="20"/>
          <w:szCs w:val="20"/>
        </w:rPr>
        <w:t>)</w:t>
      </w:r>
    </w:p>
    <w:p w14:paraId="3E2F8C41" w14:textId="77777777" w:rsidR="00334A77" w:rsidRPr="00306393" w:rsidRDefault="00334A77" w:rsidP="004175AB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306393" w14:paraId="2D430844" w14:textId="77777777" w:rsidTr="0061040C">
        <w:tc>
          <w:tcPr>
            <w:tcW w:w="9104" w:type="dxa"/>
            <w:shd w:val="clear" w:color="auto" w:fill="D9D9D9"/>
          </w:tcPr>
          <w:p w14:paraId="41246BA9" w14:textId="77777777" w:rsidR="00334A77" w:rsidRPr="00306393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7FA0D252" w14:textId="77777777" w:rsidR="00334A77" w:rsidRPr="00306393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7B187C7" w14:textId="77777777" w:rsidR="004175AB" w:rsidRPr="00306393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50B2BE06" w14:textId="77777777" w:rsidR="004175AB" w:rsidRPr="00306393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7430D91F" w14:textId="77777777" w:rsidR="004175AB" w:rsidRPr="00306393" w:rsidRDefault="004175AB" w:rsidP="004175AB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11067E83" w14:textId="77777777" w:rsidR="00334A77" w:rsidRPr="00306393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306393" w14:paraId="70FAC545" w14:textId="77777777" w:rsidTr="0061040C">
        <w:tc>
          <w:tcPr>
            <w:tcW w:w="9104" w:type="dxa"/>
            <w:shd w:val="clear" w:color="auto" w:fill="D9D9D9"/>
          </w:tcPr>
          <w:p w14:paraId="413031FE" w14:textId="77777777" w:rsidR="00C37715" w:rsidRPr="00306393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5F6EECC3" w14:textId="77777777" w:rsidR="00334A77" w:rsidRPr="00306393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306393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06393">
        <w:rPr>
          <w:rFonts w:ascii="Times New Roman" w:hAnsi="Times New Roman"/>
          <w:color w:val="0070C0"/>
          <w:sz w:val="20"/>
          <w:szCs w:val="20"/>
        </w:rPr>
        <w:t>]</w:t>
      </w:r>
    </w:p>
    <w:p w14:paraId="3D7DE90E" w14:textId="77777777" w:rsidR="0044648E" w:rsidRPr="00306393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306393">
        <w:rPr>
          <w:rFonts w:ascii="Times New Roman" w:hAnsi="Times New Roman"/>
          <w:sz w:val="20"/>
          <w:szCs w:val="20"/>
        </w:rPr>
        <w:t>:</w:t>
      </w:r>
    </w:p>
    <w:p w14:paraId="22628D5D" w14:textId="77777777" w:rsidR="0044648E" w:rsidRPr="00306393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39D5E301" w14:textId="77777777" w:rsidR="0044648E" w:rsidRPr="00306393" w:rsidRDefault="0044648E" w:rsidP="0044648E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5D727C5F" w14:textId="77777777" w:rsidR="00C62F57" w:rsidRPr="00306393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30639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06393" w14:paraId="637C1328" w14:textId="77777777" w:rsidTr="00CD4DD1">
        <w:tc>
          <w:tcPr>
            <w:tcW w:w="9104" w:type="dxa"/>
            <w:shd w:val="clear" w:color="auto" w:fill="D9D9D9"/>
          </w:tcPr>
          <w:p w14:paraId="0C1A2EA4" w14:textId="77777777" w:rsidR="00BE6F04" w:rsidRPr="0030639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9F7CD9C" w14:textId="77777777" w:rsidR="00FE4E2B" w:rsidRPr="00306393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0639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06393" w14:paraId="2CC688B1" w14:textId="77777777" w:rsidTr="00847232">
        <w:tc>
          <w:tcPr>
            <w:tcW w:w="9104" w:type="dxa"/>
            <w:shd w:val="clear" w:color="auto" w:fill="D9D9D9"/>
          </w:tcPr>
          <w:p w14:paraId="2297989D" w14:textId="77777777" w:rsidR="00E426EB" w:rsidRPr="0030639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0639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INFORMACJA DOTYCZĄCA DOSTĘPU DO PODMIOTOWYCH ŚRODKÓW DOWODOWYCH</w:t>
            </w:r>
          </w:p>
        </w:tc>
      </w:tr>
    </w:tbl>
    <w:p w14:paraId="5776B6FB" w14:textId="77777777" w:rsidR="00E426EB" w:rsidRPr="0030639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0569C5F" w14:textId="77777777" w:rsidR="00E426EB" w:rsidRPr="0030639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5B98C2E" w14:textId="77777777" w:rsidR="00E426EB" w:rsidRPr="0030639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A4385E0" w14:textId="77777777" w:rsidR="00E426EB" w:rsidRPr="0030639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0639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B7396F4" w14:textId="77777777" w:rsidR="00E426EB" w:rsidRPr="0030639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C7303F5" w14:textId="77777777"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0639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834C91B" w14:textId="77777777" w:rsidR="00306393" w:rsidRDefault="0030639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1D042FB" w14:textId="77777777" w:rsidR="00306393" w:rsidRDefault="0030639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2202952" w14:textId="77777777" w:rsidR="00306393" w:rsidRDefault="0030639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09BC79D" w14:textId="1345A06A" w:rsidR="00306393" w:rsidRPr="00306393" w:rsidRDefault="00306393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06393">
        <w:rPr>
          <w:rFonts w:ascii="Times New Roman" w:hAnsi="Times New Roman"/>
          <w:i/>
          <w:sz w:val="20"/>
          <w:szCs w:val="20"/>
        </w:rPr>
        <w:t>kwalifikowany podpis elektroniczny</w:t>
      </w:r>
    </w:p>
    <w:p w14:paraId="636BC0F1" w14:textId="77777777" w:rsidR="0012157F" w:rsidRPr="00306393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7D5CFF8" w14:textId="77777777" w:rsidR="008C60E1" w:rsidRPr="00306393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0981E95" w14:textId="77777777" w:rsidR="00524951" w:rsidRPr="00306393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ab/>
      </w:r>
      <w:r w:rsidRPr="00306393">
        <w:rPr>
          <w:rFonts w:ascii="Times New Roman" w:hAnsi="Times New Roman"/>
          <w:sz w:val="20"/>
          <w:szCs w:val="20"/>
        </w:rPr>
        <w:tab/>
      </w:r>
      <w:r w:rsidRPr="00306393">
        <w:rPr>
          <w:rFonts w:ascii="Times New Roman" w:hAnsi="Times New Roman"/>
          <w:sz w:val="20"/>
          <w:szCs w:val="20"/>
        </w:rPr>
        <w:tab/>
      </w:r>
      <w:r w:rsidRPr="00306393">
        <w:rPr>
          <w:rFonts w:ascii="Times New Roman" w:hAnsi="Times New Roman"/>
          <w:sz w:val="20"/>
          <w:szCs w:val="20"/>
        </w:rPr>
        <w:tab/>
      </w:r>
      <w:r w:rsidRPr="00306393">
        <w:rPr>
          <w:rFonts w:ascii="Times New Roman" w:hAnsi="Times New Roman"/>
          <w:sz w:val="20"/>
          <w:szCs w:val="20"/>
        </w:rPr>
        <w:tab/>
      </w:r>
      <w:r w:rsidRPr="00306393">
        <w:rPr>
          <w:rFonts w:ascii="Times New Roman" w:hAnsi="Times New Roman"/>
          <w:sz w:val="20"/>
          <w:szCs w:val="20"/>
        </w:rPr>
        <w:tab/>
      </w:r>
      <w:r w:rsidRPr="00306393">
        <w:rPr>
          <w:rFonts w:ascii="Times New Roman" w:hAnsi="Times New Roman"/>
          <w:sz w:val="20"/>
          <w:szCs w:val="20"/>
        </w:rPr>
        <w:tab/>
      </w:r>
    </w:p>
    <w:p w14:paraId="06DA0A88" w14:textId="77777777" w:rsidR="00524951" w:rsidRPr="0030639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75D2B30F" w14:textId="67754E18" w:rsidR="00FE4E2B" w:rsidRPr="0030639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sz w:val="20"/>
          <w:szCs w:val="20"/>
        </w:rPr>
        <w:t xml:space="preserve">                       </w:t>
      </w:r>
    </w:p>
    <w:p w14:paraId="2F2C345F" w14:textId="60C7DB6F" w:rsidR="00484F88" w:rsidRPr="00306393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306393">
        <w:rPr>
          <w:rFonts w:ascii="Times New Roman" w:hAnsi="Times New Roman"/>
          <w:i/>
          <w:sz w:val="20"/>
          <w:szCs w:val="20"/>
        </w:rPr>
        <w:t xml:space="preserve">                               </w:t>
      </w:r>
    </w:p>
    <w:sectPr w:rsidR="00484F88" w:rsidRPr="003063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FC14C" w14:textId="77777777" w:rsidR="00557EBE" w:rsidRDefault="00557EBE" w:rsidP="0038231F">
      <w:pPr>
        <w:spacing w:after="0" w:line="240" w:lineRule="auto"/>
      </w:pPr>
      <w:r>
        <w:separator/>
      </w:r>
    </w:p>
  </w:endnote>
  <w:endnote w:type="continuationSeparator" w:id="0">
    <w:p w14:paraId="57AA8AAF" w14:textId="77777777" w:rsidR="00557EBE" w:rsidRDefault="00557E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9603" w14:textId="77777777" w:rsidR="00A62929" w:rsidRDefault="00A629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4AA9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1A0AA2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6B134" w14:textId="77777777" w:rsidR="00A62929" w:rsidRDefault="00A629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C0D47" w14:textId="77777777" w:rsidR="00557EBE" w:rsidRDefault="00557EBE" w:rsidP="0038231F">
      <w:pPr>
        <w:spacing w:after="0" w:line="240" w:lineRule="auto"/>
      </w:pPr>
      <w:r>
        <w:separator/>
      </w:r>
    </w:p>
  </w:footnote>
  <w:footnote w:type="continuationSeparator" w:id="0">
    <w:p w14:paraId="7EE9F3AD" w14:textId="77777777" w:rsidR="00557EBE" w:rsidRDefault="00557EBE" w:rsidP="0038231F">
      <w:pPr>
        <w:spacing w:after="0" w:line="240" w:lineRule="auto"/>
      </w:pPr>
      <w:r>
        <w:continuationSeparator/>
      </w:r>
    </w:p>
  </w:footnote>
  <w:footnote w:id="1">
    <w:p w14:paraId="3FA6185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2013C7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479802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436AA6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0349892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CCE00BD" w14:textId="77777777" w:rsidR="0032618A" w:rsidRDefault="0032618A" w:rsidP="0032618A">
      <w:pPr>
        <w:pStyle w:val="Tekstprzypisudolnego"/>
      </w:pPr>
    </w:p>
  </w:footnote>
  <w:footnote w:id="2">
    <w:p w14:paraId="65FF3B7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B99E24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98BB78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00BC2A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82C8C" w14:textId="77777777" w:rsidR="00A62929" w:rsidRDefault="00A629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57E37" w14:textId="77777777" w:rsidR="00A62929" w:rsidRDefault="00A629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DD0C2" w14:textId="77777777" w:rsidR="00A62929" w:rsidRDefault="00A629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6362964">
    <w:abstractNumId w:val="11"/>
  </w:num>
  <w:num w:numId="2" w16cid:durableId="276983934">
    <w:abstractNumId w:val="0"/>
  </w:num>
  <w:num w:numId="3" w16cid:durableId="1948151784">
    <w:abstractNumId w:val="10"/>
  </w:num>
  <w:num w:numId="4" w16cid:durableId="1954441478">
    <w:abstractNumId w:val="13"/>
  </w:num>
  <w:num w:numId="5" w16cid:durableId="1723865724">
    <w:abstractNumId w:val="12"/>
  </w:num>
  <w:num w:numId="6" w16cid:durableId="1140154135">
    <w:abstractNumId w:val="9"/>
  </w:num>
  <w:num w:numId="7" w16cid:durableId="1243297494">
    <w:abstractNumId w:val="1"/>
  </w:num>
  <w:num w:numId="8" w16cid:durableId="1812988157">
    <w:abstractNumId w:val="6"/>
  </w:num>
  <w:num w:numId="9" w16cid:durableId="723989804">
    <w:abstractNumId w:val="4"/>
  </w:num>
  <w:num w:numId="10" w16cid:durableId="110786926">
    <w:abstractNumId w:val="7"/>
  </w:num>
  <w:num w:numId="11" w16cid:durableId="999696046">
    <w:abstractNumId w:val="5"/>
  </w:num>
  <w:num w:numId="12" w16cid:durableId="576286440">
    <w:abstractNumId w:val="8"/>
  </w:num>
  <w:num w:numId="13" w16cid:durableId="368650598">
    <w:abstractNumId w:val="3"/>
  </w:num>
  <w:num w:numId="14" w16cid:durableId="1495147991">
    <w:abstractNumId w:val="2"/>
  </w:num>
  <w:num w:numId="15" w16cid:durableId="173126657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7EB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6393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57EBE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62929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77586F"/>
  <w15:docId w15:val="{88D5FCBD-4592-473F-9ED3-0A29EAEE1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1071</Words>
  <Characters>6428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2025-09-16T12:09:00Z</cp:lastPrinted>
  <dcterms:created xsi:type="dcterms:W3CDTF">2025-09-16T12:09:00Z</dcterms:created>
  <dcterms:modified xsi:type="dcterms:W3CDTF">2025-09-16T12:09:00Z</dcterms:modified>
</cp:coreProperties>
</file>