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DA490C" w14:textId="77777777" w:rsidR="00D62E6E" w:rsidRPr="005B64B4" w:rsidRDefault="00D62E6E" w:rsidP="005B64B4">
      <w:pPr>
        <w:keepNext/>
        <w:spacing w:after="0" w:line="360" w:lineRule="auto"/>
        <w:jc w:val="right"/>
        <w:outlineLvl w:val="2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5B64B4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A373FC" w:rsidRPr="005B64B4">
        <w:rPr>
          <w:rFonts w:ascii="Times New Roman" w:eastAsia="Times New Roman" w:hAnsi="Times New Roman"/>
          <w:bCs/>
          <w:sz w:val="20"/>
          <w:szCs w:val="20"/>
          <w:lang w:eastAsia="pl-PL"/>
        </w:rPr>
        <w:t>8</w:t>
      </w:r>
      <w:r w:rsidRPr="005B64B4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5B64B4" w14:paraId="678AD2D9" w14:textId="77777777" w:rsidTr="00D62E6E">
        <w:tc>
          <w:tcPr>
            <w:tcW w:w="2800" w:type="dxa"/>
          </w:tcPr>
          <w:p w14:paraId="33313DC8" w14:textId="77777777" w:rsidR="00D62E6E" w:rsidRPr="005B64B4" w:rsidRDefault="00D62E6E" w:rsidP="005B64B4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B64B4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5B64B4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031BF521" w14:textId="77777777" w:rsidR="00D62E6E" w:rsidRPr="005B64B4" w:rsidRDefault="00D62E6E" w:rsidP="005B64B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6297B3CD" w14:textId="77777777" w:rsidR="00D62E6E" w:rsidRPr="005B64B4" w:rsidRDefault="00D62E6E" w:rsidP="005B64B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B64B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D99DE2" w14:textId="77777777" w:rsidR="00D62E6E" w:rsidRPr="005B64B4" w:rsidRDefault="00D62E6E" w:rsidP="005B64B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B64B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5B64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B64B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5B64B4" w14:paraId="1809B57F" w14:textId="77777777" w:rsidTr="00D62E6E">
        <w:tc>
          <w:tcPr>
            <w:tcW w:w="2800" w:type="dxa"/>
          </w:tcPr>
          <w:p w14:paraId="53C7B076" w14:textId="77777777" w:rsidR="00D62E6E" w:rsidRPr="005B64B4" w:rsidRDefault="00D62E6E" w:rsidP="005B64B4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B64B4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2EC992B5" w14:textId="77777777" w:rsidR="00D62E6E" w:rsidRPr="005B64B4" w:rsidRDefault="00D62E6E" w:rsidP="005B64B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60DFC8E" w14:textId="77777777" w:rsidR="00D62E6E" w:rsidRPr="005B64B4" w:rsidRDefault="00D62E6E" w:rsidP="005B64B4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B64B4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9E7C0C" w14:textId="77777777" w:rsidR="00D62E6E" w:rsidRPr="005B64B4" w:rsidRDefault="00D62E6E" w:rsidP="005B64B4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5B64B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5B64B4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5B64B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7849A82" w14:textId="77777777" w:rsidR="00BC121E" w:rsidRPr="005B64B4" w:rsidRDefault="00BC121E" w:rsidP="005B64B4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373FC" w:rsidRPr="005B64B4" w14:paraId="459EE62C" w14:textId="77777777" w:rsidTr="00073B8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528511B" w14:textId="77777777" w:rsidR="00A373FC" w:rsidRPr="005B64B4" w:rsidRDefault="00A373FC" w:rsidP="005B64B4">
            <w:pPr>
              <w:spacing w:before="120" w:after="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B64B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36BC5785" w14:textId="77777777" w:rsidR="00A373FC" w:rsidRPr="005B64B4" w:rsidRDefault="00A373FC" w:rsidP="005B64B4">
            <w:pPr>
              <w:spacing w:after="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64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5B64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</w:t>
            </w:r>
            <w:proofErr w:type="spellStart"/>
            <w:r w:rsidRPr="005B64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5B64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Dz. U. z 2024 poz. 1320)</w:t>
            </w:r>
            <w:r w:rsidRPr="005B64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5B64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5B64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14:paraId="72765391" w14:textId="77777777" w:rsidR="00A373FC" w:rsidRPr="005B64B4" w:rsidRDefault="00A373FC" w:rsidP="005B64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64B4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4070E21A" w14:textId="77777777" w:rsidR="00A373FC" w:rsidRPr="005B64B4" w:rsidRDefault="00A373FC" w:rsidP="005B64B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BF100F2" w14:textId="77777777" w:rsidR="00BC121E" w:rsidRPr="005B64B4" w:rsidRDefault="00A373FC" w:rsidP="005B64B4">
      <w:pPr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B64B4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C93F0A" w:rsidRPr="005B64B4">
        <w:rPr>
          <w:rFonts w:ascii="Times New Roman" w:eastAsia="Times New Roman" w:hAnsi="Times New Roman"/>
          <w:sz w:val="20"/>
          <w:szCs w:val="20"/>
          <w:lang w:eastAsia="pl-PL"/>
        </w:rPr>
        <w:t>N</w:t>
      </w:r>
      <w:r w:rsidR="00BC121E" w:rsidRPr="005B64B4">
        <w:rPr>
          <w:rFonts w:ascii="Times New Roman" w:eastAsia="Times New Roman" w:hAnsi="Times New Roman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5B64B4" w14:paraId="7A23A5A1" w14:textId="77777777" w:rsidTr="00D62E6E">
        <w:tc>
          <w:tcPr>
            <w:tcW w:w="2269" w:type="dxa"/>
          </w:tcPr>
          <w:p w14:paraId="67BE3162" w14:textId="77777777" w:rsidR="00D62E6E" w:rsidRPr="005B64B4" w:rsidRDefault="00D62E6E" w:rsidP="005B64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64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67964FB" w14:textId="77777777" w:rsidR="00D62E6E" w:rsidRPr="005B64B4" w:rsidRDefault="00A373FC" w:rsidP="005B64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B64B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zimowego utrzymania dróg na wyznaczonym terenie Miasta i Gminy Niepołomice w sezonie zimowym 2025/2026 - 2026/2027 - Obszar II</w:t>
            </w:r>
            <w:r w:rsidR="00D62E6E" w:rsidRPr="005B64B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A373FC" w:rsidRPr="005B64B4" w14:paraId="5FB16D68" w14:textId="77777777" w:rsidTr="00073B83">
        <w:tc>
          <w:tcPr>
            <w:tcW w:w="2269" w:type="dxa"/>
          </w:tcPr>
          <w:p w14:paraId="44961763" w14:textId="77777777" w:rsidR="00A373FC" w:rsidRPr="005B64B4" w:rsidRDefault="00A373FC" w:rsidP="005B64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64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D0BFB38" w14:textId="77777777" w:rsidR="00A373FC" w:rsidRPr="005B64B4" w:rsidRDefault="00A373FC" w:rsidP="005B64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B64B4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ZP.271.37.2025</w:t>
            </w:r>
          </w:p>
        </w:tc>
      </w:tr>
    </w:tbl>
    <w:p w14:paraId="34BF155C" w14:textId="77777777" w:rsidR="00BC121E" w:rsidRPr="005B64B4" w:rsidRDefault="00A373FC" w:rsidP="005B64B4">
      <w:pPr>
        <w:spacing w:before="240" w:after="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5B64B4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BC121E" w:rsidRPr="005B64B4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5B64B4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="00BC121E" w:rsidRPr="005B64B4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="00BC121E" w:rsidRPr="005B64B4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="00BC121E" w:rsidRPr="005B64B4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14:paraId="21A33773" w14:textId="77777777" w:rsidR="00BC121E" w:rsidRPr="005B64B4" w:rsidRDefault="008E296F" w:rsidP="005B64B4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5B64B4">
        <w:rPr>
          <w:rFonts w:ascii="Times New Roman" w:eastAsia="Times New Roman" w:hAnsi="Times New Roman"/>
          <w:b/>
          <w:bCs/>
          <w:sz w:val="20"/>
          <w:szCs w:val="20"/>
        </w:rPr>
        <w:object w:dxaOrig="0" w:dyaOrig="0" w14:anchorId="5B0563B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5B64B4">
        <w:rPr>
          <w:rFonts w:ascii="Times New Roman" w:eastAsia="Times New Roman" w:hAnsi="Times New Roman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5B64B4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</w:t>
      </w:r>
      <w:r w:rsidR="00BC121E" w:rsidRPr="005B64B4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3030B3" w:rsidRPr="005B64B4">
        <w:rPr>
          <w:rFonts w:ascii="Times New Roman" w:eastAsia="Times New Roman" w:hAnsi="Times New Roman"/>
          <w:sz w:val="20"/>
          <w:szCs w:val="20"/>
          <w:lang w:eastAsia="pl-PL"/>
        </w:rPr>
        <w:t>t.j. Dz.U. 2024 poz. 1616</w:t>
      </w:r>
      <w:r w:rsidR="00BC121E" w:rsidRPr="005B64B4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5B64B4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0D930621" w14:textId="77777777" w:rsidR="00BC121E" w:rsidRPr="005B64B4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B64B4">
        <w:rPr>
          <w:rFonts w:ascii="Times New Roman" w:eastAsia="Times New Roman" w:hAnsi="Times New Roman"/>
          <w:b/>
          <w:bCs/>
          <w:sz w:val="20"/>
          <w:szCs w:val="20"/>
        </w:rPr>
        <w:object w:dxaOrig="0" w:dyaOrig="0" w14:anchorId="78CEA1B1">
          <v:shape id="_x0000_i1030" type="#_x0000_t75" style="width:452.75pt;height:17.3pt" o:ole="">
            <v:imagedata r:id="rId10" o:title=""/>
          </v:shape>
          <w:control r:id="rId11" w:name="OptionButton21" w:shapeid="_x0000_i1030"/>
        </w:object>
      </w:r>
      <w:r w:rsidRPr="005B64B4">
        <w:rPr>
          <w:rFonts w:ascii="Times New Roman" w:eastAsia="Times New Roman" w:hAnsi="Times New Roman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5B64B4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</w:t>
      </w:r>
      <w:r w:rsidRPr="005B64B4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3030B3" w:rsidRPr="005B64B4">
        <w:rPr>
          <w:rFonts w:ascii="Times New Roman" w:eastAsia="Times New Roman" w:hAnsi="Times New Roman"/>
          <w:sz w:val="20"/>
          <w:szCs w:val="20"/>
          <w:lang w:eastAsia="pl-PL"/>
        </w:rPr>
        <w:t>t.j. Dz.U. 2024 poz. 1616</w:t>
      </w:r>
      <w:r w:rsidRPr="005B64B4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postępowaniu.</w:t>
      </w:r>
    </w:p>
    <w:p w14:paraId="5C5EE12D" w14:textId="77777777" w:rsidR="00BF69A4" w:rsidRPr="005B64B4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B64B4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5B64B4" w14:paraId="402DC86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1563C" w14:textId="77777777" w:rsidR="00BC121E" w:rsidRPr="005B64B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64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6224C" w14:textId="77777777" w:rsidR="00BC121E" w:rsidRPr="005B64B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64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EAA07" w14:textId="77777777" w:rsidR="00BC121E" w:rsidRPr="005B64B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64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5B64B4" w14:paraId="667A0FA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CF234" w14:textId="77777777" w:rsidR="00BC121E" w:rsidRPr="005B64B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64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7ADF" w14:textId="77777777" w:rsidR="00BC121E" w:rsidRPr="005B64B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AAFE2" w14:textId="77777777" w:rsidR="00BC121E" w:rsidRPr="005B64B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5B64B4" w14:paraId="26CE2A6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81785" w14:textId="77777777" w:rsidR="00BC121E" w:rsidRPr="005B64B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64B4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B2FF7" w14:textId="77777777" w:rsidR="00BC121E" w:rsidRPr="005B64B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C113D" w14:textId="77777777" w:rsidR="00BC121E" w:rsidRPr="005B64B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4E3D71B5" w14:textId="77777777" w:rsidR="00BC121E" w:rsidRPr="005B64B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5B64B4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14:paraId="264000C0" w14:textId="77777777" w:rsidR="00BC121E" w:rsidRPr="005B64B4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5B64B4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EBAEBE" w14:textId="100C89E7" w:rsidR="00067B62" w:rsidRDefault="00067B62" w:rsidP="005B64B4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5B64B4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5B64B4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5B64B4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00B3370C" w14:textId="77777777" w:rsidR="005B64B4" w:rsidRDefault="005B64B4" w:rsidP="005B64B4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</w:p>
    <w:p w14:paraId="127C3BC2" w14:textId="092E1E87" w:rsidR="005B64B4" w:rsidRPr="005B64B4" w:rsidRDefault="005B64B4" w:rsidP="005B64B4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i/>
          <w:color w:val="0070C0"/>
          <w:sz w:val="16"/>
          <w:szCs w:val="16"/>
          <w:vertAlign w:val="superscript"/>
          <w:lang w:eastAsia="pl-PL"/>
        </w:rPr>
      </w:pPr>
      <w:r w:rsidRPr="005B64B4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 Wykonawcy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5B64B4" w14:paraId="518DADEC" w14:textId="77777777" w:rsidTr="00620E37">
        <w:tc>
          <w:tcPr>
            <w:tcW w:w="2660" w:type="dxa"/>
          </w:tcPr>
          <w:p w14:paraId="289BACC2" w14:textId="77777777" w:rsidR="00BC121E" w:rsidRPr="005B64B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51C93431" w14:textId="22EA2F66" w:rsidR="00BC121E" w:rsidRPr="005B64B4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2EE40C0D" w14:textId="77777777" w:rsidR="00BC121E" w:rsidRPr="005B64B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410AACA3" w14:textId="28311589" w:rsidR="00BC121E" w:rsidRPr="005B64B4" w:rsidRDefault="00BC121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4356263A" w14:textId="77777777" w:rsidR="00106AC7" w:rsidRPr="005B64B4" w:rsidRDefault="00106AC7" w:rsidP="00BC121E">
      <w:pPr>
        <w:rPr>
          <w:rFonts w:ascii="Times New Roman" w:hAnsi="Times New Roman"/>
          <w:sz w:val="20"/>
          <w:szCs w:val="20"/>
        </w:rPr>
      </w:pPr>
    </w:p>
    <w:sectPr w:rsidR="00106AC7" w:rsidRPr="005B64B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A6B4DD" w14:textId="77777777" w:rsidR="00620FC8" w:rsidRDefault="00620FC8">
      <w:r>
        <w:separator/>
      </w:r>
    </w:p>
  </w:endnote>
  <w:endnote w:type="continuationSeparator" w:id="0">
    <w:p w14:paraId="35CEAD1B" w14:textId="77777777" w:rsidR="00620FC8" w:rsidRDefault="00620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7DD4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D06FF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C2D7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CFADCD1" w14:textId="0E74AA2A" w:rsidR="009A4CD3" w:rsidRDefault="009A4CD3" w:rsidP="00D62E6E">
    <w:pPr>
      <w:pStyle w:val="Stopka"/>
      <w:spacing w:after="0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02CB5" w14:textId="77777777" w:rsidR="00A373FC" w:rsidRDefault="00A373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6272C9" w14:textId="77777777" w:rsidR="00620FC8" w:rsidRDefault="00620FC8">
      <w:r>
        <w:separator/>
      </w:r>
    </w:p>
  </w:footnote>
  <w:footnote w:type="continuationSeparator" w:id="0">
    <w:p w14:paraId="698DB264" w14:textId="77777777" w:rsidR="00620FC8" w:rsidRDefault="00620F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CD546D" w14:textId="77777777" w:rsidR="00A373FC" w:rsidRDefault="00A373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EB83D" w14:textId="77777777" w:rsidR="00A373FC" w:rsidRDefault="00A373F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2590B" w14:textId="77777777" w:rsidR="00A373FC" w:rsidRDefault="00A373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4087646">
    <w:abstractNumId w:val="13"/>
  </w:num>
  <w:num w:numId="2" w16cid:durableId="1871261629">
    <w:abstractNumId w:val="0"/>
  </w:num>
  <w:num w:numId="3" w16cid:durableId="270820677">
    <w:abstractNumId w:val="11"/>
  </w:num>
  <w:num w:numId="4" w16cid:durableId="1541701363">
    <w:abstractNumId w:val="8"/>
  </w:num>
  <w:num w:numId="5" w16cid:durableId="2135170067">
    <w:abstractNumId w:val="7"/>
  </w:num>
  <w:num w:numId="6" w16cid:durableId="1012532194">
    <w:abstractNumId w:val="1"/>
  </w:num>
  <w:num w:numId="7" w16cid:durableId="387464023">
    <w:abstractNumId w:val="6"/>
  </w:num>
  <w:num w:numId="8" w16cid:durableId="1143084401">
    <w:abstractNumId w:val="3"/>
  </w:num>
  <w:num w:numId="9" w16cid:durableId="1005985039">
    <w:abstractNumId w:val="2"/>
  </w:num>
  <w:num w:numId="10" w16cid:durableId="199974142">
    <w:abstractNumId w:val="5"/>
  </w:num>
  <w:num w:numId="11" w16cid:durableId="1175607255">
    <w:abstractNumId w:val="10"/>
  </w:num>
  <w:num w:numId="12" w16cid:durableId="412316821">
    <w:abstractNumId w:val="4"/>
  </w:num>
  <w:num w:numId="13" w16cid:durableId="1193153455">
    <w:abstractNumId w:val="9"/>
  </w:num>
  <w:num w:numId="14" w16cid:durableId="15967423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0FC8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B64B4"/>
    <w:rsid w:val="005C0282"/>
    <w:rsid w:val="005C3627"/>
    <w:rsid w:val="005E622E"/>
    <w:rsid w:val="00620E37"/>
    <w:rsid w:val="00620FC8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373FC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67731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5909F1"/>
  <w15:chartTrackingRefBased/>
  <w15:docId w15:val="{80949055-63E2-4C95-8E09-D6F4F03A2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221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2025-09-15T13:06:00Z</cp:lastPrinted>
  <dcterms:created xsi:type="dcterms:W3CDTF">2025-09-15T13:06:00Z</dcterms:created>
  <dcterms:modified xsi:type="dcterms:W3CDTF">2025-09-15T13:06:00Z</dcterms:modified>
</cp:coreProperties>
</file>