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7B79B1" w14:textId="24FD8938" w:rsidR="006676AE" w:rsidRPr="003A41B7" w:rsidRDefault="006676AE" w:rsidP="006676AE">
      <w:pPr>
        <w:pStyle w:val="Nagwek4"/>
        <w:rPr>
          <w:bCs/>
          <w:i w:val="0"/>
          <w:sz w:val="20"/>
        </w:rPr>
      </w:pPr>
      <w:r w:rsidRPr="003A41B7">
        <w:rPr>
          <w:bCs/>
          <w:i w:val="0"/>
          <w:sz w:val="20"/>
        </w:rPr>
        <w:t xml:space="preserve">Załącznik nr </w:t>
      </w:r>
      <w:r w:rsidR="003A41B7" w:rsidRPr="003A41B7">
        <w:rPr>
          <w:bCs/>
          <w:i w:val="0"/>
          <w:sz w:val="20"/>
        </w:rPr>
        <w:t>5</w:t>
      </w:r>
      <w:r w:rsidR="00B36ABD" w:rsidRPr="003A41B7">
        <w:rPr>
          <w:bCs/>
          <w:i w:val="0"/>
          <w:sz w:val="20"/>
        </w:rPr>
        <w:t xml:space="preserve"> do SWZ</w:t>
      </w:r>
    </w:p>
    <w:p w14:paraId="17F848A1" w14:textId="77777777" w:rsidR="005103B9" w:rsidRPr="003A41B7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14:paraId="2B070D59" w14:textId="77777777" w:rsidR="00C4103F" w:rsidRPr="003A41B7" w:rsidRDefault="007118F0" w:rsidP="006C4CCD">
      <w:pPr>
        <w:spacing w:after="0" w:line="360" w:lineRule="auto"/>
        <w:ind w:left="4111"/>
        <w:rPr>
          <w:rFonts w:ascii="Times New Roman" w:hAnsi="Times New Roman"/>
          <w:b/>
          <w:sz w:val="20"/>
          <w:szCs w:val="20"/>
        </w:rPr>
      </w:pPr>
      <w:r w:rsidRPr="003A41B7">
        <w:rPr>
          <w:rFonts w:ascii="Times New Roman" w:hAnsi="Times New Roman"/>
          <w:b/>
          <w:sz w:val="20"/>
          <w:szCs w:val="20"/>
        </w:rPr>
        <w:t>Zamawiający</w:t>
      </w:r>
      <w:r w:rsidR="007936D6" w:rsidRPr="003A41B7">
        <w:rPr>
          <w:rFonts w:ascii="Times New Roman" w:hAnsi="Times New Roman"/>
          <w:b/>
          <w:sz w:val="20"/>
          <w:szCs w:val="20"/>
        </w:rPr>
        <w:t>:</w:t>
      </w:r>
    </w:p>
    <w:p w14:paraId="4897E666" w14:textId="77777777" w:rsidR="006676AE" w:rsidRPr="003A41B7" w:rsidRDefault="008D346B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3A41B7">
        <w:rPr>
          <w:sz w:val="20"/>
          <w:szCs w:val="20"/>
        </w:rPr>
        <w:t>GMINA NIEPOŁOMICE</w:t>
      </w:r>
    </w:p>
    <w:p w14:paraId="066EB372" w14:textId="77777777" w:rsidR="006676AE" w:rsidRPr="003A41B7" w:rsidRDefault="008D346B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3A41B7">
        <w:rPr>
          <w:sz w:val="20"/>
          <w:szCs w:val="20"/>
        </w:rPr>
        <w:t>Pl. Zwycięstwa</w:t>
      </w:r>
      <w:r w:rsidR="006676AE" w:rsidRPr="003A41B7">
        <w:rPr>
          <w:sz w:val="20"/>
          <w:szCs w:val="20"/>
        </w:rPr>
        <w:t xml:space="preserve"> </w:t>
      </w:r>
      <w:r w:rsidRPr="003A41B7">
        <w:rPr>
          <w:sz w:val="20"/>
          <w:szCs w:val="20"/>
        </w:rPr>
        <w:t>13</w:t>
      </w:r>
      <w:r w:rsidR="006676AE" w:rsidRPr="003A41B7">
        <w:rPr>
          <w:sz w:val="20"/>
          <w:szCs w:val="20"/>
        </w:rPr>
        <w:t xml:space="preserve"> </w:t>
      </w:r>
    </w:p>
    <w:p w14:paraId="696B3EF7" w14:textId="03FF2FC2" w:rsidR="00C4103F" w:rsidRPr="003A41B7" w:rsidRDefault="008D346B" w:rsidP="003A41B7">
      <w:pPr>
        <w:pStyle w:val="Tekstpodstawowy"/>
        <w:spacing w:after="0"/>
        <w:ind w:left="4111"/>
        <w:rPr>
          <w:sz w:val="20"/>
          <w:szCs w:val="20"/>
        </w:rPr>
      </w:pPr>
      <w:r w:rsidRPr="003A41B7">
        <w:rPr>
          <w:sz w:val="20"/>
          <w:szCs w:val="20"/>
        </w:rPr>
        <w:t>32-005</w:t>
      </w:r>
      <w:r w:rsidR="006676AE" w:rsidRPr="003A41B7">
        <w:rPr>
          <w:sz w:val="20"/>
          <w:szCs w:val="20"/>
        </w:rPr>
        <w:t xml:space="preserve"> </w:t>
      </w:r>
      <w:r w:rsidRPr="003A41B7">
        <w:rPr>
          <w:sz w:val="20"/>
          <w:szCs w:val="20"/>
        </w:rPr>
        <w:t>Niepołomice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3A41B7" w14:paraId="55DCC1B8" w14:textId="77777777" w:rsidTr="00252642">
        <w:tc>
          <w:tcPr>
            <w:tcW w:w="2800" w:type="dxa"/>
          </w:tcPr>
          <w:p w14:paraId="525B7733" w14:textId="77777777" w:rsidR="006F0A84" w:rsidRPr="003A41B7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3A41B7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3A41B7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19F8C7D5" w14:textId="77777777" w:rsidR="006F0A84" w:rsidRPr="003A41B7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7816E3DB" w14:textId="77777777" w:rsidR="006F0A84" w:rsidRPr="003A41B7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3A41B7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3A41B7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3A41B7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21305294" w14:textId="77777777" w:rsidR="006F0A84" w:rsidRPr="003A41B7" w:rsidRDefault="006F0A84" w:rsidP="0025264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A41B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3A41B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3A41B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6F0A84" w:rsidRPr="003A41B7" w14:paraId="62626D55" w14:textId="77777777" w:rsidTr="00252642">
        <w:tc>
          <w:tcPr>
            <w:tcW w:w="2800" w:type="dxa"/>
          </w:tcPr>
          <w:p w14:paraId="11009467" w14:textId="77777777" w:rsidR="006F0A84" w:rsidRPr="003A41B7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3A41B7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5E49DDC0" w14:textId="77777777" w:rsidR="006F0A84" w:rsidRPr="003A41B7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52CD00A4" w14:textId="77777777" w:rsidR="006F0A84" w:rsidRPr="003A41B7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3A41B7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3A41B7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3A41B7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1D9E7104" w14:textId="77777777" w:rsidR="006F0A84" w:rsidRPr="003A41B7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3A41B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3A41B7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3A41B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75094FA2" w14:textId="77777777" w:rsidR="006F0A84" w:rsidRPr="003A41B7" w:rsidRDefault="006F0A84" w:rsidP="006F0A84">
      <w:pPr>
        <w:spacing w:after="240" w:line="36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D346B" w:rsidRPr="003A41B7" w14:paraId="79ADBA92" w14:textId="77777777" w:rsidTr="00073B83">
        <w:tc>
          <w:tcPr>
            <w:tcW w:w="9104" w:type="dxa"/>
            <w:shd w:val="clear" w:color="auto" w:fill="D9D9D9"/>
          </w:tcPr>
          <w:p w14:paraId="0141006D" w14:textId="77777777" w:rsidR="008D346B" w:rsidRPr="003A41B7" w:rsidRDefault="008D346B" w:rsidP="00073B83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A41B7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14:paraId="35BA11C4" w14:textId="77777777" w:rsidR="008D346B" w:rsidRPr="003A41B7" w:rsidRDefault="008D346B" w:rsidP="00073B83">
            <w:pPr>
              <w:spacing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41B7">
              <w:rPr>
                <w:rFonts w:ascii="Times New Roman" w:hAnsi="Times New Roman"/>
                <w:sz w:val="20"/>
                <w:szCs w:val="20"/>
              </w:rPr>
              <w:t xml:space="preserve">składane na podstawie art. 125 ust. 5 ustawy z dnia 11 września 2019 r. Prawo zamówień publicznych </w:t>
            </w:r>
            <w:r w:rsidRPr="003A41B7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3A41B7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3A41B7">
              <w:rPr>
                <w:rFonts w:ascii="Times New Roman" w:hAnsi="Times New Roman"/>
                <w:sz w:val="20"/>
                <w:szCs w:val="20"/>
              </w:rPr>
              <w:t>. Dz. U. z 2024 poz. 1320)</w:t>
            </w:r>
            <w:r w:rsidRPr="003A41B7">
              <w:rPr>
                <w:rFonts w:ascii="Times New Roman" w:hAnsi="Times New Roman"/>
                <w:sz w:val="20"/>
                <w:szCs w:val="20"/>
              </w:rPr>
              <w:t xml:space="preserve"> (dalej jako: ustawa </w:t>
            </w:r>
            <w:proofErr w:type="spellStart"/>
            <w:r w:rsidRPr="003A41B7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3A41B7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14:paraId="3E486093" w14:textId="77777777" w:rsidR="008D346B" w:rsidRPr="003A41B7" w:rsidRDefault="008D346B" w:rsidP="00073B83">
            <w:pPr>
              <w:spacing w:line="276" w:lineRule="auto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3A41B7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3A41B7">
              <w:rPr>
                <w:rFonts w:ascii="Times New Roman" w:hAnsi="Times New Roman"/>
                <w:i/>
                <w:iCs/>
                <w:color w:val="0070C0"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3A41B7">
              <w:rPr>
                <w:rFonts w:ascii="Times New Roman" w:hAnsi="Times New Roman"/>
                <w:i/>
                <w:iCs/>
                <w:sz w:val="20"/>
                <w:szCs w:val="20"/>
              </w:rPr>
              <w:t>.</w:t>
            </w:r>
          </w:p>
        </w:tc>
      </w:tr>
    </w:tbl>
    <w:p w14:paraId="18DB64B5" w14:textId="77777777" w:rsidR="00766D1F" w:rsidRPr="003A41B7" w:rsidRDefault="001F027E" w:rsidP="00FB403C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3A41B7">
        <w:rPr>
          <w:rFonts w:ascii="Times New Roman" w:hAnsi="Times New Roman"/>
          <w:sz w:val="20"/>
          <w:szCs w:val="20"/>
        </w:rPr>
        <w:t>Na potrzeby postę</w:t>
      </w:r>
      <w:r w:rsidR="008D0487" w:rsidRPr="003A41B7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3A41B7">
        <w:rPr>
          <w:rFonts w:ascii="Times New Roman" w:hAnsi="Times New Roman"/>
          <w:sz w:val="20"/>
          <w:szCs w:val="20"/>
        </w:rPr>
        <w:t>zamówienia publiczn</w:t>
      </w:r>
      <w:r w:rsidR="00FB403C" w:rsidRPr="003A41B7">
        <w:rPr>
          <w:rFonts w:ascii="Times New Roman" w:hAnsi="Times New Roman"/>
          <w:sz w:val="20"/>
          <w:szCs w:val="20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3A41B7" w14:paraId="170A8E5E" w14:textId="77777777" w:rsidTr="00252642">
        <w:tc>
          <w:tcPr>
            <w:tcW w:w="2269" w:type="dxa"/>
          </w:tcPr>
          <w:p w14:paraId="33B33C5C" w14:textId="77777777" w:rsidR="00FB403C" w:rsidRPr="003A41B7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A41B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E1F6FA2" w14:textId="77777777" w:rsidR="00FB403C" w:rsidRPr="003A41B7" w:rsidRDefault="008D346B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3A41B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Prowadzenie zimowego utrzymania dróg na wyznaczonym terenie Miasta i Gminy Niepołomice w sezonie zimowym 2025/2026 - 2026/2027 - Obszar II</w:t>
            </w:r>
            <w:r w:rsidR="00FB403C" w:rsidRPr="003A41B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8D346B" w:rsidRPr="003A41B7" w14:paraId="1F0CB823" w14:textId="77777777" w:rsidTr="00073B83">
        <w:tc>
          <w:tcPr>
            <w:tcW w:w="2269" w:type="dxa"/>
          </w:tcPr>
          <w:p w14:paraId="0B047103" w14:textId="77777777" w:rsidR="008D346B" w:rsidRPr="003A41B7" w:rsidRDefault="008D346B" w:rsidP="00073B8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A41B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47030CB" w14:textId="77777777" w:rsidR="008D346B" w:rsidRPr="003A41B7" w:rsidRDefault="008D346B" w:rsidP="00073B8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3A41B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ZP.271.37.2025</w:t>
            </w:r>
          </w:p>
        </w:tc>
      </w:tr>
    </w:tbl>
    <w:p w14:paraId="4600C8C4" w14:textId="77777777" w:rsidR="00FB403C" w:rsidRPr="003A41B7" w:rsidRDefault="00FB403C" w:rsidP="00FB403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722EDEF" w14:textId="77777777" w:rsidR="00F90CD1" w:rsidRPr="003A41B7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3A41B7">
        <w:rPr>
          <w:rFonts w:ascii="Times New Roman" w:hAnsi="Times New Roman"/>
          <w:sz w:val="20"/>
          <w:szCs w:val="20"/>
        </w:rPr>
        <w:t xml:space="preserve">prowadzonego przez </w:t>
      </w:r>
      <w:r w:rsidR="008D346B" w:rsidRPr="003A41B7">
        <w:rPr>
          <w:rFonts w:ascii="Times New Roman" w:hAnsi="Times New Roman"/>
          <w:b/>
          <w:sz w:val="20"/>
          <w:szCs w:val="20"/>
        </w:rPr>
        <w:t>GMINA NIEPOŁOMICE</w:t>
      </w:r>
      <w:r w:rsidRPr="003A41B7">
        <w:rPr>
          <w:rFonts w:ascii="Times New Roman" w:hAnsi="Times New Roman"/>
          <w:b/>
          <w:sz w:val="20"/>
          <w:szCs w:val="20"/>
        </w:rPr>
        <w:t>,</w:t>
      </w:r>
      <w:r w:rsidR="002B2AD9" w:rsidRPr="003A41B7">
        <w:rPr>
          <w:rFonts w:ascii="Times New Roman" w:hAnsi="Times New Roman"/>
          <w:sz w:val="20"/>
          <w:szCs w:val="20"/>
        </w:rPr>
        <w:t xml:space="preserve"> </w:t>
      </w:r>
      <w:r w:rsidR="00E65685" w:rsidRPr="003A41B7">
        <w:rPr>
          <w:rFonts w:ascii="Times New Roman" w:hAnsi="Times New Roman"/>
          <w:sz w:val="20"/>
          <w:szCs w:val="20"/>
        </w:rPr>
        <w:t>oświa</w:t>
      </w:r>
      <w:r w:rsidR="00825A09" w:rsidRPr="003A41B7">
        <w:rPr>
          <w:rFonts w:ascii="Times New Roman" w:hAnsi="Times New Roman"/>
          <w:sz w:val="20"/>
          <w:szCs w:val="20"/>
        </w:rPr>
        <w:t>dczam</w:t>
      </w:r>
      <w:r w:rsidR="00E65685" w:rsidRPr="003A41B7">
        <w:rPr>
          <w:rFonts w:ascii="Times New Roman" w:hAnsi="Times New Roman"/>
          <w:sz w:val="20"/>
          <w:szCs w:val="20"/>
        </w:rPr>
        <w:t>,</w:t>
      </w:r>
      <w:r w:rsidR="002B2AD9" w:rsidRPr="003A41B7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3A41B7" w14:paraId="05E082B5" w14:textId="77777777" w:rsidTr="00650D6C">
        <w:tc>
          <w:tcPr>
            <w:tcW w:w="9104" w:type="dxa"/>
            <w:shd w:val="clear" w:color="auto" w:fill="D9D9D9"/>
          </w:tcPr>
          <w:p w14:paraId="020E9E6E" w14:textId="77777777" w:rsidR="00E50194" w:rsidRPr="003A41B7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3A41B7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11031BB2" w14:textId="77777777" w:rsidR="00C113BF" w:rsidRPr="003A41B7" w:rsidRDefault="00C113BF" w:rsidP="00FB403C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3A41B7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3A41B7">
        <w:rPr>
          <w:rFonts w:ascii="Times New Roman" w:hAnsi="Times New Roman"/>
          <w:sz w:val="20"/>
          <w:szCs w:val="20"/>
        </w:rPr>
        <w:t xml:space="preserve">dstawie </w:t>
      </w:r>
      <w:r w:rsidR="002C4137" w:rsidRPr="003A41B7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3A41B7">
        <w:rPr>
          <w:rFonts w:ascii="Times New Roman" w:hAnsi="Times New Roman"/>
          <w:sz w:val="20"/>
          <w:szCs w:val="20"/>
        </w:rPr>
        <w:t>108</w:t>
      </w:r>
      <w:r w:rsidR="002C4137" w:rsidRPr="003A41B7">
        <w:rPr>
          <w:rFonts w:ascii="Times New Roman" w:hAnsi="Times New Roman"/>
          <w:sz w:val="20"/>
          <w:szCs w:val="20"/>
        </w:rPr>
        <w:t xml:space="preserve"> ust 1 </w:t>
      </w:r>
      <w:r w:rsidRPr="003A41B7">
        <w:rPr>
          <w:rFonts w:ascii="Times New Roman" w:hAnsi="Times New Roman"/>
          <w:sz w:val="20"/>
          <w:szCs w:val="20"/>
        </w:rPr>
        <w:t>ustawy Pzp</w:t>
      </w:r>
      <w:r w:rsidR="00641874" w:rsidRPr="003A41B7">
        <w:rPr>
          <w:rFonts w:ascii="Times New Roman" w:hAnsi="Times New Roman"/>
          <w:sz w:val="20"/>
          <w:szCs w:val="20"/>
        </w:rPr>
        <w:t>.</w:t>
      </w:r>
    </w:p>
    <w:p w14:paraId="3F4A4024" w14:textId="77777777" w:rsidR="002426FF" w:rsidRPr="003A41B7" w:rsidRDefault="002426FF" w:rsidP="00FB403C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  <w:lang w:val="x-none" w:eastAsia="x-none"/>
        </w:rPr>
      </w:pPr>
    </w:p>
    <w:p w14:paraId="1E8B706C" w14:textId="77777777" w:rsidR="00023477" w:rsidRPr="003A41B7" w:rsidRDefault="00023477" w:rsidP="00922A11">
      <w:pPr>
        <w:spacing w:after="120"/>
        <w:rPr>
          <w:rFonts w:ascii="Times New Roman" w:hAnsi="Times New Roman"/>
          <w:sz w:val="20"/>
          <w:szCs w:val="20"/>
        </w:rPr>
      </w:pPr>
    </w:p>
    <w:p w14:paraId="66649807" w14:textId="77777777" w:rsidR="0011306C" w:rsidRPr="003A41B7" w:rsidRDefault="007A2BCB" w:rsidP="00FB403C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3A41B7">
        <w:rPr>
          <w:rFonts w:ascii="Times New Roman" w:hAnsi="Times New Roman"/>
          <w:sz w:val="20"/>
          <w:szCs w:val="20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</w:t>
      </w:r>
      <w:r w:rsidRPr="003A41B7">
        <w:rPr>
          <w:rFonts w:ascii="Times New Roman" w:hAnsi="Times New Roman"/>
          <w:sz w:val="20"/>
          <w:szCs w:val="20"/>
        </w:rPr>
        <w:lastRenderedPageBreak/>
        <w:t>Ukrainę oraz służących ochronie bezpieczeństwa narodowego (</w:t>
      </w:r>
      <w:r w:rsidR="008A2CEB" w:rsidRPr="003A41B7">
        <w:rPr>
          <w:rFonts w:ascii="Times New Roman" w:hAnsi="Times New Roman"/>
          <w:sz w:val="20"/>
          <w:szCs w:val="20"/>
        </w:rPr>
        <w:t>t.j. Dz.U. z 2024r. poz. 507 z późn. zm.</w:t>
      </w:r>
      <w:r w:rsidRPr="003A41B7">
        <w:rPr>
          <w:rFonts w:ascii="Times New Roman" w:hAnsi="Times New Roman"/>
          <w:sz w:val="20"/>
          <w:szCs w:val="20"/>
        </w:rPr>
        <w:t>)</w:t>
      </w:r>
      <w:r w:rsidR="0011306C" w:rsidRPr="003A41B7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3A41B7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3A41B7" w14:paraId="146D7A03" w14:textId="77777777" w:rsidTr="00CD4DD1">
        <w:tc>
          <w:tcPr>
            <w:tcW w:w="9104" w:type="dxa"/>
            <w:shd w:val="clear" w:color="auto" w:fill="D9D9D9"/>
          </w:tcPr>
          <w:p w14:paraId="3C29389C" w14:textId="77777777" w:rsidR="0011306C" w:rsidRPr="003A41B7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3A41B7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3A41B7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46EE878D" w14:textId="77777777" w:rsidR="00D2702A" w:rsidRPr="003A41B7" w:rsidRDefault="004F23F7" w:rsidP="00FB403C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3A41B7">
        <w:rPr>
          <w:rFonts w:ascii="Times New Roman" w:hAnsi="Times New Roman"/>
          <w:sz w:val="20"/>
          <w:szCs w:val="20"/>
        </w:rPr>
        <w:t>Oświadczam,</w:t>
      </w:r>
      <w:r w:rsidR="00313417" w:rsidRPr="003A41B7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3A41B7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3A41B7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3A41B7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41B7" w14:paraId="462886FC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30A7B" w14:textId="77777777" w:rsidR="00D2702A" w:rsidRPr="003A41B7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A41B7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5FDDC" w14:textId="77777777" w:rsidR="00D2702A" w:rsidRPr="003A41B7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3A41B7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8D346B" w:rsidRPr="003A41B7" w14:paraId="6873E8FE" w14:textId="77777777" w:rsidTr="00073B8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F55E1" w14:textId="77777777" w:rsidR="008D346B" w:rsidRPr="003A41B7" w:rsidRDefault="008D346B" w:rsidP="00073B83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41B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E5487" w14:textId="77777777" w:rsidR="008D346B" w:rsidRPr="003A41B7" w:rsidRDefault="008D346B" w:rsidP="00073B83">
            <w:pPr>
              <w:spacing w:before="60" w:after="12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A41B7">
              <w:rPr>
                <w:rFonts w:ascii="Times New Roman" w:hAnsi="Times New Roman"/>
                <w:b/>
                <w:bCs/>
                <w:sz w:val="20"/>
                <w:szCs w:val="20"/>
              </w:rPr>
              <w:t>Sytuacja ekonomiczna lub finansowa</w:t>
            </w:r>
          </w:p>
          <w:p w14:paraId="329DBD4C" w14:textId="77777777" w:rsidR="008D346B" w:rsidRPr="003A41B7" w:rsidRDefault="008D346B" w:rsidP="00073B83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41B7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sytuacji ekonomicznej lub finansowej. Zamawiający uzna warunek za spełniony poprzez posiadanie przez Wykonawcę ubezpieczenia od  odpowiedzialności cywilnej w zakresie prowadzonej na kwotę co najmniej 500 000 zł</w:t>
            </w:r>
          </w:p>
        </w:tc>
      </w:tr>
      <w:tr w:rsidR="008D346B" w:rsidRPr="003A41B7" w14:paraId="7605CB36" w14:textId="77777777" w:rsidTr="00073B8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E570D" w14:textId="77777777" w:rsidR="008D346B" w:rsidRPr="003A41B7" w:rsidRDefault="008D346B" w:rsidP="00073B83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41B7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E7473" w14:textId="77777777" w:rsidR="008D346B" w:rsidRPr="003A41B7" w:rsidRDefault="008D346B" w:rsidP="00073B83">
            <w:pPr>
              <w:spacing w:before="60" w:after="12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A41B7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31663ABE" w14:textId="77777777" w:rsidR="008D346B" w:rsidRPr="003A41B7" w:rsidRDefault="008D346B" w:rsidP="00073B83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41B7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 zdolności technicznej lub zawodowej. </w:t>
            </w:r>
          </w:p>
          <w:p w14:paraId="39E85222" w14:textId="77777777" w:rsidR="008D346B" w:rsidRPr="003A41B7" w:rsidRDefault="008D346B" w:rsidP="00073B83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41B7">
              <w:rPr>
                <w:rFonts w:ascii="Times New Roman" w:hAnsi="Times New Roman"/>
                <w:sz w:val="20"/>
                <w:szCs w:val="20"/>
              </w:rPr>
              <w:t>Zamawiający uzna warunek za spełniony gdy wykonawca:</w:t>
            </w:r>
          </w:p>
          <w:p w14:paraId="20A3A44A" w14:textId="77777777" w:rsidR="008D346B" w:rsidRPr="003A41B7" w:rsidRDefault="008D346B" w:rsidP="00073B83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41B7">
              <w:rPr>
                <w:rFonts w:ascii="Times New Roman" w:hAnsi="Times New Roman"/>
                <w:sz w:val="20"/>
                <w:szCs w:val="20"/>
              </w:rPr>
              <w:t>a)  wykaże w okresie ostatnich trzech lat przed upływem terminu składania ofert  a jeśli okres prowadzenia działalności jest krótszy w tym okresie realizację co najmniej dwóch  usług  obejmujących zimowe utrzymanie  dróg o wartości usługi  min. 200 000,00 zł brutto każda.</w:t>
            </w:r>
          </w:p>
          <w:p w14:paraId="40E27EBA" w14:textId="77777777" w:rsidR="008D346B" w:rsidRPr="003A41B7" w:rsidRDefault="008D346B" w:rsidP="00073B83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41B7">
              <w:rPr>
                <w:rFonts w:ascii="Times New Roman" w:hAnsi="Times New Roman"/>
                <w:sz w:val="20"/>
                <w:szCs w:val="20"/>
              </w:rPr>
              <w:t>b) wykaże, że dysponuje co najmniej:</w:t>
            </w:r>
          </w:p>
          <w:p w14:paraId="4C248939" w14:textId="77777777" w:rsidR="008D346B" w:rsidRPr="003A41B7" w:rsidRDefault="008D346B" w:rsidP="00073B83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41B7">
              <w:rPr>
                <w:rFonts w:ascii="Times New Roman" w:hAnsi="Times New Roman"/>
                <w:sz w:val="20"/>
                <w:szCs w:val="20"/>
              </w:rPr>
              <w:t xml:space="preserve">- jednostkami sprzętu z osprzętem do zimowego utrzymania dróg, tj. ciągnikami lub pojazdami samochodowymi wyposażonymi w pług odśnieżny oraz urządzenie do posypywania nawierzchni solą (solarkami) o mocy minimum 80 KM - 4 sztuki </w:t>
            </w:r>
          </w:p>
          <w:p w14:paraId="30B13FE0" w14:textId="77777777" w:rsidR="008D346B" w:rsidRPr="003A41B7" w:rsidRDefault="008D346B" w:rsidP="00073B83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41B7">
              <w:rPr>
                <w:rFonts w:ascii="Times New Roman" w:hAnsi="Times New Roman"/>
                <w:sz w:val="20"/>
                <w:szCs w:val="20"/>
              </w:rPr>
              <w:t>- jednostkami specjalistycznego sprzętu lekkiego i wąskiego, przystosowanego do odśnieżania chodników, wyposażonego w pług oraz urządzenie do posypywania nawierzchni solą (solarkami) o mocy minimum 25 KM - 2 sztuki</w:t>
            </w:r>
          </w:p>
          <w:p w14:paraId="1AEC4AFF" w14:textId="77777777" w:rsidR="008D346B" w:rsidRPr="003A41B7" w:rsidRDefault="008D346B" w:rsidP="00073B83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41B7">
              <w:rPr>
                <w:rFonts w:ascii="Times New Roman" w:hAnsi="Times New Roman"/>
                <w:sz w:val="20"/>
                <w:szCs w:val="20"/>
              </w:rPr>
              <w:t>c) Ponadto, wszystkie wskazane jednostki sprzętowe muszą być wyposażone w system monitoringu GPS umożliwiający bieżący dostęp on-line do danych lokalizacyjnych i parametrów pracy urządzeń, zapewniający Zamawiającemu możliwość kontroli realizacji usług w czasie rzeczywistym.</w:t>
            </w:r>
          </w:p>
        </w:tc>
      </w:tr>
    </w:tbl>
    <w:p w14:paraId="5751C7C2" w14:textId="77777777" w:rsidR="00C62F57" w:rsidRPr="003A41B7" w:rsidRDefault="00C62F57" w:rsidP="0017030D">
      <w:pPr>
        <w:spacing w:after="0" w:line="276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3A41B7" w14:paraId="1C19DD7A" w14:textId="77777777" w:rsidTr="00CD4DD1">
        <w:tc>
          <w:tcPr>
            <w:tcW w:w="9104" w:type="dxa"/>
            <w:shd w:val="clear" w:color="auto" w:fill="D9D9D9"/>
          </w:tcPr>
          <w:p w14:paraId="7769421A" w14:textId="77777777" w:rsidR="00BE6F04" w:rsidRPr="003A41B7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3A41B7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275258E1" w14:textId="77777777" w:rsidR="00FE4E2B" w:rsidRPr="003A41B7" w:rsidRDefault="00E426EB" w:rsidP="00FB403C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3A41B7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3A41B7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3A41B7" w14:paraId="342207BF" w14:textId="77777777" w:rsidTr="00847232">
        <w:tc>
          <w:tcPr>
            <w:tcW w:w="9104" w:type="dxa"/>
            <w:shd w:val="clear" w:color="auto" w:fill="D9D9D9"/>
          </w:tcPr>
          <w:p w14:paraId="1D287520" w14:textId="77777777" w:rsidR="00E426EB" w:rsidRPr="003A41B7" w:rsidRDefault="00E426EB" w:rsidP="00FB403C">
            <w:pPr>
              <w:spacing w:before="120" w:after="12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3A41B7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188FE9EE" w14:textId="77777777" w:rsidR="00E426EB" w:rsidRPr="003A41B7" w:rsidRDefault="00E426EB" w:rsidP="006C4CC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40E0422" w14:textId="77777777" w:rsidR="00E426EB" w:rsidRPr="003A41B7" w:rsidRDefault="00E426EB" w:rsidP="00185C6E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3A41B7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08C180CB" w14:textId="77777777" w:rsidR="00E426EB" w:rsidRPr="003A41B7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3A41B7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0276A991" w14:textId="77777777" w:rsidR="00E426EB" w:rsidRPr="003A41B7" w:rsidRDefault="00E426EB" w:rsidP="00185C6E">
      <w:pPr>
        <w:spacing w:after="12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3A41B7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1D53CD89" w14:textId="77777777" w:rsidR="00E426EB" w:rsidRPr="003A41B7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3A41B7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3300BA8B" w14:textId="77777777" w:rsidR="00E426EB" w:rsidRPr="003A41B7" w:rsidRDefault="00E426EB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3A41B7">
        <w:rPr>
          <w:rFonts w:ascii="Times New Roman" w:hAnsi="Times New Roman"/>
          <w:i/>
          <w:iCs/>
          <w:sz w:val="20"/>
          <w:szCs w:val="20"/>
        </w:rPr>
        <w:lastRenderedPageBreak/>
        <w:t>(wskazać podmiotowy środek dowodowy, adres internetowy, wydający urząd lub organ, dokładne dane referencyjne dokumentacji)</w:t>
      </w:r>
    </w:p>
    <w:p w14:paraId="3E0132B3" w14:textId="77777777" w:rsidR="00FE4E2B" w:rsidRPr="003A41B7" w:rsidRDefault="00FE4E2B" w:rsidP="00D21E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F02CC73" w14:textId="77777777" w:rsidR="0012157F" w:rsidRPr="003A41B7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96A464C" w14:textId="77777777" w:rsidR="00524951" w:rsidRPr="003A41B7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3A41B7">
        <w:rPr>
          <w:rFonts w:ascii="Times New Roman" w:hAnsi="Times New Roman"/>
          <w:sz w:val="20"/>
          <w:szCs w:val="20"/>
        </w:rPr>
        <w:tab/>
      </w:r>
      <w:r w:rsidRPr="003A41B7">
        <w:rPr>
          <w:rFonts w:ascii="Times New Roman" w:hAnsi="Times New Roman"/>
          <w:sz w:val="20"/>
          <w:szCs w:val="20"/>
        </w:rPr>
        <w:tab/>
      </w:r>
      <w:r w:rsidRPr="003A41B7">
        <w:rPr>
          <w:rFonts w:ascii="Times New Roman" w:hAnsi="Times New Roman"/>
          <w:sz w:val="20"/>
          <w:szCs w:val="20"/>
        </w:rPr>
        <w:tab/>
      </w:r>
      <w:r w:rsidRPr="003A41B7">
        <w:rPr>
          <w:rFonts w:ascii="Times New Roman" w:hAnsi="Times New Roman"/>
          <w:sz w:val="20"/>
          <w:szCs w:val="20"/>
        </w:rPr>
        <w:tab/>
      </w:r>
      <w:r w:rsidRPr="003A41B7">
        <w:rPr>
          <w:rFonts w:ascii="Times New Roman" w:hAnsi="Times New Roman"/>
          <w:sz w:val="20"/>
          <w:szCs w:val="20"/>
        </w:rPr>
        <w:tab/>
      </w:r>
      <w:r w:rsidRPr="003A41B7">
        <w:rPr>
          <w:rFonts w:ascii="Times New Roman" w:hAnsi="Times New Roman"/>
          <w:sz w:val="20"/>
          <w:szCs w:val="20"/>
        </w:rPr>
        <w:tab/>
      </w:r>
      <w:r w:rsidRPr="003A41B7">
        <w:rPr>
          <w:rFonts w:ascii="Times New Roman" w:hAnsi="Times New Roman"/>
          <w:sz w:val="20"/>
          <w:szCs w:val="20"/>
        </w:rPr>
        <w:tab/>
      </w:r>
    </w:p>
    <w:p w14:paraId="3D17A860" w14:textId="77777777" w:rsidR="00524951" w:rsidRPr="003A41B7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47841BA6" w14:textId="3B6EECD2" w:rsidR="00484F88" w:rsidRPr="003A41B7" w:rsidRDefault="00524951" w:rsidP="003A41B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3A41B7">
        <w:rPr>
          <w:rFonts w:ascii="Times New Roman" w:hAnsi="Times New Roman"/>
          <w:i/>
          <w:sz w:val="20"/>
          <w:szCs w:val="20"/>
        </w:rPr>
        <w:t>kwalifikowany podpis elektroniczny lub podpis zaufany lub podpis osobisty</w:t>
      </w:r>
    </w:p>
    <w:sectPr w:rsidR="00484F88" w:rsidRPr="003A41B7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D693BD" w14:textId="77777777" w:rsidR="001E4872" w:rsidRDefault="001E4872" w:rsidP="0038231F">
      <w:pPr>
        <w:spacing w:after="0" w:line="240" w:lineRule="auto"/>
      </w:pPr>
      <w:r>
        <w:separator/>
      </w:r>
    </w:p>
  </w:endnote>
  <w:endnote w:type="continuationSeparator" w:id="0">
    <w:p w14:paraId="269B8C5D" w14:textId="77777777" w:rsidR="001E4872" w:rsidRDefault="001E487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44650C" w14:textId="77777777" w:rsidR="008D346B" w:rsidRDefault="008D34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CA46A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F0587A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E19B61" w14:textId="77777777" w:rsidR="008D346B" w:rsidRDefault="008D34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341C6A" w14:textId="77777777" w:rsidR="001E4872" w:rsidRDefault="001E4872" w:rsidP="0038231F">
      <w:pPr>
        <w:spacing w:after="0" w:line="240" w:lineRule="auto"/>
      </w:pPr>
      <w:r>
        <w:separator/>
      </w:r>
    </w:p>
  </w:footnote>
  <w:footnote w:type="continuationSeparator" w:id="0">
    <w:p w14:paraId="22F4FEF4" w14:textId="77777777" w:rsidR="001E4872" w:rsidRDefault="001E4872" w:rsidP="0038231F">
      <w:pPr>
        <w:spacing w:after="0" w:line="240" w:lineRule="auto"/>
      </w:pPr>
      <w:r>
        <w:continuationSeparator/>
      </w:r>
    </w:p>
  </w:footnote>
  <w:footnote w:id="1">
    <w:p w14:paraId="53522066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0B1BBEE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D8348E5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4F6521" w:rsidRPr="004F6521">
        <w:rPr>
          <w:rFonts w:ascii="Arial" w:hAnsi="Arial" w:cs="Arial"/>
          <w:sz w:val="16"/>
          <w:szCs w:val="16"/>
        </w:rPr>
        <w:t>t.j. Dz. U. z 2023r. poz. 1124</w:t>
      </w:r>
      <w:r w:rsidR="008A2CEB">
        <w:rPr>
          <w:rFonts w:ascii="Arial" w:hAnsi="Arial" w:cs="Arial"/>
          <w:sz w:val="16"/>
          <w:szCs w:val="16"/>
        </w:rPr>
        <w:t>, 1285, 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0902BD9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4F6521" w:rsidRPr="004F6521">
        <w:rPr>
          <w:rFonts w:ascii="Arial" w:hAnsi="Arial" w:cs="Arial"/>
          <w:sz w:val="16"/>
          <w:szCs w:val="16"/>
        </w:rPr>
        <w:t>t.j. Dz. U. z 2023r. poz. 120</w:t>
      </w:r>
      <w:r w:rsidR="008A2CEB">
        <w:rPr>
          <w:rFonts w:ascii="Arial" w:hAnsi="Arial" w:cs="Arial"/>
          <w:sz w:val="16"/>
          <w:szCs w:val="16"/>
        </w:rPr>
        <w:t>, 295 i 1598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1680A0" w14:textId="77777777" w:rsidR="008D346B" w:rsidRDefault="008D34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D6AF90" w14:textId="77777777" w:rsidR="008D346B" w:rsidRDefault="008D346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D0C585" w14:textId="77777777" w:rsidR="008D346B" w:rsidRDefault="008D346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7690299">
    <w:abstractNumId w:val="11"/>
  </w:num>
  <w:num w:numId="2" w16cid:durableId="1073241196">
    <w:abstractNumId w:val="0"/>
  </w:num>
  <w:num w:numId="3" w16cid:durableId="1573849458">
    <w:abstractNumId w:val="10"/>
  </w:num>
  <w:num w:numId="4" w16cid:durableId="2079281479">
    <w:abstractNumId w:val="13"/>
  </w:num>
  <w:num w:numId="5" w16cid:durableId="1566986604">
    <w:abstractNumId w:val="12"/>
  </w:num>
  <w:num w:numId="6" w16cid:durableId="1572539813">
    <w:abstractNumId w:val="9"/>
  </w:num>
  <w:num w:numId="7" w16cid:durableId="564605335">
    <w:abstractNumId w:val="1"/>
  </w:num>
  <w:num w:numId="8" w16cid:durableId="1004865473">
    <w:abstractNumId w:val="6"/>
  </w:num>
  <w:num w:numId="9" w16cid:durableId="590047811">
    <w:abstractNumId w:val="4"/>
  </w:num>
  <w:num w:numId="10" w16cid:durableId="1702705847">
    <w:abstractNumId w:val="7"/>
  </w:num>
  <w:num w:numId="11" w16cid:durableId="1013529476">
    <w:abstractNumId w:val="5"/>
  </w:num>
  <w:num w:numId="12" w16cid:durableId="1766001017">
    <w:abstractNumId w:val="8"/>
  </w:num>
  <w:num w:numId="13" w16cid:durableId="322394017">
    <w:abstractNumId w:val="3"/>
  </w:num>
  <w:num w:numId="14" w16cid:durableId="2965721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E4872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E4872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41B7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A2CEB"/>
    <w:rsid w:val="008C041B"/>
    <w:rsid w:val="008C5709"/>
    <w:rsid w:val="008C6DF8"/>
    <w:rsid w:val="008D0487"/>
    <w:rsid w:val="008D33C8"/>
    <w:rsid w:val="008D346B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2217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85BEA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8D4C9D"/>
  <w15:docId w15:val="{C72B730A-A41D-45EC-8611-FFC6444BF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641</Words>
  <Characters>3847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Anna Topór</cp:lastModifiedBy>
  <cp:revision>2</cp:revision>
  <cp:lastPrinted>2025-09-15T13:04:00Z</cp:lastPrinted>
  <dcterms:created xsi:type="dcterms:W3CDTF">2025-09-15T13:04:00Z</dcterms:created>
  <dcterms:modified xsi:type="dcterms:W3CDTF">2025-09-15T13:04:00Z</dcterms:modified>
</cp:coreProperties>
</file>