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BF40C" w14:textId="0DFFF3DA" w:rsidR="00025386" w:rsidRPr="00062C9E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62C9E">
        <w:rPr>
          <w:bCs/>
          <w:i w:val="0"/>
          <w:sz w:val="20"/>
        </w:rPr>
        <w:t xml:space="preserve">Załącznik nr </w:t>
      </w:r>
      <w:r w:rsidR="00062C9E" w:rsidRPr="00062C9E">
        <w:rPr>
          <w:bCs/>
          <w:i w:val="0"/>
          <w:sz w:val="20"/>
        </w:rPr>
        <w:t>4</w:t>
      </w:r>
      <w:r w:rsidR="007666D6" w:rsidRPr="00062C9E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62C9E" w14:paraId="55C2469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CE501F" w14:textId="77777777" w:rsidR="008D442B" w:rsidRPr="00062C9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2C9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EE46DFC" w14:textId="77777777" w:rsidR="00053927" w:rsidRPr="00062C9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2C9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62C9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C5C2347" w14:textId="77777777" w:rsidR="00053927" w:rsidRPr="00062C9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62C9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62C9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62C9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1BDD7D" w14:textId="77777777" w:rsidR="00A137C9" w:rsidRPr="00062C9E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62C9E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62C9E" w14:paraId="13185D85" w14:textId="77777777" w:rsidTr="004F10A0">
        <w:tc>
          <w:tcPr>
            <w:tcW w:w="2269" w:type="dxa"/>
          </w:tcPr>
          <w:p w14:paraId="5D0CBFD4" w14:textId="77777777" w:rsidR="00A137C9" w:rsidRPr="00062C9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28036D" w14:textId="77777777" w:rsidR="00A137C9" w:rsidRPr="00062C9E" w:rsidRDefault="00B62DC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</w:t>
            </w:r>
            <w:r w:rsidR="00A137C9" w:rsidRPr="00062C9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62DCC" w:rsidRPr="00062C9E" w14:paraId="72CE9A3D" w14:textId="77777777" w:rsidTr="00073B83">
        <w:tc>
          <w:tcPr>
            <w:tcW w:w="2269" w:type="dxa"/>
          </w:tcPr>
          <w:p w14:paraId="28C86087" w14:textId="77777777" w:rsidR="00B62DCC" w:rsidRPr="00062C9E" w:rsidRDefault="00B62DCC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A2BF123" w14:textId="77777777" w:rsidR="00B62DCC" w:rsidRPr="00062C9E" w:rsidRDefault="00B62DCC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ZP.271.37.2025</w:t>
            </w:r>
          </w:p>
        </w:tc>
      </w:tr>
    </w:tbl>
    <w:p w14:paraId="7AFFFDC8" w14:textId="77777777" w:rsidR="00A137C9" w:rsidRPr="00062C9E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9B7E9F3" w14:textId="77777777" w:rsidR="003A486D" w:rsidRPr="00062C9E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2C9E">
        <w:rPr>
          <w:rFonts w:ascii="Times New Roman" w:hAnsi="Times New Roman"/>
          <w:sz w:val="20"/>
          <w:szCs w:val="20"/>
        </w:rPr>
        <w:t xml:space="preserve">prowadzonego przez </w:t>
      </w:r>
      <w:r w:rsidR="00B62DCC" w:rsidRPr="00062C9E">
        <w:rPr>
          <w:rFonts w:ascii="Times New Roman" w:hAnsi="Times New Roman"/>
          <w:b/>
          <w:sz w:val="20"/>
          <w:szCs w:val="20"/>
        </w:rPr>
        <w:t>GMINA NIEPOŁOMICE</w:t>
      </w:r>
      <w:r w:rsidRPr="00062C9E">
        <w:rPr>
          <w:rFonts w:ascii="Times New Roman" w:hAnsi="Times New Roman"/>
          <w:b/>
          <w:sz w:val="20"/>
          <w:szCs w:val="20"/>
        </w:rPr>
        <w:t>,</w:t>
      </w:r>
      <w:r w:rsidRPr="00062C9E">
        <w:rPr>
          <w:rFonts w:ascii="Times New Roman" w:hAnsi="Times New Roman"/>
          <w:sz w:val="20"/>
          <w:szCs w:val="20"/>
        </w:rPr>
        <w:t xml:space="preserve"> d</w:t>
      </w:r>
      <w:r w:rsidR="008D442B"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62C9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F96F8B4" w14:textId="77777777" w:rsidR="00A137C9" w:rsidRPr="00062C9E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62C9E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62C9E" w14:paraId="17C2AEF2" w14:textId="77777777" w:rsidTr="00A137C9">
        <w:tc>
          <w:tcPr>
            <w:tcW w:w="617" w:type="dxa"/>
            <w:vAlign w:val="center"/>
          </w:tcPr>
          <w:p w14:paraId="4DCFDAAC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A04C4B0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3FA635C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62C9E" w14:paraId="298D663E" w14:textId="77777777" w:rsidTr="00A137C9">
        <w:tc>
          <w:tcPr>
            <w:tcW w:w="617" w:type="dxa"/>
            <w:vAlign w:val="center"/>
          </w:tcPr>
          <w:p w14:paraId="22BE2A52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746A4C4D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CFE0EE0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62C9E" w14:paraId="140910C4" w14:textId="77777777" w:rsidTr="00A137C9">
        <w:tc>
          <w:tcPr>
            <w:tcW w:w="617" w:type="dxa"/>
            <w:vAlign w:val="center"/>
          </w:tcPr>
          <w:p w14:paraId="30981B36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658B36B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3E7F0AE" w14:textId="77777777" w:rsidR="003A486D" w:rsidRPr="00062C9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D4E29B" w14:textId="77777777" w:rsidR="00DC652A" w:rsidRPr="00062C9E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62C9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62C9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62C9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B62DCC" w:rsidRPr="00062C9E">
        <w:rPr>
          <w:rFonts w:ascii="Times New Roman" w:hAnsi="Times New Roman"/>
          <w:sz w:val="20"/>
          <w:szCs w:val="20"/>
        </w:rPr>
        <w:t>(</w:t>
      </w:r>
      <w:proofErr w:type="spellStart"/>
      <w:r w:rsidR="00B62DCC" w:rsidRPr="00062C9E">
        <w:rPr>
          <w:rFonts w:ascii="Times New Roman" w:hAnsi="Times New Roman"/>
          <w:sz w:val="20"/>
          <w:szCs w:val="20"/>
        </w:rPr>
        <w:t>t.j</w:t>
      </w:r>
      <w:proofErr w:type="spellEnd"/>
      <w:r w:rsidR="00B62DCC" w:rsidRPr="00062C9E">
        <w:rPr>
          <w:rFonts w:ascii="Times New Roman" w:hAnsi="Times New Roman"/>
          <w:sz w:val="20"/>
          <w:szCs w:val="20"/>
        </w:rPr>
        <w:t>. Dz. U. z 2024 poz. 1320)</w:t>
      </w:r>
      <w:r w:rsidRPr="00062C9E">
        <w:rPr>
          <w:rFonts w:ascii="Times New Roman" w:hAnsi="Times New Roman"/>
          <w:sz w:val="20"/>
          <w:szCs w:val="20"/>
        </w:rPr>
        <w:t>, że w ramach zamówienia</w:t>
      </w:r>
      <w:r w:rsidR="00A137C9" w:rsidRPr="00062C9E">
        <w:rPr>
          <w:rFonts w:ascii="Times New Roman" w:hAnsi="Times New Roman"/>
          <w:sz w:val="20"/>
          <w:szCs w:val="20"/>
        </w:rPr>
        <w:t>,</w:t>
      </w:r>
      <w:r w:rsidR="00A137C9"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62C9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62C9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62C9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62C9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62C9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62C9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62C9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62C9E" w14:paraId="45748962" w14:textId="77777777" w:rsidTr="00A137C9">
        <w:tc>
          <w:tcPr>
            <w:tcW w:w="617" w:type="dxa"/>
            <w:vAlign w:val="center"/>
          </w:tcPr>
          <w:p w14:paraId="14061F04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9E0939A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78B48CC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62C9E" w14:paraId="55513E0E" w14:textId="77777777" w:rsidTr="00A137C9">
        <w:tc>
          <w:tcPr>
            <w:tcW w:w="617" w:type="dxa"/>
            <w:vAlign w:val="center"/>
          </w:tcPr>
          <w:p w14:paraId="22C75530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541BCB15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94ACAC2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62C9E" w14:paraId="6A8146C1" w14:textId="77777777" w:rsidTr="00A137C9">
        <w:tc>
          <w:tcPr>
            <w:tcW w:w="617" w:type="dxa"/>
            <w:vAlign w:val="center"/>
          </w:tcPr>
          <w:p w14:paraId="28C6872A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2C9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33C1532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3060F2F" w14:textId="77777777" w:rsidR="00B641BE" w:rsidRPr="00062C9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C843B4B" w14:textId="77777777" w:rsidR="007A2C38" w:rsidRPr="00062C9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8ECC801" w14:textId="77777777" w:rsidR="00062C9E" w:rsidRDefault="00062C9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461F276" w14:textId="77777777" w:rsidR="00062C9E" w:rsidRDefault="00062C9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7E39CA3" w14:textId="6EC19AF1" w:rsidR="007A2C38" w:rsidRPr="00062C9E" w:rsidRDefault="00062C9E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62C9E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62C9E" w14:paraId="07706358" w14:textId="77777777" w:rsidTr="004F10A0">
        <w:tc>
          <w:tcPr>
            <w:tcW w:w="2660" w:type="dxa"/>
          </w:tcPr>
          <w:p w14:paraId="5B3F3702" w14:textId="5073D80E" w:rsidR="00A137C9" w:rsidRPr="00062C9E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32E247D" w14:textId="77777777" w:rsidR="00A137C9" w:rsidRPr="00062C9E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0BE1675" w14:textId="54B31D0D" w:rsidR="00A137C9" w:rsidRPr="00062C9E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D9FDC77" w14:textId="77777777" w:rsidR="00A137C9" w:rsidRPr="00062C9E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062C9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50F7B" w14:textId="77777777" w:rsidR="009D6AEF" w:rsidRDefault="009D6AEF" w:rsidP="00025386">
      <w:pPr>
        <w:spacing w:after="0" w:line="240" w:lineRule="auto"/>
      </w:pPr>
      <w:r>
        <w:separator/>
      </w:r>
    </w:p>
  </w:endnote>
  <w:endnote w:type="continuationSeparator" w:id="0">
    <w:p w14:paraId="37B58ABF" w14:textId="77777777" w:rsidR="009D6AEF" w:rsidRDefault="009D6A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E4D18" w14:textId="77777777" w:rsidR="00B62DCC" w:rsidRDefault="00B62D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0B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D746" w14:textId="77777777" w:rsidR="00B62DCC" w:rsidRDefault="00B62D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3691F" w14:textId="77777777" w:rsidR="009D6AEF" w:rsidRDefault="009D6AEF" w:rsidP="00025386">
      <w:pPr>
        <w:spacing w:after="0" w:line="240" w:lineRule="auto"/>
      </w:pPr>
      <w:r>
        <w:separator/>
      </w:r>
    </w:p>
  </w:footnote>
  <w:footnote w:type="continuationSeparator" w:id="0">
    <w:p w14:paraId="64CC95B8" w14:textId="77777777" w:rsidR="009D6AEF" w:rsidRDefault="009D6A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45D8" w14:textId="77777777" w:rsidR="00B62DCC" w:rsidRDefault="00B62D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86663" w14:textId="77777777" w:rsidR="00B62DCC" w:rsidRDefault="00B62D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593D0" w14:textId="77777777" w:rsidR="00B62DCC" w:rsidRDefault="00B62D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15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AEF"/>
    <w:rsid w:val="00025386"/>
    <w:rsid w:val="000423B9"/>
    <w:rsid w:val="00053927"/>
    <w:rsid w:val="00062C9E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6AEF"/>
    <w:rsid w:val="00A137C9"/>
    <w:rsid w:val="00A56A6F"/>
    <w:rsid w:val="00A87380"/>
    <w:rsid w:val="00AF4E90"/>
    <w:rsid w:val="00AF7375"/>
    <w:rsid w:val="00B62DCC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D3E2E"/>
  <w15:chartTrackingRefBased/>
  <w15:docId w15:val="{56AB8537-49DB-4EC1-8962-E2BFCDFA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2025-09-15T13:03:00Z</cp:lastPrinted>
  <dcterms:created xsi:type="dcterms:W3CDTF">2025-09-15T13:03:00Z</dcterms:created>
  <dcterms:modified xsi:type="dcterms:W3CDTF">2025-09-15T13:03:00Z</dcterms:modified>
</cp:coreProperties>
</file>