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42A0" w14:textId="5C4C1933" w:rsidR="00025386" w:rsidRPr="00F8681F" w:rsidRDefault="00657A47" w:rsidP="00F8681F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F8681F">
        <w:rPr>
          <w:bCs/>
          <w:i w:val="0"/>
          <w:sz w:val="20"/>
        </w:rPr>
        <w:t xml:space="preserve">Załącznik nr </w:t>
      </w:r>
      <w:r w:rsidR="00F8681F" w:rsidRPr="00F8681F">
        <w:rPr>
          <w:bCs/>
          <w:i w:val="0"/>
          <w:sz w:val="20"/>
        </w:rPr>
        <w:t>3</w:t>
      </w:r>
      <w:r w:rsidR="007666D6" w:rsidRPr="00F8681F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8681F" w14:paraId="7E692B02" w14:textId="77777777" w:rsidTr="00467CA2">
        <w:tc>
          <w:tcPr>
            <w:tcW w:w="2800" w:type="dxa"/>
          </w:tcPr>
          <w:p w14:paraId="6CEFBE3A" w14:textId="77777777" w:rsidR="00D520D3" w:rsidRPr="00F8681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8681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8681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461A990" w14:textId="77777777" w:rsidR="00D520D3" w:rsidRPr="00F868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1B2C1C4" w14:textId="77777777" w:rsidR="00D520D3" w:rsidRPr="00F868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C06ED7" w14:textId="77777777" w:rsidR="00D520D3" w:rsidRPr="00F8681F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868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8681F" w14:paraId="43C97FD4" w14:textId="77777777" w:rsidTr="00467CA2">
        <w:tc>
          <w:tcPr>
            <w:tcW w:w="2800" w:type="dxa"/>
          </w:tcPr>
          <w:p w14:paraId="23A3E423" w14:textId="77777777" w:rsidR="00D520D3" w:rsidRPr="00F8681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8681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173E8A8" w14:textId="77777777" w:rsidR="00D520D3" w:rsidRPr="00F868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6B15BFC" w14:textId="77777777" w:rsidR="00D520D3" w:rsidRPr="00F8681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229C0D" w14:textId="77777777" w:rsidR="00D520D3" w:rsidRPr="00F8681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8681F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439D171" w14:textId="77777777" w:rsidR="00B62AD0" w:rsidRPr="00F8681F" w:rsidRDefault="00B62AD0" w:rsidP="00F8681F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8681F" w14:paraId="6443470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24A554" w14:textId="77777777" w:rsidR="00053927" w:rsidRPr="00F8681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681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DE77A14" w14:textId="77777777" w:rsidR="00053927" w:rsidRPr="00F868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8681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8681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8681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09AC3F" w14:textId="77777777" w:rsidR="0071340C" w:rsidRPr="00F8681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8681F">
        <w:rPr>
          <w:rFonts w:ascii="Times New Roman" w:hAnsi="Times New Roman"/>
          <w:sz w:val="20"/>
          <w:szCs w:val="20"/>
        </w:rPr>
        <w:t xml:space="preserve"> ustawy </w:t>
      </w:r>
      <w:r w:rsidR="00EF3368" w:rsidRPr="00F8681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E271AF" w:rsidRPr="00F8681F">
        <w:rPr>
          <w:rFonts w:ascii="Times New Roman" w:hAnsi="Times New Roman"/>
          <w:sz w:val="20"/>
          <w:szCs w:val="20"/>
        </w:rPr>
        <w:t>(</w:t>
      </w:r>
      <w:proofErr w:type="spellStart"/>
      <w:r w:rsidR="00E271AF" w:rsidRPr="00F8681F">
        <w:rPr>
          <w:rFonts w:ascii="Times New Roman" w:hAnsi="Times New Roman"/>
          <w:sz w:val="20"/>
          <w:szCs w:val="20"/>
        </w:rPr>
        <w:t>t.j</w:t>
      </w:r>
      <w:proofErr w:type="spellEnd"/>
      <w:r w:rsidR="00E271AF" w:rsidRPr="00F8681F">
        <w:rPr>
          <w:rFonts w:ascii="Times New Roman" w:hAnsi="Times New Roman"/>
          <w:sz w:val="20"/>
          <w:szCs w:val="20"/>
        </w:rPr>
        <w:t>. Dz. U. z 2024 poz. 1320)</w:t>
      </w:r>
      <w:r w:rsidR="00E27ABB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868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8681F" w14:paraId="22BC2961" w14:textId="77777777" w:rsidTr="00467CA2">
        <w:tc>
          <w:tcPr>
            <w:tcW w:w="2269" w:type="dxa"/>
          </w:tcPr>
          <w:p w14:paraId="02219D4B" w14:textId="77777777" w:rsidR="00D520D3" w:rsidRPr="00F8681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E9C06C2" w14:textId="77777777" w:rsidR="00D520D3" w:rsidRPr="00F8681F" w:rsidRDefault="00E271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</w:t>
            </w:r>
            <w:r w:rsidR="00D520D3"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271AF" w:rsidRPr="00F8681F" w14:paraId="4A87FC5F" w14:textId="77777777" w:rsidTr="00073B83">
        <w:tc>
          <w:tcPr>
            <w:tcW w:w="2269" w:type="dxa"/>
          </w:tcPr>
          <w:p w14:paraId="278C441C" w14:textId="77777777" w:rsidR="00E271AF" w:rsidRPr="00F8681F" w:rsidRDefault="00E271AF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1D9FCB" w14:textId="77777777" w:rsidR="00E271AF" w:rsidRPr="00F8681F" w:rsidRDefault="00E271AF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868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ZP.271.37.2025</w:t>
            </w:r>
          </w:p>
        </w:tc>
      </w:tr>
    </w:tbl>
    <w:p w14:paraId="5DE9A93E" w14:textId="77777777" w:rsidR="00DC652A" w:rsidRPr="00F8681F" w:rsidRDefault="00E271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8681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80E9C78" w14:textId="77777777" w:rsidR="00DC652A" w:rsidRPr="00F868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A2E8A03" w14:textId="0BD6C7E7" w:rsidR="0071340C" w:rsidRPr="00F8681F" w:rsidRDefault="00D520D3" w:rsidP="00F868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6717620" w14:textId="77777777" w:rsidR="0071340C" w:rsidRPr="00F8681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9CD65B8" w14:textId="77777777" w:rsidR="0071340C" w:rsidRPr="00F868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7D669B7" w14:textId="7685F361" w:rsidR="0071340C" w:rsidRPr="00F8681F" w:rsidRDefault="00D520D3" w:rsidP="00F868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8681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7A2646D" w14:textId="77777777" w:rsidR="0071340C" w:rsidRPr="00F868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865B" w14:textId="77777777" w:rsidR="00DC652A" w:rsidRPr="00F868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868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8681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8764C50" w14:textId="77777777" w:rsidR="00DC652A" w:rsidRPr="00F86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8681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8681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D5A919F" w14:textId="77777777" w:rsidR="0093388F" w:rsidRPr="00F868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69164A4" w14:textId="77777777" w:rsidR="0093388F" w:rsidRPr="00F86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2CEC65D" w14:textId="77777777" w:rsidR="0093388F" w:rsidRPr="00F868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19CAF01" w14:textId="77777777" w:rsidR="00CB29AC" w:rsidRPr="00F8681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2F2B5AB" w14:textId="77777777" w:rsidR="00CB29AC" w:rsidRPr="00F868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4304813" w14:textId="77777777" w:rsidR="00830970" w:rsidRPr="00F86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8681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B49CA69" w14:textId="57585AEE" w:rsidR="00E27ABB" w:rsidRDefault="00830970" w:rsidP="00F8681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68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………………………………………………………………....…………………………….……</w:t>
      </w:r>
    </w:p>
    <w:p w14:paraId="7769D588" w14:textId="77777777" w:rsidR="00F8681F" w:rsidRDefault="00F8681F" w:rsidP="00F8681F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7DF80A6" w14:textId="0C536C2E" w:rsidR="00F8681F" w:rsidRPr="00F8681F" w:rsidRDefault="00F8681F" w:rsidP="00F8681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8681F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8681F" w14:paraId="73267FC1" w14:textId="77777777" w:rsidTr="00467CA2">
        <w:tc>
          <w:tcPr>
            <w:tcW w:w="2660" w:type="dxa"/>
          </w:tcPr>
          <w:p w14:paraId="28E6D8E4" w14:textId="77777777" w:rsidR="00D520D3" w:rsidRPr="00F8681F" w:rsidRDefault="00D520D3" w:rsidP="00F8681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520A51C" w14:textId="49BF9F8A" w:rsidR="00D520D3" w:rsidRPr="00F8681F" w:rsidRDefault="00D520D3" w:rsidP="00F8681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706AEF5F" w14:textId="77777777" w:rsidR="00D520D3" w:rsidRPr="00F868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4CE2322" w14:textId="3E59115B" w:rsidR="00D520D3" w:rsidRPr="00F8681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26FFF5FE" w14:textId="77777777" w:rsidR="00E27ABB" w:rsidRPr="00F8681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8681F" w:rsidSect="00F868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8E608" w14:textId="77777777" w:rsidR="00A26256" w:rsidRDefault="00A26256" w:rsidP="00025386">
      <w:pPr>
        <w:spacing w:after="0" w:line="240" w:lineRule="auto"/>
      </w:pPr>
      <w:r>
        <w:separator/>
      </w:r>
    </w:p>
  </w:endnote>
  <w:endnote w:type="continuationSeparator" w:id="0">
    <w:p w14:paraId="65F1303F" w14:textId="77777777" w:rsidR="00A26256" w:rsidRDefault="00A262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88A53" w14:textId="77777777" w:rsidR="00E271AF" w:rsidRDefault="00E27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7E17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D798" w14:textId="77777777" w:rsidR="00E271AF" w:rsidRDefault="00E27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BE5EE" w14:textId="77777777" w:rsidR="00A26256" w:rsidRDefault="00A26256" w:rsidP="00025386">
      <w:pPr>
        <w:spacing w:after="0" w:line="240" w:lineRule="auto"/>
      </w:pPr>
      <w:r>
        <w:separator/>
      </w:r>
    </w:p>
  </w:footnote>
  <w:footnote w:type="continuationSeparator" w:id="0">
    <w:p w14:paraId="32DB4D63" w14:textId="77777777" w:rsidR="00A26256" w:rsidRDefault="00A262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84A6" w14:textId="77777777" w:rsidR="00E271AF" w:rsidRDefault="00E27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931E" w14:textId="77777777" w:rsidR="00E271AF" w:rsidRDefault="00E27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54D2" w14:textId="77777777" w:rsidR="00E271AF" w:rsidRDefault="00E271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684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25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625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1AF"/>
    <w:rsid w:val="00E27ABB"/>
    <w:rsid w:val="00E661A5"/>
    <w:rsid w:val="00E67109"/>
    <w:rsid w:val="00E86D3B"/>
    <w:rsid w:val="00EC10EE"/>
    <w:rsid w:val="00ED2631"/>
    <w:rsid w:val="00EF3368"/>
    <w:rsid w:val="00F334B4"/>
    <w:rsid w:val="00F8681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6B730"/>
  <w15:chartTrackingRefBased/>
  <w15:docId w15:val="{5070B371-5D97-416E-BD67-DEE29A9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2025-09-15T13:02:00Z</cp:lastPrinted>
  <dcterms:created xsi:type="dcterms:W3CDTF">2025-09-15T13:02:00Z</dcterms:created>
  <dcterms:modified xsi:type="dcterms:W3CDTF">2025-09-15T13:02:00Z</dcterms:modified>
</cp:coreProperties>
</file>