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576AC" w14:textId="4906C69C" w:rsidR="006676AE" w:rsidRPr="006467C3" w:rsidRDefault="006676AE" w:rsidP="006676AE">
      <w:pPr>
        <w:pStyle w:val="Nagwek4"/>
        <w:rPr>
          <w:bCs/>
          <w:i w:val="0"/>
          <w:sz w:val="20"/>
        </w:rPr>
      </w:pPr>
      <w:r w:rsidRPr="006467C3">
        <w:rPr>
          <w:bCs/>
          <w:i w:val="0"/>
          <w:sz w:val="20"/>
        </w:rPr>
        <w:t xml:space="preserve">Załącznik nr </w:t>
      </w:r>
      <w:r w:rsidR="006467C3" w:rsidRPr="006467C3">
        <w:rPr>
          <w:bCs/>
          <w:i w:val="0"/>
          <w:sz w:val="20"/>
        </w:rPr>
        <w:t>2</w:t>
      </w:r>
      <w:r w:rsidR="00B36ABD" w:rsidRPr="006467C3">
        <w:rPr>
          <w:bCs/>
          <w:i w:val="0"/>
          <w:sz w:val="20"/>
        </w:rPr>
        <w:t xml:space="preserve"> do SWZ</w:t>
      </w:r>
    </w:p>
    <w:p w14:paraId="1BB67BA1" w14:textId="77777777" w:rsidR="005103B9" w:rsidRPr="006467C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2B18C7B" w14:textId="77777777" w:rsidR="006676AE" w:rsidRPr="006467C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Znak sprawy:</w:t>
      </w:r>
      <w:r w:rsidRPr="006467C3">
        <w:rPr>
          <w:rFonts w:ascii="Times New Roman" w:hAnsi="Times New Roman"/>
          <w:b/>
          <w:sz w:val="20"/>
          <w:szCs w:val="20"/>
        </w:rPr>
        <w:t xml:space="preserve"> </w:t>
      </w:r>
      <w:r w:rsidR="00423292" w:rsidRPr="006467C3">
        <w:rPr>
          <w:rFonts w:ascii="Times New Roman" w:hAnsi="Times New Roman"/>
          <w:b/>
          <w:sz w:val="20"/>
          <w:szCs w:val="20"/>
        </w:rPr>
        <w:t>ZP.271.37.2025</w:t>
      </w:r>
    </w:p>
    <w:p w14:paraId="30671EFB" w14:textId="77777777" w:rsidR="00C4103F" w:rsidRPr="006467C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6467C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6467C3">
        <w:rPr>
          <w:rFonts w:ascii="Times New Roman" w:hAnsi="Times New Roman"/>
          <w:b/>
          <w:sz w:val="20"/>
          <w:szCs w:val="20"/>
        </w:rPr>
        <w:t>Zamawiający</w:t>
      </w:r>
      <w:r w:rsidR="007936D6" w:rsidRPr="006467C3">
        <w:rPr>
          <w:rFonts w:ascii="Times New Roman" w:hAnsi="Times New Roman"/>
          <w:b/>
          <w:sz w:val="20"/>
          <w:szCs w:val="20"/>
        </w:rPr>
        <w:t>:</w:t>
      </w:r>
    </w:p>
    <w:p w14:paraId="7F1C43EB" w14:textId="77777777" w:rsidR="006676AE" w:rsidRPr="006467C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6467C3">
        <w:rPr>
          <w:sz w:val="20"/>
          <w:szCs w:val="20"/>
        </w:rPr>
        <w:t xml:space="preserve"> </w:t>
      </w:r>
      <w:r w:rsidR="00423292" w:rsidRPr="006467C3">
        <w:rPr>
          <w:sz w:val="20"/>
          <w:szCs w:val="20"/>
        </w:rPr>
        <w:t>GMINA NIEPOŁOMICE</w:t>
      </w:r>
    </w:p>
    <w:p w14:paraId="7A668C2C" w14:textId="77777777" w:rsidR="006676AE" w:rsidRPr="006467C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467C3">
        <w:rPr>
          <w:sz w:val="20"/>
          <w:szCs w:val="20"/>
        </w:rPr>
        <w:t xml:space="preserve"> </w:t>
      </w:r>
      <w:r w:rsidR="00423292" w:rsidRPr="006467C3">
        <w:rPr>
          <w:sz w:val="20"/>
          <w:szCs w:val="20"/>
        </w:rPr>
        <w:t>Pl. Zwycięstwa</w:t>
      </w:r>
      <w:r w:rsidRPr="006467C3">
        <w:rPr>
          <w:sz w:val="20"/>
          <w:szCs w:val="20"/>
        </w:rPr>
        <w:t xml:space="preserve"> </w:t>
      </w:r>
      <w:r w:rsidR="00423292" w:rsidRPr="006467C3">
        <w:rPr>
          <w:sz w:val="20"/>
          <w:szCs w:val="20"/>
        </w:rPr>
        <w:t>13</w:t>
      </w:r>
      <w:r w:rsidRPr="006467C3">
        <w:rPr>
          <w:sz w:val="20"/>
          <w:szCs w:val="20"/>
        </w:rPr>
        <w:t xml:space="preserve"> </w:t>
      </w:r>
    </w:p>
    <w:p w14:paraId="4B1C734A" w14:textId="77777777" w:rsidR="00F90CD1" w:rsidRPr="006467C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467C3">
        <w:rPr>
          <w:sz w:val="20"/>
          <w:szCs w:val="20"/>
        </w:rPr>
        <w:t xml:space="preserve"> </w:t>
      </w:r>
      <w:r w:rsidR="00423292" w:rsidRPr="006467C3">
        <w:rPr>
          <w:sz w:val="20"/>
          <w:szCs w:val="20"/>
        </w:rPr>
        <w:t>32-005</w:t>
      </w:r>
      <w:r w:rsidRPr="006467C3">
        <w:rPr>
          <w:sz w:val="20"/>
          <w:szCs w:val="20"/>
        </w:rPr>
        <w:t xml:space="preserve"> </w:t>
      </w:r>
      <w:r w:rsidR="00423292" w:rsidRPr="006467C3">
        <w:rPr>
          <w:sz w:val="20"/>
          <w:szCs w:val="20"/>
        </w:rPr>
        <w:t>Niepołomice</w:t>
      </w:r>
    </w:p>
    <w:p w14:paraId="3710B1A9" w14:textId="77777777" w:rsidR="00C4103F" w:rsidRPr="006467C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467C3">
        <w:rPr>
          <w:rFonts w:ascii="Times New Roman" w:hAnsi="Times New Roman"/>
          <w:b/>
          <w:sz w:val="20"/>
          <w:szCs w:val="20"/>
        </w:rPr>
        <w:t>Wykonawca</w:t>
      </w:r>
      <w:r w:rsidR="007936D6" w:rsidRPr="006467C3">
        <w:rPr>
          <w:rFonts w:ascii="Times New Roman" w:hAnsi="Times New Roman"/>
          <w:b/>
          <w:sz w:val="20"/>
          <w:szCs w:val="20"/>
        </w:rPr>
        <w:t>:</w:t>
      </w:r>
    </w:p>
    <w:p w14:paraId="167C79F0" w14:textId="77777777" w:rsidR="00757EFB" w:rsidRPr="006467C3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467C3">
        <w:rPr>
          <w:rFonts w:ascii="Times New Roman" w:hAnsi="Times New Roman"/>
          <w:sz w:val="20"/>
          <w:szCs w:val="20"/>
        </w:rPr>
        <w:t>…………………………</w:t>
      </w:r>
      <w:r w:rsidRPr="006467C3">
        <w:rPr>
          <w:rFonts w:ascii="Times New Roman" w:hAnsi="Times New Roman"/>
          <w:sz w:val="20"/>
          <w:szCs w:val="20"/>
        </w:rPr>
        <w:t>…</w:t>
      </w:r>
    </w:p>
    <w:p w14:paraId="405EA1FC" w14:textId="77777777" w:rsidR="007118F0" w:rsidRPr="006467C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6467C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6467C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6467C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6467C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6467C3">
        <w:rPr>
          <w:rFonts w:ascii="Times New Roman" w:hAnsi="Times New Roman"/>
          <w:i/>
          <w:sz w:val="20"/>
          <w:szCs w:val="20"/>
        </w:rPr>
        <w:t>KRS/CEiDG)</w:t>
      </w:r>
    </w:p>
    <w:p w14:paraId="09792A6D" w14:textId="77777777" w:rsidR="00C4103F" w:rsidRPr="006467C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467C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085D3DF7" w14:textId="77777777" w:rsidR="00757EFB" w:rsidRPr="006467C3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467C3">
        <w:rPr>
          <w:rFonts w:ascii="Times New Roman" w:hAnsi="Times New Roman"/>
          <w:sz w:val="20"/>
          <w:szCs w:val="20"/>
        </w:rPr>
        <w:t>……</w:t>
      </w:r>
      <w:r w:rsidRPr="006467C3">
        <w:rPr>
          <w:rFonts w:ascii="Times New Roman" w:hAnsi="Times New Roman"/>
          <w:sz w:val="20"/>
          <w:szCs w:val="20"/>
        </w:rPr>
        <w:t>…</w:t>
      </w:r>
    </w:p>
    <w:p w14:paraId="7C1EE034" w14:textId="77777777" w:rsidR="00484F88" w:rsidRPr="006467C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6467C3">
        <w:rPr>
          <w:rFonts w:ascii="Times New Roman" w:hAnsi="Times New Roman"/>
          <w:i/>
          <w:sz w:val="20"/>
          <w:szCs w:val="20"/>
        </w:rPr>
        <w:t>(imię, n</w:t>
      </w:r>
      <w:r w:rsidR="00825A09" w:rsidRPr="006467C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467C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6467C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467C3">
        <w:rPr>
          <w:rFonts w:ascii="Times New Roman" w:hAnsi="Times New Roman"/>
          <w:i/>
          <w:sz w:val="20"/>
          <w:szCs w:val="20"/>
        </w:rPr>
        <w:t>reprezentacji</w:t>
      </w:r>
      <w:r w:rsidRPr="006467C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3292" w:rsidRPr="006467C3" w14:paraId="25CCAC29" w14:textId="77777777" w:rsidTr="00073B83">
        <w:tc>
          <w:tcPr>
            <w:tcW w:w="9104" w:type="dxa"/>
            <w:shd w:val="clear" w:color="auto" w:fill="D9D9D9"/>
          </w:tcPr>
          <w:p w14:paraId="478C22ED" w14:textId="77777777" w:rsidR="00423292" w:rsidRPr="006467C3" w:rsidRDefault="00423292" w:rsidP="00073B8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624B7A3" w14:textId="77777777" w:rsidR="00423292" w:rsidRPr="006467C3" w:rsidRDefault="00423292" w:rsidP="00073B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6467C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6467C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467C3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6467C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6467C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467C3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29A5C461" w14:textId="77777777" w:rsidR="00423292" w:rsidRPr="006467C3" w:rsidRDefault="00423292" w:rsidP="00073B8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576B80BF" w14:textId="77777777" w:rsidR="00423292" w:rsidRPr="006467C3" w:rsidRDefault="00423292" w:rsidP="00073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5237127A" w14:textId="77777777" w:rsidR="00423292" w:rsidRPr="006467C3" w:rsidRDefault="00423292" w:rsidP="00073B8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467C3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6467C3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37F57291" w14:textId="77777777" w:rsidR="00E50194" w:rsidRPr="006467C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Na potrzeby postę</w:t>
      </w:r>
      <w:r w:rsidR="008D0487" w:rsidRPr="006467C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467C3">
        <w:rPr>
          <w:rFonts w:ascii="Times New Roman" w:hAnsi="Times New Roman"/>
          <w:sz w:val="20"/>
          <w:szCs w:val="20"/>
        </w:rPr>
        <w:t>zamówienia publicznego</w:t>
      </w:r>
      <w:r w:rsidR="00E50194" w:rsidRPr="006467C3">
        <w:rPr>
          <w:rFonts w:ascii="Times New Roman" w:hAnsi="Times New Roman"/>
          <w:sz w:val="20"/>
          <w:szCs w:val="20"/>
        </w:rPr>
        <w:t xml:space="preserve"> pn.:</w:t>
      </w:r>
    </w:p>
    <w:p w14:paraId="5E38FE10" w14:textId="77777777" w:rsidR="00E50194" w:rsidRPr="006467C3" w:rsidRDefault="00423292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b/>
          <w:sz w:val="20"/>
          <w:szCs w:val="20"/>
        </w:rPr>
        <w:t>Prowadzenie zimowego utrzymania dróg na wyznaczonym terenie Miasta i Gminy Niepołomice w sezonie zimowym 2025/2026 - 2026/2027 - Obszar II</w:t>
      </w:r>
    </w:p>
    <w:p w14:paraId="4B77A067" w14:textId="77777777" w:rsidR="00F90CD1" w:rsidRPr="006467C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prowadzonego przez </w:t>
      </w:r>
      <w:r w:rsidR="00423292" w:rsidRPr="006467C3">
        <w:rPr>
          <w:rFonts w:ascii="Times New Roman" w:hAnsi="Times New Roman"/>
          <w:b/>
          <w:sz w:val="20"/>
          <w:szCs w:val="20"/>
        </w:rPr>
        <w:t>GMINA NIEPOŁOMICE</w:t>
      </w:r>
      <w:r w:rsidRPr="006467C3">
        <w:rPr>
          <w:rFonts w:ascii="Times New Roman" w:hAnsi="Times New Roman"/>
          <w:b/>
          <w:sz w:val="20"/>
          <w:szCs w:val="20"/>
        </w:rPr>
        <w:t>,</w:t>
      </w:r>
      <w:r w:rsidR="002B2AD9" w:rsidRPr="006467C3">
        <w:rPr>
          <w:rFonts w:ascii="Times New Roman" w:hAnsi="Times New Roman"/>
          <w:sz w:val="20"/>
          <w:szCs w:val="20"/>
        </w:rPr>
        <w:t xml:space="preserve"> </w:t>
      </w:r>
      <w:r w:rsidR="00E65685" w:rsidRPr="006467C3">
        <w:rPr>
          <w:rFonts w:ascii="Times New Roman" w:hAnsi="Times New Roman"/>
          <w:sz w:val="20"/>
          <w:szCs w:val="20"/>
        </w:rPr>
        <w:t>oświa</w:t>
      </w:r>
      <w:r w:rsidR="00825A09" w:rsidRPr="006467C3">
        <w:rPr>
          <w:rFonts w:ascii="Times New Roman" w:hAnsi="Times New Roman"/>
          <w:sz w:val="20"/>
          <w:szCs w:val="20"/>
        </w:rPr>
        <w:t>dczam</w:t>
      </w:r>
      <w:r w:rsidR="00E65685" w:rsidRPr="006467C3">
        <w:rPr>
          <w:rFonts w:ascii="Times New Roman" w:hAnsi="Times New Roman"/>
          <w:sz w:val="20"/>
          <w:szCs w:val="20"/>
        </w:rPr>
        <w:t>,</w:t>
      </w:r>
      <w:r w:rsidR="002B2AD9" w:rsidRPr="006467C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467C3" w14:paraId="172372F7" w14:textId="77777777" w:rsidTr="00650D6C">
        <w:tc>
          <w:tcPr>
            <w:tcW w:w="9104" w:type="dxa"/>
            <w:shd w:val="clear" w:color="auto" w:fill="D9D9D9"/>
          </w:tcPr>
          <w:p w14:paraId="47515B2C" w14:textId="77777777" w:rsidR="00E50194" w:rsidRPr="006467C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6467C3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45FE2840" w14:textId="77777777" w:rsidR="0032618A" w:rsidRPr="006467C3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467C3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6467C3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467C3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6467C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6467C3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6467C3">
        <w:rPr>
          <w:rFonts w:ascii="Times New Roman" w:hAnsi="Times New Roman"/>
          <w:sz w:val="20"/>
          <w:szCs w:val="20"/>
        </w:rPr>
        <w:t>.</w:t>
      </w:r>
    </w:p>
    <w:p w14:paraId="425AF3C5" w14:textId="77777777" w:rsidR="0011306C" w:rsidRPr="006467C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467C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6467C3">
        <w:rPr>
          <w:rFonts w:ascii="Times New Roman" w:hAnsi="Times New Roman"/>
          <w:sz w:val="20"/>
          <w:szCs w:val="20"/>
        </w:rPr>
        <w:t xml:space="preserve"> (</w:t>
      </w:r>
      <w:r w:rsidR="00486223" w:rsidRPr="006467C3">
        <w:rPr>
          <w:rFonts w:ascii="Times New Roman" w:hAnsi="Times New Roman"/>
          <w:sz w:val="20"/>
          <w:szCs w:val="20"/>
        </w:rPr>
        <w:t>t.j. Dz.U. z 2023r. poz. 1497</w:t>
      </w:r>
      <w:r w:rsidRPr="006467C3">
        <w:rPr>
          <w:rFonts w:ascii="Times New Roman" w:hAnsi="Times New Roman"/>
          <w:sz w:val="20"/>
          <w:szCs w:val="20"/>
        </w:rPr>
        <w:t>)</w:t>
      </w:r>
      <w:r w:rsidR="0032618A" w:rsidRPr="006467C3">
        <w:rPr>
          <w:rFonts w:ascii="Times New Roman" w:hAnsi="Times New Roman"/>
          <w:sz w:val="20"/>
          <w:szCs w:val="20"/>
        </w:rPr>
        <w:t xml:space="preserve"> </w:t>
      </w:r>
      <w:r w:rsidR="0011306C" w:rsidRPr="006467C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6467C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467C3" w14:paraId="4EC9BCB2" w14:textId="77777777" w:rsidTr="00CD4DD1">
        <w:tc>
          <w:tcPr>
            <w:tcW w:w="9104" w:type="dxa"/>
            <w:shd w:val="clear" w:color="auto" w:fill="D9D9D9"/>
          </w:tcPr>
          <w:p w14:paraId="3646A236" w14:textId="77777777" w:rsidR="0011306C" w:rsidRPr="006467C3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C58D2A8" w14:textId="77777777" w:rsidR="00103D09" w:rsidRPr="006467C3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963046" w14:textId="77777777" w:rsidR="00D2702A" w:rsidRPr="006467C3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467C3" w14:paraId="476BBFC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E4F1" w14:textId="77777777" w:rsidR="00D2702A" w:rsidRPr="006467C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C087" w14:textId="77777777" w:rsidR="00D2702A" w:rsidRPr="006467C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23292" w:rsidRPr="006467C3" w14:paraId="4216CB26" w14:textId="77777777" w:rsidTr="00073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183F" w14:textId="77777777" w:rsidR="00423292" w:rsidRPr="006467C3" w:rsidRDefault="00423292" w:rsidP="00073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6E727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65CE9AD5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500 000 zł</w:t>
            </w:r>
          </w:p>
        </w:tc>
      </w:tr>
      <w:tr w:rsidR="00423292" w:rsidRPr="006467C3" w14:paraId="7055472C" w14:textId="77777777" w:rsidTr="00073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C4E9D" w14:textId="77777777" w:rsidR="00423292" w:rsidRPr="006467C3" w:rsidRDefault="00423292" w:rsidP="00073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0C6C2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035E5B4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EBA1370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2388A301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a)  wykaże w okresie ostatnich trzech lat przed upływem terminu składania ofert  a jeśli okres prowadzenia działalności jest krótszy w tym okresie realizację co najmniej dwóch  usług  obejmujących zimowe utrzymanie  dróg o wartości usługi  min. 200 000,00 zł brutto każda.</w:t>
            </w:r>
          </w:p>
          <w:p w14:paraId="4BE225BE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3DCED5B2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 xml:space="preserve">- jednostkami sprzętu z osprzętem do zimowego utrzymania dróg, tj. ciągnikami lub pojazdami samochodowymi wyposażonymi w pług odśnieżny oraz urządzenie do posypywania nawierzchni solą (solarkami) o mocy minimum 80 KM - 4 sztuki </w:t>
            </w:r>
          </w:p>
          <w:p w14:paraId="42E8E82D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t>- jednostkami specjalistycznego sprzętu lekkiego i wąskiego, przystosowanego do odśnieżania chodników, wyposażonego w pług oraz urządzenie do posypywania nawierzchni solą (solarkami) o mocy minimum 25 KM - 2 sztuki</w:t>
            </w:r>
          </w:p>
          <w:p w14:paraId="7C1FF05E" w14:textId="77777777" w:rsidR="00423292" w:rsidRPr="006467C3" w:rsidRDefault="00423292" w:rsidP="00073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sz w:val="20"/>
                <w:szCs w:val="20"/>
              </w:rPr>
              <w:lastRenderedPageBreak/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rzeczywistym.</w:t>
            </w:r>
          </w:p>
        </w:tc>
      </w:tr>
    </w:tbl>
    <w:p w14:paraId="12985B19" w14:textId="77777777" w:rsidR="00122954" w:rsidRPr="006467C3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lastRenderedPageBreak/>
        <w:t>polegam na zdolnościach lub sytuacji następującego podmiotu udostępniającego zasoby:</w:t>
      </w:r>
    </w:p>
    <w:p w14:paraId="79EB8826" w14:textId="77777777" w:rsidR="00721D87" w:rsidRPr="006467C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……………</w:t>
      </w:r>
      <w:r w:rsidR="00721D87" w:rsidRPr="006467C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BD3113D" w14:textId="77777777" w:rsidR="00721D87" w:rsidRPr="006467C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467C3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6467C3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6467C3">
        <w:rPr>
          <w:rFonts w:ascii="Times New Roman" w:hAnsi="Times New Roman"/>
          <w:i/>
          <w:iCs/>
          <w:sz w:val="20"/>
          <w:szCs w:val="20"/>
        </w:rPr>
        <w:t>)</w:t>
      </w:r>
    </w:p>
    <w:p w14:paraId="4B493FAE" w14:textId="77777777" w:rsidR="00721D87" w:rsidRPr="006467C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541CCCFA" w14:textId="77777777" w:rsidR="00E21BB4" w:rsidRPr="006467C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……………</w:t>
      </w:r>
      <w:r w:rsidR="00721D87" w:rsidRPr="006467C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6467C3">
        <w:rPr>
          <w:rFonts w:ascii="Times New Roman" w:hAnsi="Times New Roman"/>
          <w:sz w:val="20"/>
          <w:szCs w:val="20"/>
        </w:rPr>
        <w:t>………………………….</w:t>
      </w:r>
    </w:p>
    <w:p w14:paraId="6FF079B2" w14:textId="77777777" w:rsidR="00E21BB4" w:rsidRPr="006467C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467C3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6467C3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6467C3">
        <w:rPr>
          <w:rFonts w:ascii="Times New Roman" w:hAnsi="Times New Roman"/>
          <w:i/>
          <w:iCs/>
          <w:sz w:val="20"/>
          <w:szCs w:val="20"/>
        </w:rPr>
        <w:t>)</w:t>
      </w:r>
    </w:p>
    <w:p w14:paraId="77798A90" w14:textId="77777777" w:rsidR="00334A77" w:rsidRPr="006467C3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467C3" w14:paraId="13ECE643" w14:textId="77777777" w:rsidTr="0061040C">
        <w:tc>
          <w:tcPr>
            <w:tcW w:w="9104" w:type="dxa"/>
            <w:shd w:val="clear" w:color="auto" w:fill="D9D9D9"/>
          </w:tcPr>
          <w:p w14:paraId="0CC59B8B" w14:textId="77777777" w:rsidR="00334A77" w:rsidRPr="006467C3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024A45C0" w14:textId="77777777" w:rsidR="00334A77" w:rsidRPr="006467C3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628D12" w14:textId="77777777" w:rsidR="004175AB" w:rsidRPr="006467C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3DCADFD5" w14:textId="77777777" w:rsidR="004175AB" w:rsidRPr="006467C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AF9B556" w14:textId="77777777" w:rsidR="004175AB" w:rsidRPr="006467C3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48AE7E9B" w14:textId="77777777" w:rsidR="00334A77" w:rsidRPr="006467C3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467C3" w14:paraId="3882F199" w14:textId="77777777" w:rsidTr="0061040C">
        <w:tc>
          <w:tcPr>
            <w:tcW w:w="9104" w:type="dxa"/>
            <w:shd w:val="clear" w:color="auto" w:fill="D9D9D9"/>
          </w:tcPr>
          <w:p w14:paraId="693BDC65" w14:textId="77777777" w:rsidR="00C37715" w:rsidRPr="006467C3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27B4B6F" w14:textId="77777777" w:rsidR="00334A77" w:rsidRPr="006467C3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6467C3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467C3">
        <w:rPr>
          <w:rFonts w:ascii="Times New Roman" w:hAnsi="Times New Roman"/>
          <w:color w:val="0070C0"/>
          <w:sz w:val="20"/>
          <w:szCs w:val="20"/>
        </w:rPr>
        <w:t>]</w:t>
      </w:r>
    </w:p>
    <w:p w14:paraId="1F09946D" w14:textId="77777777" w:rsidR="0044648E" w:rsidRPr="006467C3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6467C3">
        <w:rPr>
          <w:rFonts w:ascii="Times New Roman" w:hAnsi="Times New Roman"/>
          <w:sz w:val="20"/>
          <w:szCs w:val="20"/>
        </w:rPr>
        <w:t>:</w:t>
      </w:r>
    </w:p>
    <w:p w14:paraId="4D8FEECA" w14:textId="77777777" w:rsidR="0044648E" w:rsidRPr="006467C3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5C8A961" w14:textId="77777777" w:rsidR="0044648E" w:rsidRPr="006467C3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E16BA98" w14:textId="77777777" w:rsidR="00C62F57" w:rsidRPr="006467C3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6467C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467C3" w14:paraId="68D7F441" w14:textId="77777777" w:rsidTr="00CD4DD1">
        <w:tc>
          <w:tcPr>
            <w:tcW w:w="9104" w:type="dxa"/>
            <w:shd w:val="clear" w:color="auto" w:fill="D9D9D9"/>
          </w:tcPr>
          <w:p w14:paraId="69011037" w14:textId="77777777" w:rsidR="00BE6F04" w:rsidRPr="006467C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FC25F7E" w14:textId="77777777" w:rsidR="00FE4E2B" w:rsidRPr="006467C3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467C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467C3" w14:paraId="1D12D45D" w14:textId="77777777" w:rsidTr="00847232">
        <w:tc>
          <w:tcPr>
            <w:tcW w:w="9104" w:type="dxa"/>
            <w:shd w:val="clear" w:color="auto" w:fill="D9D9D9"/>
          </w:tcPr>
          <w:p w14:paraId="1ED6449C" w14:textId="77777777" w:rsidR="00E426EB" w:rsidRPr="006467C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467C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7669B665" w14:textId="77777777" w:rsidR="00E426EB" w:rsidRPr="006467C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872CE3" w14:textId="77777777" w:rsidR="00E426EB" w:rsidRPr="006467C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CD1E564" w14:textId="77777777" w:rsidR="00E426EB" w:rsidRPr="006467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B5A20DE" w14:textId="77777777" w:rsidR="00E426EB" w:rsidRPr="006467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467C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BABC215" w14:textId="77777777" w:rsidR="00E426EB" w:rsidRPr="006467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7418CDF" w14:textId="77777777" w:rsidR="00E426EB" w:rsidRPr="006467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467C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8C640C5" w14:textId="77777777" w:rsidR="0012157F" w:rsidRPr="006467C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8AFA5C6" w14:textId="77777777" w:rsidR="008C60E1" w:rsidRPr="006467C3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5777F77" w14:textId="77777777" w:rsidR="00524951" w:rsidRPr="006467C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ab/>
      </w:r>
      <w:r w:rsidRPr="006467C3">
        <w:rPr>
          <w:rFonts w:ascii="Times New Roman" w:hAnsi="Times New Roman"/>
          <w:sz w:val="20"/>
          <w:szCs w:val="20"/>
        </w:rPr>
        <w:tab/>
      </w:r>
      <w:r w:rsidRPr="006467C3">
        <w:rPr>
          <w:rFonts w:ascii="Times New Roman" w:hAnsi="Times New Roman"/>
          <w:sz w:val="20"/>
          <w:szCs w:val="20"/>
        </w:rPr>
        <w:tab/>
      </w:r>
      <w:r w:rsidRPr="006467C3">
        <w:rPr>
          <w:rFonts w:ascii="Times New Roman" w:hAnsi="Times New Roman"/>
          <w:sz w:val="20"/>
          <w:szCs w:val="20"/>
        </w:rPr>
        <w:tab/>
      </w:r>
      <w:r w:rsidRPr="006467C3">
        <w:rPr>
          <w:rFonts w:ascii="Times New Roman" w:hAnsi="Times New Roman"/>
          <w:sz w:val="20"/>
          <w:szCs w:val="20"/>
        </w:rPr>
        <w:tab/>
      </w:r>
      <w:r w:rsidRPr="006467C3">
        <w:rPr>
          <w:rFonts w:ascii="Times New Roman" w:hAnsi="Times New Roman"/>
          <w:sz w:val="20"/>
          <w:szCs w:val="20"/>
        </w:rPr>
        <w:tab/>
      </w:r>
      <w:r w:rsidRPr="006467C3">
        <w:rPr>
          <w:rFonts w:ascii="Times New Roman" w:hAnsi="Times New Roman"/>
          <w:sz w:val="20"/>
          <w:szCs w:val="20"/>
        </w:rPr>
        <w:tab/>
      </w:r>
    </w:p>
    <w:p w14:paraId="2461A63D" w14:textId="77777777" w:rsidR="00524951" w:rsidRPr="006467C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13339DE" w14:textId="23722A3B" w:rsidR="00FE4E2B" w:rsidRPr="006467C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sz w:val="20"/>
          <w:szCs w:val="20"/>
        </w:rPr>
        <w:t xml:space="preserve">                       </w:t>
      </w:r>
    </w:p>
    <w:p w14:paraId="353FCCF8" w14:textId="1DEE8B0F" w:rsidR="00484F88" w:rsidRPr="006467C3" w:rsidRDefault="008C60E1" w:rsidP="006467C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467C3">
        <w:rPr>
          <w:rFonts w:ascii="Times New Roman" w:hAnsi="Times New Roman"/>
          <w:i/>
          <w:sz w:val="20"/>
          <w:szCs w:val="20"/>
        </w:rPr>
        <w:t xml:space="preserve"> </w:t>
      </w:r>
      <w:r w:rsidR="00524951" w:rsidRPr="006467C3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6467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04BD5" w14:textId="77777777" w:rsidR="00E23977" w:rsidRDefault="00E23977" w:rsidP="0038231F">
      <w:pPr>
        <w:spacing w:after="0" w:line="240" w:lineRule="auto"/>
      </w:pPr>
      <w:r>
        <w:separator/>
      </w:r>
    </w:p>
  </w:endnote>
  <w:endnote w:type="continuationSeparator" w:id="0">
    <w:p w14:paraId="00657101" w14:textId="77777777" w:rsidR="00E23977" w:rsidRDefault="00E239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D7B16" w14:textId="77777777" w:rsidR="00423292" w:rsidRDefault="004232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0B0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AB852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2883" w14:textId="77777777" w:rsidR="00423292" w:rsidRDefault="00423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80151" w14:textId="77777777" w:rsidR="00E23977" w:rsidRDefault="00E23977" w:rsidP="0038231F">
      <w:pPr>
        <w:spacing w:after="0" w:line="240" w:lineRule="auto"/>
      </w:pPr>
      <w:r>
        <w:separator/>
      </w:r>
    </w:p>
  </w:footnote>
  <w:footnote w:type="continuationSeparator" w:id="0">
    <w:p w14:paraId="25AFED73" w14:textId="77777777" w:rsidR="00E23977" w:rsidRDefault="00E23977" w:rsidP="0038231F">
      <w:pPr>
        <w:spacing w:after="0" w:line="240" w:lineRule="auto"/>
      </w:pPr>
      <w:r>
        <w:continuationSeparator/>
      </w:r>
    </w:p>
  </w:footnote>
  <w:footnote w:id="1">
    <w:p w14:paraId="428862A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53E84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A7F530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1A09A2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946412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73F3CFA" w14:textId="77777777" w:rsidR="0032618A" w:rsidRDefault="0032618A" w:rsidP="0032618A">
      <w:pPr>
        <w:pStyle w:val="Tekstprzypisudolnego"/>
      </w:pPr>
    </w:p>
  </w:footnote>
  <w:footnote w:id="2">
    <w:p w14:paraId="501336A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24C45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98D1A5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395D0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A25BF" w14:textId="77777777" w:rsidR="00423292" w:rsidRDefault="004232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0C711" w14:textId="77777777" w:rsidR="00423292" w:rsidRDefault="004232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DA8A" w14:textId="77777777" w:rsidR="00423292" w:rsidRDefault="00423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249244">
    <w:abstractNumId w:val="11"/>
  </w:num>
  <w:num w:numId="2" w16cid:durableId="1335493884">
    <w:abstractNumId w:val="0"/>
  </w:num>
  <w:num w:numId="3" w16cid:durableId="1633512601">
    <w:abstractNumId w:val="10"/>
  </w:num>
  <w:num w:numId="4" w16cid:durableId="1841038260">
    <w:abstractNumId w:val="13"/>
  </w:num>
  <w:num w:numId="5" w16cid:durableId="873619763">
    <w:abstractNumId w:val="12"/>
  </w:num>
  <w:num w:numId="6" w16cid:durableId="745154010">
    <w:abstractNumId w:val="9"/>
  </w:num>
  <w:num w:numId="7" w16cid:durableId="1140148698">
    <w:abstractNumId w:val="1"/>
  </w:num>
  <w:num w:numId="8" w16cid:durableId="1744064467">
    <w:abstractNumId w:val="6"/>
  </w:num>
  <w:num w:numId="9" w16cid:durableId="611134929">
    <w:abstractNumId w:val="4"/>
  </w:num>
  <w:num w:numId="10" w16cid:durableId="1777283504">
    <w:abstractNumId w:val="7"/>
  </w:num>
  <w:num w:numId="11" w16cid:durableId="1593660636">
    <w:abstractNumId w:val="5"/>
  </w:num>
  <w:num w:numId="12" w16cid:durableId="1072241985">
    <w:abstractNumId w:val="8"/>
  </w:num>
  <w:num w:numId="13" w16cid:durableId="2003509694">
    <w:abstractNumId w:val="3"/>
  </w:num>
  <w:num w:numId="14" w16cid:durableId="954795712">
    <w:abstractNumId w:val="2"/>
  </w:num>
  <w:num w:numId="15" w16cid:durableId="2904822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97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3292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7C3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3977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AB0FC5"/>
  <w15:docId w15:val="{0356C5C8-FBCA-41A0-8C52-72E890291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1066</Words>
  <Characters>6398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2025-09-15T12:57:00Z</cp:lastPrinted>
  <dcterms:created xsi:type="dcterms:W3CDTF">2025-09-15T12:57:00Z</dcterms:created>
  <dcterms:modified xsi:type="dcterms:W3CDTF">2025-09-15T12:57:00Z</dcterms:modified>
</cp:coreProperties>
</file>