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8E154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9152B" w:rsidRPr="00B9152B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992A49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6F7F309" w14:textId="77777777" w:rsidR="00B95C96" w:rsidRPr="0012157F" w:rsidRDefault="00B9152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52B">
        <w:rPr>
          <w:rFonts w:ascii="Arial" w:hAnsi="Arial" w:cs="Arial"/>
        </w:rPr>
        <w:t>Gmina Gnojnik</w:t>
      </w:r>
    </w:p>
    <w:p w14:paraId="413362CE" w14:textId="77777777" w:rsidR="00B95C96" w:rsidRPr="0012157F" w:rsidRDefault="00B9152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52B">
        <w:rPr>
          <w:rFonts w:ascii="Arial" w:hAnsi="Arial" w:cs="Arial"/>
        </w:rPr>
        <w:t>Gnojnik</w:t>
      </w:r>
      <w:r w:rsidR="00B95C96" w:rsidRPr="0012157F">
        <w:rPr>
          <w:rFonts w:ascii="Arial" w:hAnsi="Arial" w:cs="Arial"/>
        </w:rPr>
        <w:t xml:space="preserve"> </w:t>
      </w:r>
      <w:r w:rsidRPr="00B9152B">
        <w:rPr>
          <w:rFonts w:ascii="Arial" w:hAnsi="Arial" w:cs="Arial"/>
        </w:rPr>
        <w:t>363</w:t>
      </w:r>
      <w:r w:rsidR="00B95C96" w:rsidRPr="0012157F">
        <w:rPr>
          <w:rFonts w:ascii="Arial" w:hAnsi="Arial" w:cs="Arial"/>
        </w:rPr>
        <w:t xml:space="preserve"> </w:t>
      </w:r>
    </w:p>
    <w:p w14:paraId="6B625E10" w14:textId="77777777" w:rsidR="00B95C96" w:rsidRDefault="00B9152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9152B">
        <w:rPr>
          <w:rFonts w:ascii="Arial" w:hAnsi="Arial" w:cs="Arial"/>
        </w:rPr>
        <w:t>32-864</w:t>
      </w:r>
      <w:r w:rsidR="00B95C96" w:rsidRPr="0012157F">
        <w:rPr>
          <w:rFonts w:ascii="Arial" w:hAnsi="Arial" w:cs="Arial"/>
        </w:rPr>
        <w:t xml:space="preserve"> </w:t>
      </w:r>
      <w:r w:rsidRPr="00B9152B">
        <w:rPr>
          <w:rFonts w:ascii="Arial" w:hAnsi="Arial" w:cs="Arial"/>
        </w:rPr>
        <w:t>Gnojnik</w:t>
      </w:r>
    </w:p>
    <w:p w14:paraId="759C5F8A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E65FD16" w14:textId="77777777" w:rsidTr="006C3667">
        <w:tc>
          <w:tcPr>
            <w:tcW w:w="2800" w:type="dxa"/>
            <w:shd w:val="clear" w:color="auto" w:fill="auto"/>
          </w:tcPr>
          <w:p w14:paraId="0B0A1CCF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FFE56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1513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65F49D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25E3400" w14:textId="77777777" w:rsidTr="006C3667">
        <w:tc>
          <w:tcPr>
            <w:tcW w:w="2800" w:type="dxa"/>
            <w:shd w:val="clear" w:color="auto" w:fill="auto"/>
          </w:tcPr>
          <w:p w14:paraId="79AAE47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0CBC1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9BEF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3FCB11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FDC244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9152B" w:rsidRPr="0012157F" w14:paraId="67DB997A" w14:textId="77777777" w:rsidTr="00074B28">
        <w:tc>
          <w:tcPr>
            <w:tcW w:w="9104" w:type="dxa"/>
            <w:shd w:val="clear" w:color="auto" w:fill="D9D9D9"/>
          </w:tcPr>
          <w:p w14:paraId="5C124B25" w14:textId="77777777" w:rsidR="00B9152B" w:rsidRPr="0012157F" w:rsidRDefault="00B9152B" w:rsidP="00074B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4D9BD3C" w14:textId="77777777" w:rsidR="00B9152B" w:rsidRPr="00094F76" w:rsidRDefault="00B9152B" w:rsidP="00074B2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915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915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915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03D7BC3" w14:textId="77777777" w:rsidR="00B9152B" w:rsidRPr="0017574D" w:rsidRDefault="00B9152B" w:rsidP="00074B2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1C1E74C" w14:textId="77777777" w:rsidR="00B9152B" w:rsidRDefault="00B9152B" w:rsidP="00074B2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6D3010A" w14:textId="77777777" w:rsidR="00B9152B" w:rsidRPr="002C3302" w:rsidRDefault="00B9152B" w:rsidP="00074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E9BBAAB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552F7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9839168" w14:textId="77777777" w:rsidTr="006C3667">
        <w:tc>
          <w:tcPr>
            <w:tcW w:w="2269" w:type="dxa"/>
            <w:shd w:val="clear" w:color="auto" w:fill="auto"/>
          </w:tcPr>
          <w:p w14:paraId="4A0B30D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5C7F12" w14:textId="77777777" w:rsidR="00B95C96" w:rsidRPr="00A2540E" w:rsidRDefault="00B9152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15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152B" w:rsidRPr="00A2540E" w14:paraId="48791F63" w14:textId="77777777" w:rsidTr="00074B28">
        <w:tc>
          <w:tcPr>
            <w:tcW w:w="2269" w:type="dxa"/>
            <w:shd w:val="clear" w:color="auto" w:fill="auto"/>
          </w:tcPr>
          <w:p w14:paraId="076E21A5" w14:textId="77777777" w:rsidR="00B9152B" w:rsidRPr="00A2540E" w:rsidRDefault="00B9152B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0D68C5" w14:textId="2F153E60" w:rsidR="00B9152B" w:rsidRPr="00A2540E" w:rsidRDefault="00B9152B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15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8C4F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</w:t>
            </w:r>
            <w:r w:rsidRPr="00B915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8C4F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69B6004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636033C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9152B" w:rsidRPr="00B9152B">
        <w:rPr>
          <w:rFonts w:ascii="Arial" w:hAnsi="Arial" w:cs="Arial"/>
          <w:b/>
          <w:sz w:val="24"/>
          <w:szCs w:val="24"/>
        </w:rPr>
        <w:t>Gmina Gnojnik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126BAE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5DE4E20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C67D94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70810E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B7C3A2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7D0407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B45DB9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205F8D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A280095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BAB420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411B21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5EA974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BAD7C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1F5151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CDE7C7E" w14:textId="77777777" w:rsidR="00701945" w:rsidRDefault="00701945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208C780" w14:textId="77777777" w:rsidTr="006C3667">
        <w:tc>
          <w:tcPr>
            <w:tcW w:w="2660" w:type="dxa"/>
            <w:shd w:val="clear" w:color="auto" w:fill="auto"/>
          </w:tcPr>
          <w:p w14:paraId="3235AE8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A939925" w14:textId="3C78E17D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B66F78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00E973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9152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DA7AD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BB38A" w14:textId="77777777" w:rsidR="00893C3D" w:rsidRDefault="00893C3D" w:rsidP="0038231F">
      <w:pPr>
        <w:spacing w:after="0" w:line="240" w:lineRule="auto"/>
      </w:pPr>
      <w:r>
        <w:separator/>
      </w:r>
    </w:p>
  </w:endnote>
  <w:endnote w:type="continuationSeparator" w:id="0">
    <w:p w14:paraId="4F018B87" w14:textId="77777777" w:rsidR="00893C3D" w:rsidRDefault="00893C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A6C5E" w14:textId="77777777" w:rsidR="00B9152B" w:rsidRDefault="00B91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DEC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BDF6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51E9B" w14:textId="77777777" w:rsidR="00B9152B" w:rsidRDefault="00B91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580BE" w14:textId="77777777" w:rsidR="00893C3D" w:rsidRDefault="00893C3D" w:rsidP="0038231F">
      <w:pPr>
        <w:spacing w:after="0" w:line="240" w:lineRule="auto"/>
      </w:pPr>
      <w:r>
        <w:separator/>
      </w:r>
    </w:p>
  </w:footnote>
  <w:footnote w:type="continuationSeparator" w:id="0">
    <w:p w14:paraId="3CDBC1A9" w14:textId="77777777" w:rsidR="00893C3D" w:rsidRDefault="00893C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5900C" w14:textId="77777777" w:rsidR="00B9152B" w:rsidRDefault="00B91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8F98F" w14:textId="77777777" w:rsidR="00B9152B" w:rsidRDefault="00B91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41B75" w14:textId="77777777" w:rsidR="00B9152B" w:rsidRDefault="00B91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545642">
    <w:abstractNumId w:val="12"/>
  </w:num>
  <w:num w:numId="2" w16cid:durableId="1984506687">
    <w:abstractNumId w:val="0"/>
  </w:num>
  <w:num w:numId="3" w16cid:durableId="1552352301">
    <w:abstractNumId w:val="11"/>
  </w:num>
  <w:num w:numId="4" w16cid:durableId="1381635485">
    <w:abstractNumId w:val="16"/>
  </w:num>
  <w:num w:numId="5" w16cid:durableId="1426151608">
    <w:abstractNumId w:val="13"/>
  </w:num>
  <w:num w:numId="6" w16cid:durableId="1619722722">
    <w:abstractNumId w:val="10"/>
  </w:num>
  <w:num w:numId="7" w16cid:durableId="1770005977">
    <w:abstractNumId w:val="1"/>
  </w:num>
  <w:num w:numId="8" w16cid:durableId="1100640328">
    <w:abstractNumId w:val="6"/>
  </w:num>
  <w:num w:numId="9" w16cid:durableId="1476606314">
    <w:abstractNumId w:val="4"/>
  </w:num>
  <w:num w:numId="10" w16cid:durableId="1144010338">
    <w:abstractNumId w:val="7"/>
  </w:num>
  <w:num w:numId="11" w16cid:durableId="506790270">
    <w:abstractNumId w:val="5"/>
  </w:num>
  <w:num w:numId="12" w16cid:durableId="2091736017">
    <w:abstractNumId w:val="9"/>
  </w:num>
  <w:num w:numId="13" w16cid:durableId="686711804">
    <w:abstractNumId w:val="3"/>
  </w:num>
  <w:num w:numId="14" w16cid:durableId="155849761">
    <w:abstractNumId w:val="2"/>
  </w:num>
  <w:num w:numId="15" w16cid:durableId="1651253836">
    <w:abstractNumId w:val="15"/>
  </w:num>
  <w:num w:numId="16" w16cid:durableId="76051416">
    <w:abstractNumId w:val="8"/>
  </w:num>
  <w:num w:numId="17" w16cid:durableId="20843772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3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1945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3C3D"/>
    <w:rsid w:val="008C4FAC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152B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2D634"/>
  <w15:docId w15:val="{A9C4ECD2-83E0-4726-8A4E-9354C355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2</cp:revision>
  <cp:lastPrinted>2016-07-26T10:32:00Z</cp:lastPrinted>
  <dcterms:created xsi:type="dcterms:W3CDTF">2025-09-16T10:29:00Z</dcterms:created>
  <dcterms:modified xsi:type="dcterms:W3CDTF">2025-09-16T10:29:00Z</dcterms:modified>
</cp:coreProperties>
</file>