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DC70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308A9" w:rsidRPr="004308A9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04B9733" w14:textId="77777777" w:rsidTr="00D62E6E">
        <w:tc>
          <w:tcPr>
            <w:tcW w:w="2800" w:type="dxa"/>
            <w:shd w:val="clear" w:color="auto" w:fill="auto"/>
          </w:tcPr>
          <w:p w14:paraId="037F9F3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0CA5E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445D7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C3597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708E127A" w14:textId="77777777" w:rsidTr="00D62E6E">
        <w:tc>
          <w:tcPr>
            <w:tcW w:w="2800" w:type="dxa"/>
            <w:shd w:val="clear" w:color="auto" w:fill="auto"/>
          </w:tcPr>
          <w:p w14:paraId="7EF4541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4C05D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8A295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607C5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67D77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308A9" w:rsidRPr="00C14101" w14:paraId="3B265A67" w14:textId="77777777" w:rsidTr="00074B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C1E7E4" w14:textId="77777777" w:rsidR="004308A9" w:rsidRPr="00C14101" w:rsidRDefault="004308A9" w:rsidP="00074B2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8E9F2BD" w14:textId="2305A60B" w:rsidR="004308A9" w:rsidRPr="00C14101" w:rsidRDefault="004308A9" w:rsidP="00074B2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08A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308A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308A9">
              <w:rPr>
                <w:rFonts w:ascii="Arial" w:eastAsia="Times New Roman" w:hAnsi="Arial" w:cs="Arial"/>
                <w:lang w:eastAsia="pl-PL"/>
              </w:rPr>
              <w:t>. Dz. U. z 202</w:t>
            </w:r>
            <w:r w:rsidR="00061FDD">
              <w:rPr>
                <w:rFonts w:ascii="Arial" w:eastAsia="Times New Roman" w:hAnsi="Arial" w:cs="Arial"/>
                <w:lang w:eastAsia="pl-PL"/>
              </w:rPr>
              <w:t>4</w:t>
            </w:r>
            <w:r w:rsidRPr="004308A9">
              <w:rPr>
                <w:rFonts w:ascii="Arial" w:eastAsia="Times New Roman" w:hAnsi="Arial" w:cs="Arial"/>
                <w:lang w:eastAsia="pl-PL"/>
              </w:rPr>
              <w:t>r. poz. 1</w:t>
            </w:r>
            <w:r w:rsidR="00061FDD">
              <w:rPr>
                <w:rFonts w:ascii="Arial" w:eastAsia="Times New Roman" w:hAnsi="Arial" w:cs="Arial"/>
                <w:lang w:eastAsia="pl-PL"/>
              </w:rPr>
              <w:t>320</w:t>
            </w:r>
            <w:r w:rsidRPr="004308A9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2121F7D" w14:textId="77777777" w:rsidR="004308A9" w:rsidRPr="00C14101" w:rsidRDefault="004308A9" w:rsidP="00074B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4EEEA7" w14:textId="77777777" w:rsidR="004308A9" w:rsidRPr="00C14101" w:rsidRDefault="004308A9" w:rsidP="00074B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967042C" w14:textId="77777777" w:rsidR="00BC121E" w:rsidRPr="00C14101" w:rsidRDefault="004308A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5AFC04" w14:textId="77777777" w:rsidTr="00D62E6E">
        <w:tc>
          <w:tcPr>
            <w:tcW w:w="2269" w:type="dxa"/>
            <w:shd w:val="clear" w:color="auto" w:fill="auto"/>
          </w:tcPr>
          <w:p w14:paraId="1017F54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8C6B0" w14:textId="77777777" w:rsidR="00D62E6E" w:rsidRPr="00D62E6E" w:rsidRDefault="004308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8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08A9" w:rsidRPr="00D62E6E" w14:paraId="5E6BDC3D" w14:textId="77777777" w:rsidTr="00074B28">
        <w:tc>
          <w:tcPr>
            <w:tcW w:w="2269" w:type="dxa"/>
            <w:shd w:val="clear" w:color="auto" w:fill="auto"/>
          </w:tcPr>
          <w:p w14:paraId="4A831A7E" w14:textId="77777777" w:rsidR="004308A9" w:rsidRPr="00D62E6E" w:rsidRDefault="004308A9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9C3A0D" w14:textId="0263682F" w:rsidR="004308A9" w:rsidRPr="00D62E6E" w:rsidRDefault="004308A9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8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061F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21.2025</w:t>
            </w:r>
          </w:p>
        </w:tc>
      </w:tr>
    </w:tbl>
    <w:p w14:paraId="6AECEFFE" w14:textId="77777777" w:rsidR="00BC121E" w:rsidRDefault="004308A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308A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EBFC954" w14:textId="424B55FD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FF333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E9B5E47" w14:textId="7542BC04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01D0F2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97C9D9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147EF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79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1F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39D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B6BA7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3E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D6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E0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8B4B38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B86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C4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38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57FB9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255BA20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763409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5B1CDD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CD0E1F0" w14:textId="77777777" w:rsidTr="00620E37">
        <w:tc>
          <w:tcPr>
            <w:tcW w:w="2660" w:type="dxa"/>
            <w:shd w:val="clear" w:color="auto" w:fill="auto"/>
          </w:tcPr>
          <w:p w14:paraId="51327F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0431D5" w14:textId="7DE62BDE" w:rsidR="00BC121E" w:rsidRPr="00844A96" w:rsidRDefault="00BC121E" w:rsidP="00C517D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6F872E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C1CC8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08A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4788E2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C2015" w14:textId="77777777" w:rsidR="00CF2580" w:rsidRDefault="00CF2580">
      <w:r>
        <w:separator/>
      </w:r>
    </w:p>
  </w:endnote>
  <w:endnote w:type="continuationSeparator" w:id="0">
    <w:p w14:paraId="15A5A2F3" w14:textId="77777777" w:rsidR="00CF2580" w:rsidRDefault="00CF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490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5ACE5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8C7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1988297" w14:textId="45E2C6E3" w:rsidR="009A4CD3" w:rsidRDefault="00C517D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0BA43C" wp14:editId="734F57A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936760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DB9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2D6A6E9" w14:textId="73AECF64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6A620" w14:textId="77777777" w:rsidR="004308A9" w:rsidRDefault="00430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72DA6" w14:textId="77777777" w:rsidR="00CF2580" w:rsidRDefault="00CF2580">
      <w:r>
        <w:separator/>
      </w:r>
    </w:p>
  </w:footnote>
  <w:footnote w:type="continuationSeparator" w:id="0">
    <w:p w14:paraId="23D7DE63" w14:textId="77777777" w:rsidR="00CF2580" w:rsidRDefault="00CF2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55DD4" w14:textId="77777777" w:rsidR="004308A9" w:rsidRDefault="00430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BA29C" w14:textId="77777777" w:rsidR="004308A9" w:rsidRDefault="00430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BAC0" w14:textId="77777777" w:rsidR="004308A9" w:rsidRDefault="00430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2024495">
    <w:abstractNumId w:val="13"/>
  </w:num>
  <w:num w:numId="2" w16cid:durableId="1927642781">
    <w:abstractNumId w:val="0"/>
  </w:num>
  <w:num w:numId="3" w16cid:durableId="620187164">
    <w:abstractNumId w:val="11"/>
  </w:num>
  <w:num w:numId="4" w16cid:durableId="1393119478">
    <w:abstractNumId w:val="8"/>
  </w:num>
  <w:num w:numId="5" w16cid:durableId="554242910">
    <w:abstractNumId w:val="7"/>
  </w:num>
  <w:num w:numId="6" w16cid:durableId="556284526">
    <w:abstractNumId w:val="1"/>
  </w:num>
  <w:num w:numId="7" w16cid:durableId="1600405272">
    <w:abstractNumId w:val="6"/>
  </w:num>
  <w:num w:numId="8" w16cid:durableId="1189755235">
    <w:abstractNumId w:val="3"/>
  </w:num>
  <w:num w:numId="9" w16cid:durableId="1240139763">
    <w:abstractNumId w:val="2"/>
  </w:num>
  <w:num w:numId="10" w16cid:durableId="390811759">
    <w:abstractNumId w:val="5"/>
  </w:num>
  <w:num w:numId="11" w16cid:durableId="1927029365">
    <w:abstractNumId w:val="10"/>
  </w:num>
  <w:num w:numId="12" w16cid:durableId="699208288">
    <w:abstractNumId w:val="4"/>
  </w:num>
  <w:num w:numId="13" w16cid:durableId="332226829">
    <w:abstractNumId w:val="9"/>
  </w:num>
  <w:num w:numId="14" w16cid:durableId="1964724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80"/>
    <w:rsid w:val="0000184A"/>
    <w:rsid w:val="00007C1C"/>
    <w:rsid w:val="00012997"/>
    <w:rsid w:val="00061FDD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01D5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08A9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17D5"/>
    <w:rsid w:val="00C527C7"/>
    <w:rsid w:val="00C606B9"/>
    <w:rsid w:val="00C65401"/>
    <w:rsid w:val="00C93F0A"/>
    <w:rsid w:val="00CB6204"/>
    <w:rsid w:val="00CC527A"/>
    <w:rsid w:val="00CF2580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24CB4EB"/>
  <w15:chartTrackingRefBased/>
  <w15:docId w15:val="{8A88B403-B0E1-4EA1-9CC6-DE500FC3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2010-01-07T09:39:00Z</cp:lastPrinted>
  <dcterms:created xsi:type="dcterms:W3CDTF">2025-09-16T10:27:00Z</dcterms:created>
  <dcterms:modified xsi:type="dcterms:W3CDTF">2025-09-16T10:27:00Z</dcterms:modified>
</cp:coreProperties>
</file>