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3CB0CB" w14:textId="17795D2D" w:rsidR="00B049E0" w:rsidRPr="00FB6AAA" w:rsidRDefault="00B049E0" w:rsidP="00FB6AAA">
      <w:pPr>
        <w:pStyle w:val="Nagwek4"/>
        <w:rPr>
          <w:rFonts w:ascii="Arial" w:hAnsi="Arial" w:cs="Arial"/>
          <w:bCs/>
          <w:i w:val="0"/>
          <w:szCs w:val="24"/>
        </w:rPr>
      </w:pPr>
      <w:r w:rsidRPr="00714930">
        <w:rPr>
          <w:rFonts w:ascii="Arial" w:hAnsi="Arial" w:cs="Arial"/>
          <w:bCs/>
          <w:i w:val="0"/>
          <w:szCs w:val="24"/>
        </w:rPr>
        <w:t xml:space="preserve">Załącznik nr </w:t>
      </w:r>
      <w:r w:rsidR="000D7C35" w:rsidRPr="000D7C35">
        <w:rPr>
          <w:rFonts w:ascii="Arial" w:hAnsi="Arial" w:cs="Arial"/>
          <w:bCs/>
          <w:i w:val="0"/>
          <w:szCs w:val="24"/>
        </w:rPr>
        <w:t>4</w:t>
      </w:r>
      <w:r w:rsidRPr="00714930">
        <w:rPr>
          <w:rFonts w:ascii="Arial" w:hAnsi="Arial" w:cs="Arial"/>
          <w:bCs/>
          <w:i w:val="0"/>
          <w:szCs w:val="24"/>
        </w:rPr>
        <w:t xml:space="preserve"> do SWZ</w:t>
      </w:r>
    </w:p>
    <w:p w14:paraId="6D570F38" w14:textId="77777777" w:rsidR="00B049E0" w:rsidRPr="0012157F" w:rsidRDefault="00B049E0" w:rsidP="00B049E0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3FEFCF62" w14:textId="77777777" w:rsidR="00B049E0" w:rsidRPr="0012157F" w:rsidRDefault="000D7C35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D7C35">
        <w:rPr>
          <w:rFonts w:ascii="Arial" w:hAnsi="Arial" w:cs="Arial"/>
        </w:rPr>
        <w:t>Gmina Gnojnik</w:t>
      </w:r>
    </w:p>
    <w:p w14:paraId="6DF3ACB4" w14:textId="77777777" w:rsidR="00B049E0" w:rsidRPr="0012157F" w:rsidRDefault="000D7C35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D7C35">
        <w:rPr>
          <w:rFonts w:ascii="Arial" w:hAnsi="Arial" w:cs="Arial"/>
        </w:rPr>
        <w:t>Gnojnik</w:t>
      </w:r>
      <w:r w:rsidR="00B049E0" w:rsidRPr="0012157F">
        <w:rPr>
          <w:rFonts w:ascii="Arial" w:hAnsi="Arial" w:cs="Arial"/>
        </w:rPr>
        <w:t xml:space="preserve"> </w:t>
      </w:r>
      <w:r w:rsidRPr="000D7C35">
        <w:rPr>
          <w:rFonts w:ascii="Arial" w:hAnsi="Arial" w:cs="Arial"/>
        </w:rPr>
        <w:t>363</w:t>
      </w:r>
      <w:r w:rsidR="00B049E0" w:rsidRPr="0012157F">
        <w:rPr>
          <w:rFonts w:ascii="Arial" w:hAnsi="Arial" w:cs="Arial"/>
        </w:rPr>
        <w:t xml:space="preserve"> </w:t>
      </w:r>
    </w:p>
    <w:p w14:paraId="383567E2" w14:textId="77777777" w:rsidR="00B049E0" w:rsidRDefault="000D7C35" w:rsidP="00B049E0">
      <w:pPr>
        <w:pStyle w:val="Tekstpodstawowy"/>
        <w:spacing w:after="0"/>
        <w:ind w:left="4111"/>
        <w:rPr>
          <w:rFonts w:ascii="Arial" w:hAnsi="Arial" w:cs="Arial"/>
        </w:rPr>
      </w:pPr>
      <w:r w:rsidRPr="000D7C35">
        <w:rPr>
          <w:rFonts w:ascii="Arial" w:hAnsi="Arial" w:cs="Arial"/>
        </w:rPr>
        <w:t>32-864</w:t>
      </w:r>
      <w:r w:rsidR="00B049E0" w:rsidRPr="0012157F">
        <w:rPr>
          <w:rFonts w:ascii="Arial" w:hAnsi="Arial" w:cs="Arial"/>
        </w:rPr>
        <w:t xml:space="preserve"> </w:t>
      </w:r>
      <w:r w:rsidRPr="000D7C35">
        <w:rPr>
          <w:rFonts w:ascii="Arial" w:hAnsi="Arial" w:cs="Arial"/>
        </w:rPr>
        <w:t>Gnojnik</w:t>
      </w:r>
    </w:p>
    <w:p w14:paraId="4FB1673A" w14:textId="4FE469BD" w:rsidR="00B049E0" w:rsidRPr="00AD04E8" w:rsidRDefault="00B049E0" w:rsidP="00FB6AAA">
      <w:pPr>
        <w:pStyle w:val="Tekstpodstawowy"/>
        <w:spacing w:after="480" w:line="360" w:lineRule="auto"/>
        <w:rPr>
          <w:rFonts w:ascii="Arial" w:hAnsi="Arial" w:cs="Arial"/>
          <w:iCs/>
          <w:sz w:val="18"/>
          <w:szCs w:val="18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049E0" w:rsidRPr="00A2540E" w14:paraId="7EA9CCAE" w14:textId="77777777" w:rsidTr="00B475B8">
        <w:tc>
          <w:tcPr>
            <w:tcW w:w="2800" w:type="dxa"/>
            <w:shd w:val="clear" w:color="auto" w:fill="auto"/>
          </w:tcPr>
          <w:p w14:paraId="63D1F29C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8554303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9F872A0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5B52483A" w14:textId="77777777" w:rsidR="00B049E0" w:rsidRPr="00A2540E" w:rsidRDefault="00B049E0" w:rsidP="00B475B8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049E0" w:rsidRPr="00A2540E" w14:paraId="533A3AEF" w14:textId="77777777" w:rsidTr="00B475B8">
        <w:tc>
          <w:tcPr>
            <w:tcW w:w="2800" w:type="dxa"/>
            <w:shd w:val="clear" w:color="auto" w:fill="auto"/>
          </w:tcPr>
          <w:p w14:paraId="531E39D4" w14:textId="77777777" w:rsidR="00B049E0" w:rsidRPr="00A2540E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99D555A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3E047A5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3E2958A3" w14:textId="77777777" w:rsidR="00B049E0" w:rsidRPr="00A2540E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BF3B4DE" w14:textId="77777777" w:rsidR="00B049E0" w:rsidRPr="00B049E0" w:rsidRDefault="00B049E0" w:rsidP="00B049E0">
      <w:pPr>
        <w:spacing w:after="24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D7C35" w:rsidRPr="0012157F" w14:paraId="5D956329" w14:textId="77777777" w:rsidTr="00B068F7">
        <w:tc>
          <w:tcPr>
            <w:tcW w:w="9104" w:type="dxa"/>
            <w:shd w:val="clear" w:color="auto" w:fill="D9D9D9"/>
          </w:tcPr>
          <w:p w14:paraId="4F6EA4E1" w14:textId="77777777" w:rsidR="000D7C35" w:rsidRPr="00B049E0" w:rsidRDefault="000D7C35" w:rsidP="00B068F7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049E0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62B82BDF" w14:textId="4005AD56" w:rsidR="000D7C35" w:rsidRDefault="000D7C35" w:rsidP="00B068F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0D7C3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D7C3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D7C35">
              <w:rPr>
                <w:rFonts w:ascii="Arial" w:hAnsi="Arial" w:cs="Arial"/>
                <w:sz w:val="24"/>
                <w:szCs w:val="24"/>
              </w:rPr>
              <w:t>. Dz. U. z 202</w:t>
            </w:r>
            <w:r w:rsidR="002E3B64">
              <w:rPr>
                <w:rFonts w:ascii="Arial" w:hAnsi="Arial" w:cs="Arial"/>
                <w:sz w:val="24"/>
                <w:szCs w:val="24"/>
              </w:rPr>
              <w:t>4</w:t>
            </w:r>
            <w:r w:rsidRPr="000D7C35">
              <w:rPr>
                <w:rFonts w:ascii="Arial" w:hAnsi="Arial" w:cs="Arial"/>
                <w:sz w:val="24"/>
                <w:szCs w:val="24"/>
              </w:rPr>
              <w:t>r. poz. 1</w:t>
            </w:r>
            <w:r w:rsidR="002E3B64">
              <w:rPr>
                <w:rFonts w:ascii="Arial" w:hAnsi="Arial" w:cs="Arial"/>
                <w:sz w:val="24"/>
                <w:szCs w:val="24"/>
              </w:rPr>
              <w:t>320</w:t>
            </w:r>
            <w:r w:rsidRPr="000D7C35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14:paraId="4E77E593" w14:textId="77777777" w:rsidR="000D7C35" w:rsidRPr="00C86421" w:rsidRDefault="000D7C35" w:rsidP="00B068F7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68AF10E4" w14:textId="77777777" w:rsidR="000D7C35" w:rsidRDefault="000D7C35" w:rsidP="00B068F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F27E887" w14:textId="77777777" w:rsidR="000D7C35" w:rsidRPr="00B049E0" w:rsidRDefault="000D7C35" w:rsidP="00B068F7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art. 7 ust. 1 Ustawy z dnia 13 kwietnia 2022 r. o szczególnych rozwiązaniach w zakresie przeciwdziałania wspieraniu agresji na Ukrainę oraz służących 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ochronie bezpieczeństwa narodowego (</w:t>
            </w:r>
            <w:proofErr w:type="spellStart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Dz. U. z 2023r. poz.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1497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  <w:p w14:paraId="59103385" w14:textId="77777777" w:rsidR="000D7C35" w:rsidRPr="00B049E0" w:rsidRDefault="000D7C35" w:rsidP="00B068F7">
            <w:pPr>
              <w:spacing w:after="120" w:line="276" w:lineRule="auto"/>
              <w:jc w:val="both"/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</w:pPr>
            <w:r w:rsidRPr="00B049E0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B049E0">
              <w:rPr>
                <w:rFonts w:ascii="Arial" w:hAnsi="Arial" w:cs="Arial"/>
                <w:color w:val="0070C0"/>
                <w:sz w:val="18"/>
                <w:szCs w:val="18"/>
              </w:rPr>
              <w:t>:</w:t>
            </w:r>
            <w:r w:rsidRPr="00B049E0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70A00AC" w14:textId="77777777" w:rsidR="00B049E0" w:rsidRDefault="00B049E0" w:rsidP="00B049E0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049E0" w:rsidRPr="00A2540E" w14:paraId="3CD3A5E0" w14:textId="77777777" w:rsidTr="00B475B8">
        <w:tc>
          <w:tcPr>
            <w:tcW w:w="2269" w:type="dxa"/>
            <w:shd w:val="clear" w:color="auto" w:fill="auto"/>
          </w:tcPr>
          <w:p w14:paraId="65C8AC16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E7EAD85" w14:textId="77777777" w:rsidR="00B049E0" w:rsidRPr="00A2540E" w:rsidRDefault="000D7C35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D7C3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Odbiór, transport i zagospodarowanie odpadów komunalnych z terenu Gminy Gnojnik</w:t>
            </w:r>
            <w:r w:rsidR="00B049E0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D7C35" w:rsidRPr="00A2540E" w14:paraId="5FF65E27" w14:textId="77777777" w:rsidTr="00B068F7">
        <w:tc>
          <w:tcPr>
            <w:tcW w:w="2269" w:type="dxa"/>
            <w:shd w:val="clear" w:color="auto" w:fill="auto"/>
          </w:tcPr>
          <w:p w14:paraId="1E8F650F" w14:textId="77777777" w:rsidR="000D7C35" w:rsidRPr="00A2540E" w:rsidRDefault="000D7C35" w:rsidP="00B068F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E24AC63" w14:textId="086310C1" w:rsidR="000D7C35" w:rsidRPr="00A2540E" w:rsidRDefault="000D7C35" w:rsidP="00B068F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D7C3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2E3B6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21</w:t>
            </w:r>
            <w:r w:rsidRPr="000D7C3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</w:t>
            </w:r>
            <w:r w:rsidR="002E3B6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</w:t>
            </w:r>
          </w:p>
        </w:tc>
      </w:tr>
    </w:tbl>
    <w:p w14:paraId="0986F8AE" w14:textId="77777777" w:rsidR="00B049E0" w:rsidRPr="006C4CCD" w:rsidRDefault="00B049E0" w:rsidP="00B049E0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19FEDE04" w14:textId="77777777" w:rsidR="00F90CD1" w:rsidRPr="0012157F" w:rsidRDefault="00B049E0" w:rsidP="00B049E0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D7C35" w:rsidRPr="000D7C35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</w:t>
      </w:r>
      <w:r w:rsidR="002B2AD9" w:rsidRPr="0012157F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E2F9C0C" w14:textId="77777777" w:rsidTr="00650D6C">
        <w:tc>
          <w:tcPr>
            <w:tcW w:w="9104" w:type="dxa"/>
            <w:shd w:val="clear" w:color="auto" w:fill="D9D9D9"/>
          </w:tcPr>
          <w:p w14:paraId="6197F8C6" w14:textId="77777777"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14:paraId="23824337" w14:textId="77777777" w:rsidR="00FA2CAA" w:rsidRDefault="00FA2CAA" w:rsidP="00B049E0">
      <w:pPr>
        <w:spacing w:before="160" w:after="120" w:line="360" w:lineRule="auto"/>
        <w:jc w:val="both"/>
        <w:rPr>
          <w:rFonts w:ascii="Arial" w:hAnsi="Arial" w:cs="Arial"/>
          <w:color w:val="000000"/>
          <w:sz w:val="24"/>
          <w:szCs w:val="24"/>
          <w:lang w:eastAsia="x-none"/>
        </w:rPr>
      </w:pPr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 xml:space="preserve">Oświadczam, że nie zachodzą w stosunku do mnie przesłanki wykluczenia z postępowania na podstawie art. 5k rozporządzenia Rady (UE) nr 833/2014 z dnia 31 </w:t>
      </w:r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lastRenderedPageBreak/>
        <w:t xml:space="preserve">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443B23">
        <w:rPr>
          <w:rFonts w:ascii="Arial" w:hAnsi="Arial" w:cs="Arial"/>
          <w:i/>
          <w:iCs/>
          <w:color w:val="000000"/>
          <w:sz w:val="24"/>
          <w:szCs w:val="24"/>
          <w:lang w:eastAsia="x-none"/>
        </w:rPr>
        <w:t>rozporządzenie 2022/576</w:t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 xml:space="preserve"> </w:t>
      </w:r>
      <w:r>
        <w:rPr>
          <w:rStyle w:val="Odwoanieprzypisudolnego"/>
          <w:rFonts w:ascii="Arial" w:hAnsi="Arial" w:cs="Arial"/>
          <w:color w:val="000000"/>
          <w:sz w:val="24"/>
          <w:szCs w:val="24"/>
          <w:lang w:eastAsia="x-none"/>
        </w:rPr>
        <w:footnoteReference w:id="1"/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>.</w:t>
      </w:r>
    </w:p>
    <w:p w14:paraId="57595A10" w14:textId="77777777" w:rsidR="00C62F57" w:rsidRDefault="007A2BCB" w:rsidP="00B049E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2D758B" w:rsidRPr="002D758B">
        <w:rPr>
          <w:rFonts w:ascii="Arial" w:hAnsi="Arial" w:cs="Arial"/>
          <w:sz w:val="24"/>
          <w:szCs w:val="24"/>
        </w:rPr>
        <w:t>t.j. Dz. U. z 2023r. poz. 1</w:t>
      </w:r>
      <w:r w:rsidR="000F1E1B">
        <w:rPr>
          <w:rFonts w:ascii="Arial" w:hAnsi="Arial" w:cs="Arial"/>
          <w:sz w:val="24"/>
          <w:szCs w:val="24"/>
        </w:rPr>
        <w:t>497</w:t>
      </w:r>
      <w:r w:rsidRPr="007A2BCB">
        <w:rPr>
          <w:rFonts w:ascii="Arial" w:hAnsi="Arial" w:cs="Arial"/>
          <w:sz w:val="24"/>
          <w:szCs w:val="24"/>
        </w:rPr>
        <w:t>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85B060A" w14:textId="77777777" w:rsidTr="00CD4DD1">
        <w:tc>
          <w:tcPr>
            <w:tcW w:w="9104" w:type="dxa"/>
            <w:shd w:val="clear" w:color="auto" w:fill="D9D9D9"/>
          </w:tcPr>
          <w:p w14:paraId="19E103C9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689C479" w14:textId="435B7C09" w:rsidR="00524951" w:rsidRDefault="00E426EB" w:rsidP="00FB6AAA">
      <w:pPr>
        <w:spacing w:before="16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55D00A1E" w14:textId="77777777" w:rsidR="00FB6AAA" w:rsidRPr="00FB6AAA" w:rsidRDefault="00FB6AAA" w:rsidP="00FB6AAA">
      <w:pPr>
        <w:spacing w:before="160"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D758B" w:rsidRPr="008B745A" w14:paraId="178FCFA5" w14:textId="77777777" w:rsidTr="00B475B8">
        <w:tc>
          <w:tcPr>
            <w:tcW w:w="2660" w:type="dxa"/>
            <w:shd w:val="clear" w:color="auto" w:fill="auto"/>
          </w:tcPr>
          <w:p w14:paraId="112CB52C" w14:textId="77777777" w:rsidR="00FB6AAA" w:rsidRPr="008B745A" w:rsidRDefault="00FB6AAA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4CF8D31" w14:textId="78A55735" w:rsidR="002D758B" w:rsidRPr="008B745A" w:rsidRDefault="002D758B" w:rsidP="00FB6AAA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39687BF3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570E862" w14:textId="77777777" w:rsidR="002D758B" w:rsidRPr="008B745A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[kwalifikowany podpis elektroniczny osoby / osób uprawnionych do reprezentacji 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031DB0D5" w14:textId="77777777" w:rsidR="00484F88" w:rsidRPr="0012157F" w:rsidRDefault="00484F88" w:rsidP="00FB6AA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693A00" w14:textId="77777777" w:rsidR="00F40B8A" w:rsidRDefault="00F40B8A" w:rsidP="0038231F">
      <w:pPr>
        <w:spacing w:after="0" w:line="240" w:lineRule="auto"/>
      </w:pPr>
      <w:r>
        <w:separator/>
      </w:r>
    </w:p>
  </w:endnote>
  <w:endnote w:type="continuationSeparator" w:id="0">
    <w:p w14:paraId="2A38BDD8" w14:textId="77777777" w:rsidR="00F40B8A" w:rsidRDefault="00F40B8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2EE142" w14:textId="77777777" w:rsidR="000D7C35" w:rsidRDefault="000D7C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15F2E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E1437C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B60D72" w14:textId="77777777" w:rsidR="000D7C35" w:rsidRDefault="000D7C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E14039" w14:textId="77777777" w:rsidR="00F40B8A" w:rsidRDefault="00F40B8A" w:rsidP="0038231F">
      <w:pPr>
        <w:spacing w:after="0" w:line="240" w:lineRule="auto"/>
      </w:pPr>
      <w:r>
        <w:separator/>
      </w:r>
    </w:p>
  </w:footnote>
  <w:footnote w:type="continuationSeparator" w:id="0">
    <w:p w14:paraId="6181700C" w14:textId="77777777" w:rsidR="00F40B8A" w:rsidRDefault="00F40B8A" w:rsidP="0038231F">
      <w:pPr>
        <w:spacing w:after="0" w:line="240" w:lineRule="auto"/>
      </w:pPr>
      <w:r>
        <w:continuationSeparator/>
      </w:r>
    </w:p>
  </w:footnote>
  <w:footnote w:id="1">
    <w:p w14:paraId="5C7CCB62" w14:textId="77777777" w:rsidR="00443B23" w:rsidRPr="00F92B90" w:rsidRDefault="00FA2CAA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14:paraId="3A9357A7" w14:textId="77777777"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14:paraId="41966E78" w14:textId="77777777"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14:paraId="4318D267" w14:textId="77777777" w:rsidR="00FA2CAA" w:rsidRP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14:paraId="2A4C86F8" w14:textId="77777777" w:rsidR="00FA2CAA" w:rsidRPr="00FA2CAA" w:rsidRDefault="00FA2CAA" w:rsidP="00B049E0">
      <w:pPr>
        <w:pStyle w:val="Tekstprzypisudolnego"/>
        <w:spacing w:after="120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14:paraId="54E2B1DB" w14:textId="77777777" w:rsidR="00B049E0" w:rsidRPr="00B049E0" w:rsidRDefault="0011306C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B049E0" w:rsidRPr="00B049E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7CE0FA1" w14:textId="77777777"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3A4AA2" w14:textId="77777777"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FA038E" w:rsidRPr="00FA038E">
        <w:rPr>
          <w:rFonts w:ascii="Arial" w:hAnsi="Arial" w:cs="Arial"/>
          <w:sz w:val="16"/>
          <w:szCs w:val="16"/>
        </w:rPr>
        <w:t>t.j. Dz. U. z 2023r. poz. 1124</w:t>
      </w:r>
      <w:r w:rsidRPr="00B049E0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24E1D10" w14:textId="77777777" w:rsidR="0011306C" w:rsidRP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FA038E" w:rsidRPr="00FA038E">
        <w:rPr>
          <w:rFonts w:ascii="Arial" w:hAnsi="Arial" w:cs="Arial"/>
          <w:sz w:val="16"/>
          <w:szCs w:val="16"/>
        </w:rPr>
        <w:t>t.j. Dz. U. z 2023r. poz. 120</w:t>
      </w:r>
      <w:r w:rsidRPr="00B049E0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B049E0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08D21E" w14:textId="77777777" w:rsidR="000D7C35" w:rsidRDefault="000D7C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62F3FC" w14:textId="77777777" w:rsidR="000D7C35" w:rsidRDefault="000D7C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B7E56B" w14:textId="77777777" w:rsidR="000D7C35" w:rsidRDefault="000D7C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371042">
    <w:abstractNumId w:val="12"/>
  </w:num>
  <w:num w:numId="2" w16cid:durableId="1238906481">
    <w:abstractNumId w:val="0"/>
  </w:num>
  <w:num w:numId="3" w16cid:durableId="1232812634">
    <w:abstractNumId w:val="11"/>
  </w:num>
  <w:num w:numId="4" w16cid:durableId="1035278486">
    <w:abstractNumId w:val="14"/>
  </w:num>
  <w:num w:numId="5" w16cid:durableId="1720519684">
    <w:abstractNumId w:val="13"/>
  </w:num>
  <w:num w:numId="6" w16cid:durableId="812916486">
    <w:abstractNumId w:val="10"/>
  </w:num>
  <w:num w:numId="7" w16cid:durableId="1920212058">
    <w:abstractNumId w:val="1"/>
  </w:num>
  <w:num w:numId="8" w16cid:durableId="1792043913">
    <w:abstractNumId w:val="6"/>
  </w:num>
  <w:num w:numId="9" w16cid:durableId="907374959">
    <w:abstractNumId w:val="4"/>
  </w:num>
  <w:num w:numId="10" w16cid:durableId="2005888329">
    <w:abstractNumId w:val="7"/>
  </w:num>
  <w:num w:numId="11" w16cid:durableId="1767455680">
    <w:abstractNumId w:val="5"/>
  </w:num>
  <w:num w:numId="12" w16cid:durableId="48774522">
    <w:abstractNumId w:val="9"/>
  </w:num>
  <w:num w:numId="13" w16cid:durableId="796335151">
    <w:abstractNumId w:val="3"/>
  </w:num>
  <w:num w:numId="14" w16cid:durableId="2095584577">
    <w:abstractNumId w:val="2"/>
  </w:num>
  <w:num w:numId="15" w16cid:durableId="135689154">
    <w:abstractNumId w:val="8"/>
  </w:num>
  <w:num w:numId="16" w16cid:durableId="50652983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B8A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D7C35"/>
    <w:rsid w:val="000E4D37"/>
    <w:rsid w:val="000F1E1B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758B"/>
    <w:rsid w:val="002E3B64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04E8"/>
    <w:rsid w:val="00AE6FF2"/>
    <w:rsid w:val="00B0088C"/>
    <w:rsid w:val="00B049E0"/>
    <w:rsid w:val="00B15219"/>
    <w:rsid w:val="00B15FD3"/>
    <w:rsid w:val="00B34079"/>
    <w:rsid w:val="00B36ABD"/>
    <w:rsid w:val="00B475B8"/>
    <w:rsid w:val="00B740E2"/>
    <w:rsid w:val="00B8005E"/>
    <w:rsid w:val="00B90E42"/>
    <w:rsid w:val="00B96C86"/>
    <w:rsid w:val="00BB0C3C"/>
    <w:rsid w:val="00BE6F04"/>
    <w:rsid w:val="00C014B5"/>
    <w:rsid w:val="00C113BF"/>
    <w:rsid w:val="00C16ED4"/>
    <w:rsid w:val="00C4103F"/>
    <w:rsid w:val="00C57DEB"/>
    <w:rsid w:val="00C62F57"/>
    <w:rsid w:val="00C737A7"/>
    <w:rsid w:val="00C81012"/>
    <w:rsid w:val="00C909B9"/>
    <w:rsid w:val="00CA161C"/>
    <w:rsid w:val="00CD0851"/>
    <w:rsid w:val="00CD4DD1"/>
    <w:rsid w:val="00D23F3D"/>
    <w:rsid w:val="00D2702A"/>
    <w:rsid w:val="00D27C01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0B8A"/>
    <w:rsid w:val="00F43919"/>
    <w:rsid w:val="00F66810"/>
    <w:rsid w:val="00F8042D"/>
    <w:rsid w:val="00F8636A"/>
    <w:rsid w:val="00F90CD1"/>
    <w:rsid w:val="00F92B90"/>
    <w:rsid w:val="00FA038E"/>
    <w:rsid w:val="00FA2CAA"/>
    <w:rsid w:val="00FB6A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6EADDF"/>
  <w15:docId w15:val="{1CC2904B-9F47-41C0-8A96-C28A65233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392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cp:lastModifiedBy>Aneta Tekiela</cp:lastModifiedBy>
  <cp:revision>2</cp:revision>
  <cp:lastPrinted>2016-07-26T10:32:00Z</cp:lastPrinted>
  <dcterms:created xsi:type="dcterms:W3CDTF">2025-09-16T10:23:00Z</dcterms:created>
  <dcterms:modified xsi:type="dcterms:W3CDTF">2025-09-16T10:23:00Z</dcterms:modified>
</cp:coreProperties>
</file>