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D191F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3560F" w:rsidRPr="0063560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729E00E" w14:textId="77777777" w:rsidTr="00467CA2">
        <w:tc>
          <w:tcPr>
            <w:tcW w:w="2800" w:type="dxa"/>
            <w:shd w:val="clear" w:color="auto" w:fill="auto"/>
          </w:tcPr>
          <w:p w14:paraId="5979608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79D41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CA728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97E49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70F465A8" w14:textId="77777777" w:rsidTr="00467CA2">
        <w:tc>
          <w:tcPr>
            <w:tcW w:w="2800" w:type="dxa"/>
            <w:shd w:val="clear" w:color="auto" w:fill="auto"/>
          </w:tcPr>
          <w:p w14:paraId="2C85598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C8146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C3085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23941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ECC64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44C57BA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7E9EE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CA3D8E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2565B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3560F" w:rsidRPr="0063560F">
        <w:rPr>
          <w:rFonts w:ascii="Arial" w:hAnsi="Arial" w:cs="Arial"/>
          <w:sz w:val="24"/>
          <w:szCs w:val="24"/>
        </w:rPr>
        <w:t>(</w:t>
      </w:r>
      <w:proofErr w:type="spellStart"/>
      <w:r w:rsidR="0063560F" w:rsidRPr="0063560F">
        <w:rPr>
          <w:rFonts w:ascii="Arial" w:hAnsi="Arial" w:cs="Arial"/>
          <w:sz w:val="24"/>
          <w:szCs w:val="24"/>
        </w:rPr>
        <w:t>t.j</w:t>
      </w:r>
      <w:proofErr w:type="spellEnd"/>
      <w:r w:rsidR="0063560F" w:rsidRPr="0063560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1D5C7FE" w14:textId="77777777" w:rsidTr="00467CA2">
        <w:tc>
          <w:tcPr>
            <w:tcW w:w="2269" w:type="dxa"/>
            <w:shd w:val="clear" w:color="auto" w:fill="auto"/>
          </w:tcPr>
          <w:p w14:paraId="20BB481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C864F4" w14:textId="77777777" w:rsidR="00D520D3" w:rsidRPr="00A2540E" w:rsidRDefault="0063560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6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560F" w:rsidRPr="00A2540E" w14:paraId="2266D5C2" w14:textId="77777777" w:rsidTr="00F04521">
        <w:tc>
          <w:tcPr>
            <w:tcW w:w="2269" w:type="dxa"/>
            <w:shd w:val="clear" w:color="auto" w:fill="auto"/>
          </w:tcPr>
          <w:p w14:paraId="616655EE" w14:textId="77777777" w:rsidR="0063560F" w:rsidRPr="00A2540E" w:rsidRDefault="0063560F" w:rsidP="00F045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FB7290" w14:textId="4365E5A1" w:rsidR="0063560F" w:rsidRPr="00A2540E" w:rsidRDefault="0063560F" w:rsidP="00F045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6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122C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</w:t>
            </w:r>
            <w:r w:rsidRPr="006356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122C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5E2325FA" w14:textId="77777777" w:rsidR="00DC652A" w:rsidRPr="00053927" w:rsidRDefault="0063560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574D1F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DA8E5D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3878BB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08582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52BAEF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7E4BDF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D584AA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F33C82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09316F9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5E54A3D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85DE2B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4CEAD05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7D050F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DBDE2E5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8B677FB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B25BDB7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1EBCDC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0B67FA9" w14:textId="77777777" w:rsidTr="00467CA2">
        <w:tc>
          <w:tcPr>
            <w:tcW w:w="2660" w:type="dxa"/>
            <w:shd w:val="clear" w:color="auto" w:fill="auto"/>
          </w:tcPr>
          <w:p w14:paraId="0E41286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CA9D5D" w14:textId="2B5577DD" w:rsidR="00D520D3" w:rsidRPr="008B745A" w:rsidRDefault="00D520D3" w:rsidP="00F83B3E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903C956" w14:textId="77777777" w:rsidR="00D520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3D0A52" w14:textId="77777777" w:rsidR="00F83B3E" w:rsidRPr="008B745A" w:rsidRDefault="00F83B3E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99C20F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3560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44C316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8B4474" w14:textId="77777777" w:rsidR="00B5539F" w:rsidRDefault="00B5539F" w:rsidP="00025386">
      <w:pPr>
        <w:spacing w:after="0" w:line="240" w:lineRule="auto"/>
      </w:pPr>
      <w:r>
        <w:separator/>
      </w:r>
    </w:p>
  </w:endnote>
  <w:endnote w:type="continuationSeparator" w:id="0">
    <w:p w14:paraId="086A5498" w14:textId="77777777" w:rsidR="00B5539F" w:rsidRDefault="00B553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01D3B" w14:textId="77777777" w:rsidR="0063560F" w:rsidRDefault="00635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EFE96" w14:textId="297158F6" w:rsidR="00025386" w:rsidRDefault="00F83B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8700CE3" wp14:editId="6879F32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6EA3F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19ACC3" w14:textId="75710E0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F05A0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64C6C" w14:textId="77777777" w:rsidR="0063560F" w:rsidRDefault="00635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584D1" w14:textId="77777777" w:rsidR="00B5539F" w:rsidRDefault="00B5539F" w:rsidP="00025386">
      <w:pPr>
        <w:spacing w:after="0" w:line="240" w:lineRule="auto"/>
      </w:pPr>
      <w:r>
        <w:separator/>
      </w:r>
    </w:p>
  </w:footnote>
  <w:footnote w:type="continuationSeparator" w:id="0">
    <w:p w14:paraId="07034332" w14:textId="77777777" w:rsidR="00B5539F" w:rsidRDefault="00B553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5AA7A" w14:textId="77777777" w:rsidR="0063560F" w:rsidRDefault="00635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EAD5F" w14:textId="77777777" w:rsidR="0063560F" w:rsidRDefault="00635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3B924" w14:textId="77777777" w:rsidR="0063560F" w:rsidRDefault="00635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936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39F"/>
    <w:rsid w:val="00025386"/>
    <w:rsid w:val="000423B9"/>
    <w:rsid w:val="00053927"/>
    <w:rsid w:val="00066C44"/>
    <w:rsid w:val="00071D4C"/>
    <w:rsid w:val="00084786"/>
    <w:rsid w:val="00122C00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3560F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539F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83B3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01E88"/>
  <w15:chartTrackingRefBased/>
  <w15:docId w15:val="{D4B5DC29-F3AE-4A5F-877A-9DCAA460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2</cp:revision>
  <dcterms:created xsi:type="dcterms:W3CDTF">2025-09-16T10:21:00Z</dcterms:created>
  <dcterms:modified xsi:type="dcterms:W3CDTF">2025-09-16T10:21:00Z</dcterms:modified>
</cp:coreProperties>
</file>