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0FEEB" w14:textId="77777777" w:rsidR="00081D13" w:rsidRPr="009E44C1" w:rsidRDefault="001B451A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9E44C1">
        <w:rPr>
          <w:sz w:val="20"/>
          <w:szCs w:val="20"/>
        </w:rPr>
        <w:t>Niepołomice</w:t>
      </w:r>
      <w:r w:rsidR="00081D13" w:rsidRPr="009E44C1">
        <w:rPr>
          <w:sz w:val="20"/>
          <w:szCs w:val="20"/>
        </w:rPr>
        <w:t xml:space="preserve"> dnia: </w:t>
      </w:r>
      <w:r w:rsidRPr="009E44C1">
        <w:rPr>
          <w:sz w:val="20"/>
          <w:szCs w:val="20"/>
        </w:rPr>
        <w:t>2025-09-17</w:t>
      </w:r>
    </w:p>
    <w:p w14:paraId="6BC04C31" w14:textId="77777777" w:rsidR="00081D13" w:rsidRPr="009E44C1" w:rsidRDefault="001B451A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9E44C1">
        <w:rPr>
          <w:b/>
          <w:bCs/>
          <w:sz w:val="20"/>
          <w:szCs w:val="20"/>
        </w:rPr>
        <w:t>GMINA NIEPOŁOMICE</w:t>
      </w:r>
    </w:p>
    <w:p w14:paraId="4B37F74D" w14:textId="77777777" w:rsidR="00081D13" w:rsidRPr="009E44C1" w:rsidRDefault="001B451A" w:rsidP="00081D13">
      <w:pPr>
        <w:spacing w:line="360" w:lineRule="auto"/>
        <w:ind w:right="3969"/>
        <w:rPr>
          <w:sz w:val="20"/>
          <w:szCs w:val="20"/>
        </w:rPr>
      </w:pPr>
      <w:r w:rsidRPr="009E44C1">
        <w:rPr>
          <w:sz w:val="20"/>
          <w:szCs w:val="20"/>
        </w:rPr>
        <w:t>Pl. Zwycięstwa</w:t>
      </w:r>
      <w:r w:rsidR="00081D13" w:rsidRPr="009E44C1">
        <w:rPr>
          <w:sz w:val="20"/>
          <w:szCs w:val="20"/>
        </w:rPr>
        <w:t xml:space="preserve"> </w:t>
      </w:r>
      <w:r w:rsidRPr="009E44C1">
        <w:rPr>
          <w:sz w:val="20"/>
          <w:szCs w:val="20"/>
        </w:rPr>
        <w:t>13</w:t>
      </w:r>
    </w:p>
    <w:p w14:paraId="3D17166C" w14:textId="77777777" w:rsidR="00081D13" w:rsidRPr="009E44C1" w:rsidRDefault="001B451A" w:rsidP="00081D13">
      <w:pPr>
        <w:ind w:right="3969"/>
        <w:rPr>
          <w:sz w:val="20"/>
          <w:szCs w:val="20"/>
        </w:rPr>
      </w:pPr>
      <w:r w:rsidRPr="009E44C1">
        <w:rPr>
          <w:sz w:val="20"/>
          <w:szCs w:val="20"/>
        </w:rPr>
        <w:t>32-005</w:t>
      </w:r>
      <w:r w:rsidR="00081D13" w:rsidRPr="009E44C1">
        <w:rPr>
          <w:sz w:val="20"/>
          <w:szCs w:val="20"/>
        </w:rPr>
        <w:t xml:space="preserve"> </w:t>
      </w:r>
      <w:r w:rsidRPr="009E44C1">
        <w:rPr>
          <w:sz w:val="20"/>
          <w:szCs w:val="20"/>
        </w:rPr>
        <w:t>Niepołomice</w:t>
      </w:r>
    </w:p>
    <w:p w14:paraId="4BC03EF4" w14:textId="77777777" w:rsidR="00081D13" w:rsidRPr="009E44C1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9E44C1" w14:paraId="5519F942" w14:textId="77777777" w:rsidTr="00C13EA9">
        <w:tc>
          <w:tcPr>
            <w:tcW w:w="10065" w:type="dxa"/>
            <w:shd w:val="clear" w:color="auto" w:fill="F2F2F2"/>
            <w:hideMark/>
          </w:tcPr>
          <w:p w14:paraId="293BED2F" w14:textId="77777777" w:rsidR="00081D13" w:rsidRPr="009E44C1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9E44C1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7B06F60B" w14:textId="77777777" w:rsidR="00081D13" w:rsidRPr="009E44C1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9E44C1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607C3D27" w14:textId="77777777" w:rsidR="00081D13" w:rsidRPr="009E44C1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1942FBC1" w14:textId="77777777" w:rsidR="00081D13" w:rsidRPr="009E44C1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9E44C1">
        <w:rPr>
          <w:rFonts w:eastAsia="Calibri"/>
          <w:sz w:val="20"/>
          <w:szCs w:val="20"/>
          <w:lang w:eastAsia="en-US"/>
        </w:rPr>
        <w:t xml:space="preserve">Dotyczy </w:t>
      </w:r>
      <w:r w:rsidRPr="009E44C1">
        <w:rPr>
          <w:sz w:val="20"/>
          <w:szCs w:val="20"/>
        </w:rPr>
        <w:t>postępowania o udzielenie zamówienia publicznego</w:t>
      </w:r>
      <w:r w:rsidRPr="009E44C1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9E44C1" w14:paraId="4B7FFB3F" w14:textId="77777777" w:rsidTr="00081D13">
        <w:tc>
          <w:tcPr>
            <w:tcW w:w="2269" w:type="dxa"/>
          </w:tcPr>
          <w:p w14:paraId="39C0D4E2" w14:textId="77777777" w:rsidR="00081D13" w:rsidRPr="009E44C1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9E44C1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35B3BDAA" w14:textId="77777777" w:rsidR="00081D13" w:rsidRPr="009E44C1" w:rsidRDefault="001B451A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9E44C1">
              <w:rPr>
                <w:bCs/>
                <w:sz w:val="20"/>
                <w:szCs w:val="20"/>
              </w:rPr>
              <w:t>Budowa klubu malucha "Sówki" wraz z oddziałami przedszkolnymi w Woli Zabierzowskiej</w:t>
            </w:r>
          </w:p>
        </w:tc>
      </w:tr>
      <w:tr w:rsidR="001B451A" w:rsidRPr="009E44C1" w14:paraId="6FC20EF0" w14:textId="77777777" w:rsidTr="006C6F2F">
        <w:tc>
          <w:tcPr>
            <w:tcW w:w="2269" w:type="dxa"/>
          </w:tcPr>
          <w:p w14:paraId="07D68D96" w14:textId="77777777" w:rsidR="001B451A" w:rsidRPr="009E44C1" w:rsidRDefault="001B451A" w:rsidP="006C6F2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9E44C1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4D0263F8" w14:textId="77777777" w:rsidR="001B451A" w:rsidRPr="009E44C1" w:rsidRDefault="001B451A" w:rsidP="006C6F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9E44C1">
              <w:rPr>
                <w:bCs/>
                <w:sz w:val="20"/>
                <w:szCs w:val="20"/>
              </w:rPr>
              <w:t>ZP.271.28.2025</w:t>
            </w:r>
          </w:p>
        </w:tc>
      </w:tr>
    </w:tbl>
    <w:p w14:paraId="02C3F1F8" w14:textId="77777777" w:rsidR="00081D13" w:rsidRPr="009E44C1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32267669" w14:textId="77777777" w:rsidR="00081D13" w:rsidRPr="009E44C1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9E44C1">
        <w:rPr>
          <w:sz w:val="20"/>
          <w:szCs w:val="20"/>
        </w:rPr>
        <w:t xml:space="preserve">Zamawiający, </w:t>
      </w:r>
      <w:r w:rsidR="001B451A" w:rsidRPr="009E44C1">
        <w:rPr>
          <w:b/>
          <w:sz w:val="20"/>
          <w:szCs w:val="20"/>
        </w:rPr>
        <w:t>GMINA NIEPOŁOMICE</w:t>
      </w:r>
      <w:r w:rsidRPr="009E44C1">
        <w:rPr>
          <w:sz w:val="20"/>
          <w:szCs w:val="20"/>
        </w:rPr>
        <w:t xml:space="preserve">, działając na podstawie art. 253 </w:t>
      </w:r>
      <w:r w:rsidR="00A17CDB" w:rsidRPr="009E44C1">
        <w:rPr>
          <w:sz w:val="20"/>
          <w:szCs w:val="20"/>
        </w:rPr>
        <w:t xml:space="preserve">ust. 1 pkt. 1 i </w:t>
      </w:r>
      <w:r w:rsidRPr="009E44C1">
        <w:rPr>
          <w:sz w:val="20"/>
          <w:szCs w:val="20"/>
        </w:rPr>
        <w:t xml:space="preserve">ust. </w:t>
      </w:r>
      <w:r w:rsidR="00A17CDB" w:rsidRPr="009E44C1">
        <w:rPr>
          <w:sz w:val="20"/>
          <w:szCs w:val="20"/>
        </w:rPr>
        <w:t>2</w:t>
      </w:r>
      <w:r w:rsidRPr="009E44C1">
        <w:rPr>
          <w:sz w:val="20"/>
          <w:szCs w:val="20"/>
        </w:rPr>
        <w:t xml:space="preserve"> </w:t>
      </w:r>
      <w:r w:rsidR="00081D13" w:rsidRPr="009E44C1">
        <w:rPr>
          <w:sz w:val="20"/>
          <w:szCs w:val="20"/>
        </w:rPr>
        <w:t xml:space="preserve">ustawy z dnia 11 września 2019r. Prawo zamówień publicznych </w:t>
      </w:r>
      <w:r w:rsidR="001B451A" w:rsidRPr="009E44C1">
        <w:rPr>
          <w:sz w:val="20"/>
          <w:szCs w:val="20"/>
        </w:rPr>
        <w:t>(</w:t>
      </w:r>
      <w:proofErr w:type="spellStart"/>
      <w:r w:rsidR="001B451A" w:rsidRPr="009E44C1">
        <w:rPr>
          <w:sz w:val="20"/>
          <w:szCs w:val="20"/>
        </w:rPr>
        <w:t>t.j</w:t>
      </w:r>
      <w:proofErr w:type="spellEnd"/>
      <w:r w:rsidR="001B451A" w:rsidRPr="009E44C1">
        <w:rPr>
          <w:sz w:val="20"/>
          <w:szCs w:val="20"/>
        </w:rPr>
        <w:t>. Dz. U. z 2024 poz. 1320)</w:t>
      </w:r>
      <w:r w:rsidR="00081D13" w:rsidRPr="009E44C1">
        <w:rPr>
          <w:sz w:val="20"/>
          <w:szCs w:val="20"/>
        </w:rPr>
        <w:t xml:space="preserve">, zwanej dalej „ustawą </w:t>
      </w:r>
      <w:proofErr w:type="spellStart"/>
      <w:r w:rsidR="00081D13" w:rsidRPr="009E44C1">
        <w:rPr>
          <w:sz w:val="20"/>
          <w:szCs w:val="20"/>
        </w:rPr>
        <w:t>Pzp</w:t>
      </w:r>
      <w:proofErr w:type="spellEnd"/>
      <w:r w:rsidR="00081D13" w:rsidRPr="009E44C1">
        <w:rPr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B451A" w:rsidRPr="009E44C1" w14:paraId="26953FB7" w14:textId="77777777" w:rsidTr="006C6F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08996049" w14:textId="32DBB9D1" w:rsidR="001B451A" w:rsidRPr="009E44C1" w:rsidRDefault="001B451A" w:rsidP="006C6F2F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9E44C1">
              <w:rPr>
                <w:b/>
                <w:sz w:val="20"/>
                <w:szCs w:val="20"/>
              </w:rPr>
              <w:t xml:space="preserve">OLEXBUD2 </w:t>
            </w:r>
            <w:r w:rsidR="009E44C1">
              <w:rPr>
                <w:b/>
                <w:sz w:val="20"/>
                <w:szCs w:val="20"/>
              </w:rPr>
              <w:t xml:space="preserve">sp. z o.o. </w:t>
            </w:r>
          </w:p>
          <w:p w14:paraId="7F0F753B" w14:textId="77777777" w:rsidR="001B451A" w:rsidRPr="009E44C1" w:rsidRDefault="001B451A" w:rsidP="006C6F2F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9E44C1">
              <w:rPr>
                <w:bCs/>
                <w:sz w:val="20"/>
                <w:szCs w:val="20"/>
              </w:rPr>
              <w:t>Kąty</w:t>
            </w:r>
            <w:r w:rsidRPr="009E44C1">
              <w:rPr>
                <w:bCs/>
                <w:sz w:val="20"/>
                <w:szCs w:val="20"/>
              </w:rPr>
              <w:t xml:space="preserve"> </w:t>
            </w:r>
            <w:r w:rsidRPr="009E44C1">
              <w:rPr>
                <w:bCs/>
                <w:sz w:val="20"/>
                <w:szCs w:val="20"/>
              </w:rPr>
              <w:t>175</w:t>
            </w:r>
            <w:r w:rsidRPr="009E44C1">
              <w:rPr>
                <w:bCs/>
                <w:sz w:val="20"/>
                <w:szCs w:val="20"/>
              </w:rPr>
              <w:t xml:space="preserve"> </w:t>
            </w:r>
          </w:p>
          <w:p w14:paraId="0F1158CA" w14:textId="77777777" w:rsidR="001B451A" w:rsidRPr="009E44C1" w:rsidRDefault="001B451A" w:rsidP="006C6F2F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9E44C1">
              <w:rPr>
                <w:bCs/>
                <w:sz w:val="20"/>
                <w:szCs w:val="20"/>
              </w:rPr>
              <w:t>32-862</w:t>
            </w:r>
            <w:r w:rsidRPr="009E44C1">
              <w:rPr>
                <w:bCs/>
                <w:sz w:val="20"/>
                <w:szCs w:val="20"/>
              </w:rPr>
              <w:t xml:space="preserve"> </w:t>
            </w:r>
            <w:r w:rsidRPr="009E44C1">
              <w:rPr>
                <w:bCs/>
                <w:sz w:val="20"/>
                <w:szCs w:val="20"/>
              </w:rPr>
              <w:t>Kąty</w:t>
            </w:r>
          </w:p>
          <w:p w14:paraId="2787F6B4" w14:textId="77777777" w:rsidR="001B451A" w:rsidRPr="009E44C1" w:rsidRDefault="001B451A" w:rsidP="006C6F2F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9E44C1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9E44C1">
              <w:rPr>
                <w:sz w:val="20"/>
                <w:szCs w:val="20"/>
              </w:rPr>
              <w:t xml:space="preserve"> </w:t>
            </w:r>
            <w:bookmarkEnd w:id="1"/>
            <w:r w:rsidRPr="009E44C1">
              <w:rPr>
                <w:b/>
                <w:sz w:val="20"/>
                <w:szCs w:val="20"/>
              </w:rPr>
              <w:t>8 470 000.00 zł</w:t>
            </w:r>
            <w:r w:rsidRPr="009E44C1">
              <w:rPr>
                <w:b/>
                <w:sz w:val="20"/>
                <w:szCs w:val="20"/>
              </w:rPr>
              <w:t xml:space="preserve"> brutto</w:t>
            </w:r>
            <w:r w:rsidRPr="009E44C1">
              <w:rPr>
                <w:bCs/>
                <w:sz w:val="20"/>
                <w:szCs w:val="20"/>
              </w:rPr>
              <w:t>.</w:t>
            </w:r>
          </w:p>
          <w:p w14:paraId="26102F82" w14:textId="77777777" w:rsidR="001B451A" w:rsidRPr="009E44C1" w:rsidRDefault="001B451A" w:rsidP="006C6F2F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9E44C1">
              <w:rPr>
                <w:color w:val="000000"/>
                <w:sz w:val="20"/>
                <w:szCs w:val="20"/>
              </w:rPr>
              <w:t>Uzasadnienie wyboru:</w:t>
            </w:r>
          </w:p>
          <w:p w14:paraId="55FB5914" w14:textId="77777777" w:rsidR="001B451A" w:rsidRPr="009E44C1" w:rsidRDefault="001B451A" w:rsidP="006C6F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9E44C1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46BA1517" w14:textId="77777777" w:rsidR="00081D13" w:rsidRPr="009E44C1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9E44C1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9E44C1">
        <w:rPr>
          <w:color w:val="000000"/>
          <w:sz w:val="20"/>
          <w:szCs w:val="20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961"/>
        <w:gridCol w:w="992"/>
        <w:gridCol w:w="1701"/>
        <w:gridCol w:w="1701"/>
      </w:tblGrid>
      <w:tr w:rsidR="009E44C1" w:rsidRPr="00B21F94" w14:paraId="5C509EB2" w14:textId="77777777" w:rsidTr="006C6F2F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CEA43EA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B21F94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23C1831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2678BB69" w14:textId="77777777" w:rsidR="009E44C1" w:rsidRPr="00B21F94" w:rsidRDefault="009E44C1" w:rsidP="006C6F2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B21F94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00BA7A0C" w14:textId="77777777" w:rsidR="009E44C1" w:rsidRPr="00B21F94" w:rsidRDefault="009E44C1" w:rsidP="006C6F2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B21F94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0CE8DC1B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9E44C1" w:rsidRPr="00B21F94" w14:paraId="7B848F36" w14:textId="77777777" w:rsidTr="006C6F2F">
        <w:tc>
          <w:tcPr>
            <w:tcW w:w="851" w:type="dxa"/>
            <w:vAlign w:val="center"/>
          </w:tcPr>
          <w:p w14:paraId="1BE5026C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961" w:type="dxa"/>
            <w:vAlign w:val="center"/>
          </w:tcPr>
          <w:p w14:paraId="3B9AACAC" w14:textId="77777777" w:rsidR="009E44C1" w:rsidRPr="00B21F94" w:rsidRDefault="009E44C1" w:rsidP="006C6F2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B21F94">
              <w:rPr>
                <w:rFonts w:ascii="Times New Roman" w:hAnsi="Times New Roman" w:cs="Times New Roman"/>
                <w:b/>
              </w:rPr>
              <w:t xml:space="preserve">OLEXBUD2 </w:t>
            </w:r>
            <w:r>
              <w:rPr>
                <w:rFonts w:ascii="Times New Roman" w:hAnsi="Times New Roman" w:cs="Times New Roman"/>
                <w:b/>
              </w:rPr>
              <w:t>sp. z o.o.</w:t>
            </w:r>
          </w:p>
          <w:p w14:paraId="37DF083E" w14:textId="77777777" w:rsidR="009E44C1" w:rsidRPr="00B21F94" w:rsidRDefault="009E44C1" w:rsidP="006C6F2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B21F94">
              <w:rPr>
                <w:rFonts w:ascii="Times New Roman" w:hAnsi="Times New Roman" w:cs="Times New Roman"/>
                <w:bCs/>
              </w:rPr>
              <w:t xml:space="preserve">Kąty 175 </w:t>
            </w:r>
          </w:p>
          <w:p w14:paraId="024C107D" w14:textId="77777777" w:rsidR="009E44C1" w:rsidRPr="00B21F94" w:rsidRDefault="009E44C1" w:rsidP="006C6F2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B21F94">
              <w:rPr>
                <w:rFonts w:ascii="Times New Roman" w:hAnsi="Times New Roman" w:cs="Times New Roman"/>
                <w:bCs/>
              </w:rPr>
              <w:t>32-862 Kąty</w:t>
            </w:r>
          </w:p>
        </w:tc>
        <w:tc>
          <w:tcPr>
            <w:tcW w:w="992" w:type="dxa"/>
            <w:vAlign w:val="center"/>
          </w:tcPr>
          <w:p w14:paraId="3B213658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042EAAE3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0D5E7393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9E44C1" w:rsidRPr="00B21F94" w14:paraId="40C712F1" w14:textId="77777777" w:rsidTr="006C6F2F">
        <w:tc>
          <w:tcPr>
            <w:tcW w:w="851" w:type="dxa"/>
            <w:vAlign w:val="center"/>
          </w:tcPr>
          <w:p w14:paraId="27770F64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961" w:type="dxa"/>
            <w:vAlign w:val="center"/>
          </w:tcPr>
          <w:p w14:paraId="1D964413" w14:textId="77777777" w:rsidR="009E44C1" w:rsidRPr="00B21F94" w:rsidRDefault="009E44C1" w:rsidP="006C6F2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B21F94">
              <w:rPr>
                <w:rFonts w:ascii="Times New Roman" w:hAnsi="Times New Roman" w:cs="Times New Roman"/>
                <w:b/>
              </w:rPr>
              <w:t>TM Grupa Budowlana sp. z o.o.</w:t>
            </w:r>
          </w:p>
          <w:p w14:paraId="28BE5117" w14:textId="77777777" w:rsidR="009E44C1" w:rsidRPr="00B21F94" w:rsidRDefault="009E44C1" w:rsidP="006C6F2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Ul.  D</w:t>
            </w:r>
            <w:r w:rsidRPr="00B21F94">
              <w:rPr>
                <w:rFonts w:ascii="Times New Roman" w:hAnsi="Times New Roman" w:cs="Times New Roman"/>
                <w:bCs/>
              </w:rPr>
              <w:t>embowskiego 5 /200</w:t>
            </w:r>
          </w:p>
          <w:p w14:paraId="28399E12" w14:textId="77777777" w:rsidR="009E44C1" w:rsidRPr="00B21F94" w:rsidRDefault="009E44C1" w:rsidP="006C6F2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B21F94">
              <w:rPr>
                <w:rFonts w:ascii="Times New Roman" w:hAnsi="Times New Roman" w:cs="Times New Roman"/>
                <w:bCs/>
              </w:rPr>
              <w:t>32-020 Wieliczka</w:t>
            </w:r>
          </w:p>
        </w:tc>
        <w:tc>
          <w:tcPr>
            <w:tcW w:w="992" w:type="dxa"/>
            <w:vAlign w:val="center"/>
          </w:tcPr>
          <w:p w14:paraId="4571F3A7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 xml:space="preserve">  57,76</w:t>
            </w:r>
          </w:p>
        </w:tc>
        <w:tc>
          <w:tcPr>
            <w:tcW w:w="1701" w:type="dxa"/>
            <w:vAlign w:val="center"/>
          </w:tcPr>
          <w:p w14:paraId="3F9D22B6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0A49802E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 xml:space="preserve">  97,76</w:t>
            </w:r>
          </w:p>
        </w:tc>
      </w:tr>
      <w:tr w:rsidR="009E44C1" w:rsidRPr="00B21F94" w14:paraId="28855EDC" w14:textId="77777777" w:rsidTr="006C6F2F">
        <w:tc>
          <w:tcPr>
            <w:tcW w:w="851" w:type="dxa"/>
            <w:vAlign w:val="center"/>
          </w:tcPr>
          <w:p w14:paraId="302E842A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61" w:type="dxa"/>
            <w:vAlign w:val="center"/>
          </w:tcPr>
          <w:p w14:paraId="03910638" w14:textId="77777777" w:rsidR="009E44C1" w:rsidRPr="00B21F94" w:rsidRDefault="009E44C1" w:rsidP="006C6F2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B21F94">
              <w:rPr>
                <w:rFonts w:ascii="Times New Roman" w:hAnsi="Times New Roman" w:cs="Times New Roman"/>
                <w:b/>
              </w:rPr>
              <w:t xml:space="preserve">Firma Handlowa "MIKULEC" Andrzej </w:t>
            </w:r>
            <w:proofErr w:type="spellStart"/>
            <w:r w:rsidRPr="00B21F94">
              <w:rPr>
                <w:rFonts w:ascii="Times New Roman" w:hAnsi="Times New Roman" w:cs="Times New Roman"/>
                <w:b/>
              </w:rPr>
              <w:t>Mikulec</w:t>
            </w:r>
            <w:proofErr w:type="spellEnd"/>
          </w:p>
          <w:p w14:paraId="6DA84657" w14:textId="77777777" w:rsidR="009E44C1" w:rsidRPr="00B21F94" w:rsidRDefault="009E44C1" w:rsidP="006C6F2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B21F94">
              <w:rPr>
                <w:rFonts w:ascii="Times New Roman" w:hAnsi="Times New Roman" w:cs="Times New Roman"/>
                <w:bCs/>
              </w:rPr>
              <w:t xml:space="preserve">Biała Niżna 504 </w:t>
            </w:r>
          </w:p>
          <w:p w14:paraId="6B9F7A0E" w14:textId="77777777" w:rsidR="009E44C1" w:rsidRPr="00B21F94" w:rsidRDefault="009E44C1" w:rsidP="006C6F2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B21F94">
              <w:rPr>
                <w:rFonts w:ascii="Times New Roman" w:hAnsi="Times New Roman" w:cs="Times New Roman"/>
                <w:bCs/>
              </w:rPr>
              <w:t>33-330 Grybów</w:t>
            </w:r>
          </w:p>
        </w:tc>
        <w:tc>
          <w:tcPr>
            <w:tcW w:w="992" w:type="dxa"/>
            <w:vAlign w:val="center"/>
          </w:tcPr>
          <w:p w14:paraId="601A4E11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 xml:space="preserve">  55,16</w:t>
            </w:r>
          </w:p>
        </w:tc>
        <w:tc>
          <w:tcPr>
            <w:tcW w:w="1701" w:type="dxa"/>
            <w:vAlign w:val="center"/>
          </w:tcPr>
          <w:p w14:paraId="6C31BA10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4ABBFA7D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 xml:space="preserve">  95,16</w:t>
            </w:r>
          </w:p>
        </w:tc>
      </w:tr>
      <w:tr w:rsidR="009E44C1" w:rsidRPr="00B21F94" w14:paraId="2652B577" w14:textId="77777777" w:rsidTr="006C6F2F">
        <w:tc>
          <w:tcPr>
            <w:tcW w:w="851" w:type="dxa"/>
            <w:vAlign w:val="center"/>
          </w:tcPr>
          <w:p w14:paraId="1F94E269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961" w:type="dxa"/>
            <w:vAlign w:val="center"/>
          </w:tcPr>
          <w:p w14:paraId="2DBE8A5F" w14:textId="77777777" w:rsidR="009E44C1" w:rsidRPr="00B21F94" w:rsidRDefault="009E44C1" w:rsidP="006C6F2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B21F94">
              <w:rPr>
                <w:rFonts w:ascii="Times New Roman" w:hAnsi="Times New Roman" w:cs="Times New Roman"/>
                <w:b/>
              </w:rPr>
              <w:t xml:space="preserve">MATEO Przedsiębiorstwo Budowlane Usługowo - Handlowe Józef </w:t>
            </w:r>
            <w:proofErr w:type="spellStart"/>
            <w:r w:rsidRPr="00B21F94">
              <w:rPr>
                <w:rFonts w:ascii="Times New Roman" w:hAnsi="Times New Roman" w:cs="Times New Roman"/>
                <w:b/>
              </w:rPr>
              <w:t>Firmuga</w:t>
            </w:r>
            <w:proofErr w:type="spellEnd"/>
          </w:p>
          <w:p w14:paraId="01CF2925" w14:textId="77777777" w:rsidR="009E44C1" w:rsidRPr="00B21F94" w:rsidRDefault="009E44C1" w:rsidP="006C6F2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B21F94">
              <w:rPr>
                <w:rFonts w:ascii="Times New Roman" w:hAnsi="Times New Roman" w:cs="Times New Roman"/>
                <w:bCs/>
              </w:rPr>
              <w:t xml:space="preserve">Ładna 41b </w:t>
            </w:r>
          </w:p>
          <w:p w14:paraId="036A20A0" w14:textId="77777777" w:rsidR="009E44C1" w:rsidRPr="00B21F94" w:rsidRDefault="009E44C1" w:rsidP="006C6F2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B21F94">
              <w:rPr>
                <w:rFonts w:ascii="Times New Roman" w:hAnsi="Times New Roman" w:cs="Times New Roman"/>
                <w:bCs/>
              </w:rPr>
              <w:t>33-156 Ładna</w:t>
            </w:r>
          </w:p>
        </w:tc>
        <w:tc>
          <w:tcPr>
            <w:tcW w:w="992" w:type="dxa"/>
            <w:vAlign w:val="center"/>
          </w:tcPr>
          <w:p w14:paraId="197245BD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 xml:space="preserve">  54,11</w:t>
            </w:r>
          </w:p>
        </w:tc>
        <w:tc>
          <w:tcPr>
            <w:tcW w:w="1701" w:type="dxa"/>
            <w:vAlign w:val="center"/>
          </w:tcPr>
          <w:p w14:paraId="4FEA2330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6454DA97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 xml:space="preserve">  94,11</w:t>
            </w:r>
          </w:p>
        </w:tc>
      </w:tr>
      <w:tr w:rsidR="009E44C1" w:rsidRPr="00B21F94" w14:paraId="041696B8" w14:textId="77777777" w:rsidTr="006C6F2F">
        <w:tc>
          <w:tcPr>
            <w:tcW w:w="851" w:type="dxa"/>
            <w:vAlign w:val="center"/>
          </w:tcPr>
          <w:p w14:paraId="4E084B34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961" w:type="dxa"/>
            <w:vAlign w:val="center"/>
          </w:tcPr>
          <w:p w14:paraId="2F39F3D7" w14:textId="77777777" w:rsidR="009E44C1" w:rsidRPr="00B21F94" w:rsidRDefault="009E44C1" w:rsidP="006C6F2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B21F94">
              <w:rPr>
                <w:rFonts w:ascii="Times New Roman" w:hAnsi="Times New Roman" w:cs="Times New Roman"/>
                <w:b/>
              </w:rPr>
              <w:t xml:space="preserve">Zakład Techniczno-Budowlany </w:t>
            </w:r>
            <w:proofErr w:type="spellStart"/>
            <w:r w:rsidRPr="00B21F94">
              <w:rPr>
                <w:rFonts w:ascii="Times New Roman" w:hAnsi="Times New Roman" w:cs="Times New Roman"/>
                <w:b/>
              </w:rPr>
              <w:t>Polbau</w:t>
            </w:r>
            <w:proofErr w:type="spellEnd"/>
            <w:r w:rsidRPr="00B21F94">
              <w:rPr>
                <w:rFonts w:ascii="Times New Roman" w:hAnsi="Times New Roman" w:cs="Times New Roman"/>
                <w:b/>
              </w:rPr>
              <w:t xml:space="preserve"> Sp. z o.o.</w:t>
            </w:r>
          </w:p>
          <w:p w14:paraId="5D4C52CD" w14:textId="77777777" w:rsidR="009E44C1" w:rsidRPr="00B21F94" w:rsidRDefault="009E44C1" w:rsidP="006C6F2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B21F94">
              <w:rPr>
                <w:rFonts w:ascii="Times New Roman" w:hAnsi="Times New Roman" w:cs="Times New Roman"/>
                <w:bCs/>
              </w:rPr>
              <w:t>ul.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B21F94">
              <w:rPr>
                <w:rFonts w:ascii="Times New Roman" w:hAnsi="Times New Roman" w:cs="Times New Roman"/>
                <w:bCs/>
              </w:rPr>
              <w:t xml:space="preserve">Grunwaldzka 25 </w:t>
            </w:r>
          </w:p>
          <w:p w14:paraId="54115831" w14:textId="77777777" w:rsidR="009E44C1" w:rsidRPr="00B21F94" w:rsidRDefault="009E44C1" w:rsidP="006C6F2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B21F94">
              <w:rPr>
                <w:rFonts w:ascii="Times New Roman" w:hAnsi="Times New Roman" w:cs="Times New Roman"/>
                <w:bCs/>
              </w:rPr>
              <w:lastRenderedPageBreak/>
              <w:t>45-054 Opole</w:t>
            </w:r>
          </w:p>
        </w:tc>
        <w:tc>
          <w:tcPr>
            <w:tcW w:w="992" w:type="dxa"/>
            <w:vAlign w:val="center"/>
          </w:tcPr>
          <w:p w14:paraId="387121D9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lastRenderedPageBreak/>
              <w:t xml:space="preserve">  53,86</w:t>
            </w:r>
          </w:p>
        </w:tc>
        <w:tc>
          <w:tcPr>
            <w:tcW w:w="1701" w:type="dxa"/>
            <w:vAlign w:val="center"/>
          </w:tcPr>
          <w:p w14:paraId="672C57B3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2B2D4E03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 xml:space="preserve">  93,86</w:t>
            </w:r>
          </w:p>
        </w:tc>
      </w:tr>
      <w:tr w:rsidR="009E44C1" w:rsidRPr="00B21F94" w14:paraId="13034B52" w14:textId="77777777" w:rsidTr="006C6F2F">
        <w:tc>
          <w:tcPr>
            <w:tcW w:w="851" w:type="dxa"/>
            <w:vAlign w:val="center"/>
          </w:tcPr>
          <w:p w14:paraId="71A0CB36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61" w:type="dxa"/>
            <w:vAlign w:val="center"/>
          </w:tcPr>
          <w:p w14:paraId="40A0C390" w14:textId="77777777" w:rsidR="009E44C1" w:rsidRPr="00B21F94" w:rsidRDefault="009E44C1" w:rsidP="006C6F2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B21F94">
              <w:rPr>
                <w:rFonts w:ascii="Times New Roman" w:hAnsi="Times New Roman" w:cs="Times New Roman"/>
                <w:b/>
              </w:rPr>
              <w:t>ETNA Sp. z o.o Sp. k.</w:t>
            </w:r>
          </w:p>
          <w:p w14:paraId="727B4958" w14:textId="77777777" w:rsidR="009E44C1" w:rsidRPr="00B21F94" w:rsidRDefault="009E44C1" w:rsidP="006C6F2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B21F94">
              <w:rPr>
                <w:rFonts w:ascii="Times New Roman" w:hAnsi="Times New Roman" w:cs="Times New Roman"/>
                <w:bCs/>
              </w:rPr>
              <w:t xml:space="preserve">Stanisława Wyspiańskiego 48a </w:t>
            </w:r>
          </w:p>
          <w:p w14:paraId="7EB9B398" w14:textId="77777777" w:rsidR="009E44C1" w:rsidRPr="00B21F94" w:rsidRDefault="009E44C1" w:rsidP="006C6F2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B21F94">
              <w:rPr>
                <w:rFonts w:ascii="Times New Roman" w:hAnsi="Times New Roman" w:cs="Times New Roman"/>
                <w:bCs/>
              </w:rPr>
              <w:t>32-050 Skawina</w:t>
            </w:r>
          </w:p>
        </w:tc>
        <w:tc>
          <w:tcPr>
            <w:tcW w:w="992" w:type="dxa"/>
            <w:vAlign w:val="center"/>
          </w:tcPr>
          <w:p w14:paraId="352BCD86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 xml:space="preserve">  51,86</w:t>
            </w:r>
          </w:p>
        </w:tc>
        <w:tc>
          <w:tcPr>
            <w:tcW w:w="1701" w:type="dxa"/>
            <w:vAlign w:val="center"/>
          </w:tcPr>
          <w:p w14:paraId="6C785888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5FE944DA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 xml:space="preserve">  91,86</w:t>
            </w:r>
          </w:p>
        </w:tc>
      </w:tr>
      <w:tr w:rsidR="009E44C1" w:rsidRPr="00B21F94" w14:paraId="3B9ED095" w14:textId="77777777" w:rsidTr="006C6F2F">
        <w:tc>
          <w:tcPr>
            <w:tcW w:w="851" w:type="dxa"/>
            <w:vAlign w:val="center"/>
          </w:tcPr>
          <w:p w14:paraId="006D4064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61" w:type="dxa"/>
            <w:vAlign w:val="center"/>
          </w:tcPr>
          <w:p w14:paraId="7A4BE742" w14:textId="77777777" w:rsidR="009E44C1" w:rsidRPr="00B21F94" w:rsidRDefault="009E44C1" w:rsidP="006C6F2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B21F94">
              <w:rPr>
                <w:rFonts w:ascii="Times New Roman" w:hAnsi="Times New Roman" w:cs="Times New Roman"/>
                <w:b/>
              </w:rPr>
              <w:t>SAMSON Sp. z o. o.</w:t>
            </w:r>
          </w:p>
          <w:p w14:paraId="4CF3D240" w14:textId="77777777" w:rsidR="009E44C1" w:rsidRPr="00B21F94" w:rsidRDefault="009E44C1" w:rsidP="006C6F2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B21F94">
              <w:rPr>
                <w:rFonts w:ascii="Times New Roman" w:hAnsi="Times New Roman" w:cs="Times New Roman"/>
                <w:bCs/>
              </w:rPr>
              <w:t xml:space="preserve">Fabryczna 9 </w:t>
            </w:r>
          </w:p>
          <w:p w14:paraId="40D5CF9F" w14:textId="77777777" w:rsidR="009E44C1" w:rsidRPr="00B21F94" w:rsidRDefault="009E44C1" w:rsidP="006C6F2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B21F94">
              <w:rPr>
                <w:rFonts w:ascii="Times New Roman" w:hAnsi="Times New Roman" w:cs="Times New Roman"/>
                <w:bCs/>
              </w:rPr>
              <w:t>33-132 Niedomice</w:t>
            </w:r>
          </w:p>
        </w:tc>
        <w:tc>
          <w:tcPr>
            <w:tcW w:w="992" w:type="dxa"/>
            <w:vAlign w:val="center"/>
          </w:tcPr>
          <w:p w14:paraId="658ACF97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 xml:space="preserve">  50,91</w:t>
            </w:r>
          </w:p>
        </w:tc>
        <w:tc>
          <w:tcPr>
            <w:tcW w:w="1701" w:type="dxa"/>
            <w:vAlign w:val="center"/>
          </w:tcPr>
          <w:p w14:paraId="194AC2FA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6426B29B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 xml:space="preserve">  90,91</w:t>
            </w:r>
          </w:p>
        </w:tc>
      </w:tr>
      <w:tr w:rsidR="009E44C1" w:rsidRPr="00B21F94" w14:paraId="6599BF1B" w14:textId="77777777" w:rsidTr="006C6F2F">
        <w:tc>
          <w:tcPr>
            <w:tcW w:w="851" w:type="dxa"/>
            <w:vAlign w:val="center"/>
          </w:tcPr>
          <w:p w14:paraId="56B4A9A9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61" w:type="dxa"/>
            <w:vAlign w:val="center"/>
          </w:tcPr>
          <w:p w14:paraId="6BDDA7D0" w14:textId="77777777" w:rsidR="009E44C1" w:rsidRPr="00B21F94" w:rsidRDefault="009E44C1" w:rsidP="006C6F2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B21F94">
              <w:rPr>
                <w:rFonts w:ascii="Times New Roman" w:hAnsi="Times New Roman" w:cs="Times New Roman"/>
                <w:b/>
              </w:rPr>
              <w:t>MURKRAK Sp. z o. o. Sp. Komandytowa</w:t>
            </w:r>
          </w:p>
          <w:p w14:paraId="317BB439" w14:textId="77777777" w:rsidR="009E44C1" w:rsidRPr="00B21F94" w:rsidRDefault="009E44C1" w:rsidP="006C6F2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B21F94">
              <w:rPr>
                <w:rFonts w:ascii="Times New Roman" w:hAnsi="Times New Roman" w:cs="Times New Roman"/>
                <w:bCs/>
              </w:rPr>
              <w:t xml:space="preserve">B2 9 </w:t>
            </w:r>
          </w:p>
          <w:p w14:paraId="71BDCAA4" w14:textId="77777777" w:rsidR="009E44C1" w:rsidRPr="00B21F94" w:rsidRDefault="009E44C1" w:rsidP="006C6F2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B21F94">
              <w:rPr>
                <w:rFonts w:ascii="Times New Roman" w:hAnsi="Times New Roman" w:cs="Times New Roman"/>
                <w:bCs/>
              </w:rPr>
              <w:t>32-086 Węgrzce</w:t>
            </w:r>
          </w:p>
        </w:tc>
        <w:tc>
          <w:tcPr>
            <w:tcW w:w="992" w:type="dxa"/>
            <w:vAlign w:val="center"/>
          </w:tcPr>
          <w:p w14:paraId="1913F0EA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 xml:space="preserve">  50,00</w:t>
            </w:r>
          </w:p>
        </w:tc>
        <w:tc>
          <w:tcPr>
            <w:tcW w:w="1701" w:type="dxa"/>
            <w:vAlign w:val="center"/>
          </w:tcPr>
          <w:p w14:paraId="2D0DF3E3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0B520BC2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 xml:space="preserve">  90,00</w:t>
            </w:r>
          </w:p>
        </w:tc>
      </w:tr>
      <w:tr w:rsidR="009E44C1" w:rsidRPr="00B21F94" w14:paraId="2A737DA6" w14:textId="77777777" w:rsidTr="006C6F2F">
        <w:tc>
          <w:tcPr>
            <w:tcW w:w="851" w:type="dxa"/>
            <w:vAlign w:val="center"/>
          </w:tcPr>
          <w:p w14:paraId="56456066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61" w:type="dxa"/>
            <w:vAlign w:val="center"/>
          </w:tcPr>
          <w:p w14:paraId="3E9010FB" w14:textId="77777777" w:rsidR="009E44C1" w:rsidRPr="00B21F94" w:rsidRDefault="009E44C1" w:rsidP="006C6F2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B21F94">
              <w:rPr>
                <w:rFonts w:ascii="Times New Roman" w:hAnsi="Times New Roman" w:cs="Times New Roman"/>
                <w:b/>
              </w:rPr>
              <w:t xml:space="preserve">Firma Handlowo-Usługowa VANGA - Artur </w:t>
            </w:r>
            <w:proofErr w:type="spellStart"/>
            <w:r w:rsidRPr="00B21F94">
              <w:rPr>
                <w:rFonts w:ascii="Times New Roman" w:hAnsi="Times New Roman" w:cs="Times New Roman"/>
                <w:b/>
              </w:rPr>
              <w:t>Gromala</w:t>
            </w:r>
            <w:proofErr w:type="spellEnd"/>
          </w:p>
          <w:p w14:paraId="37E8448D" w14:textId="77777777" w:rsidR="009E44C1" w:rsidRPr="00B21F94" w:rsidRDefault="009E44C1" w:rsidP="006C6F2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B21F94">
              <w:rPr>
                <w:rFonts w:ascii="Times New Roman" w:hAnsi="Times New Roman" w:cs="Times New Roman"/>
                <w:bCs/>
              </w:rPr>
              <w:t xml:space="preserve">Grajów 205 </w:t>
            </w:r>
          </w:p>
          <w:p w14:paraId="649AA71E" w14:textId="77777777" w:rsidR="009E44C1" w:rsidRPr="00B21F94" w:rsidRDefault="009E44C1" w:rsidP="006C6F2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B21F94">
              <w:rPr>
                <w:rFonts w:ascii="Times New Roman" w:hAnsi="Times New Roman" w:cs="Times New Roman"/>
                <w:bCs/>
              </w:rPr>
              <w:t>32-020 Wieliczka</w:t>
            </w:r>
          </w:p>
        </w:tc>
        <w:tc>
          <w:tcPr>
            <w:tcW w:w="992" w:type="dxa"/>
            <w:vAlign w:val="center"/>
          </w:tcPr>
          <w:p w14:paraId="1C0A1832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4A4EF807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528DF16B" w14:textId="77777777" w:rsidR="009E44C1" w:rsidRPr="00B21F94" w:rsidRDefault="009E44C1" w:rsidP="006C6F2F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B21F94">
              <w:rPr>
                <w:rFonts w:ascii="Times New Roman" w:hAnsi="Times New Roman" w:cs="Times New Roman"/>
              </w:rPr>
              <w:t xml:space="preserve">  0,00</w:t>
            </w:r>
          </w:p>
        </w:tc>
      </w:tr>
    </w:tbl>
    <w:p w14:paraId="5A5B304E" w14:textId="77777777" w:rsidR="00E85D70" w:rsidRPr="009E44C1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77590CE7" w14:textId="77777777" w:rsidR="00F960D7" w:rsidRPr="009E44C1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14:paraId="74BA9BDE" w14:textId="1BD4810C" w:rsidR="008642B3" w:rsidRPr="009E44C1" w:rsidRDefault="008642B3" w:rsidP="00005838">
      <w:pPr>
        <w:jc w:val="right"/>
        <w:rPr>
          <w:sz w:val="20"/>
          <w:szCs w:val="20"/>
        </w:rPr>
      </w:pPr>
    </w:p>
    <w:sectPr w:rsidR="008642B3" w:rsidRPr="009E44C1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343F1C" w14:textId="77777777" w:rsidR="0074203D" w:rsidRDefault="0074203D">
      <w:r>
        <w:separator/>
      </w:r>
    </w:p>
  </w:endnote>
  <w:endnote w:type="continuationSeparator" w:id="0">
    <w:p w14:paraId="3AC869AA" w14:textId="77777777" w:rsidR="0074203D" w:rsidRDefault="00742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B566B" w14:textId="77777777" w:rsidR="001B451A" w:rsidRDefault="001B45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61C08" w14:textId="62FF60C4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B4408" w14:textId="77777777" w:rsidR="001B451A" w:rsidRDefault="001B45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C765F" w14:textId="77777777" w:rsidR="0074203D" w:rsidRDefault="0074203D">
      <w:r>
        <w:separator/>
      </w:r>
    </w:p>
  </w:footnote>
  <w:footnote w:type="continuationSeparator" w:id="0">
    <w:p w14:paraId="76227F5A" w14:textId="77777777" w:rsidR="0074203D" w:rsidRDefault="007420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C64C3" w14:textId="77777777" w:rsidR="001B451A" w:rsidRDefault="001B45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4EB95" w14:textId="77777777" w:rsidR="001B451A" w:rsidRDefault="001B45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C11A7" w14:textId="77777777" w:rsidR="001B451A" w:rsidRDefault="001B45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203D"/>
    <w:rsid w:val="00005838"/>
    <w:rsid w:val="00022322"/>
    <w:rsid w:val="00042497"/>
    <w:rsid w:val="00081D13"/>
    <w:rsid w:val="000C1E6F"/>
    <w:rsid w:val="000E4E56"/>
    <w:rsid w:val="001A1468"/>
    <w:rsid w:val="001B451A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4203D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44C1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5AD7C4"/>
  <w15:chartTrackingRefBased/>
  <w15:docId w15:val="{E7325E1E-D02B-4BD6-8E9D-8BF55852A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1601-01-01T00:00:00Z</cp:lastPrinted>
  <dcterms:created xsi:type="dcterms:W3CDTF">2025-09-17T06:45:00Z</dcterms:created>
  <dcterms:modified xsi:type="dcterms:W3CDTF">2025-09-17T06:45:00Z</dcterms:modified>
</cp:coreProperties>
</file>