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35850F" w14:textId="77777777" w:rsidR="00081D13" w:rsidRPr="00387BF0" w:rsidRDefault="005D0F00" w:rsidP="00081D13">
      <w:pPr>
        <w:spacing w:after="600"/>
        <w:jc w:val="right"/>
        <w:rPr>
          <w:sz w:val="20"/>
          <w:szCs w:val="20"/>
        </w:rPr>
      </w:pPr>
      <w:bookmarkStart w:id="0" w:name="_Hlk53520193"/>
      <w:r w:rsidRPr="00387BF0">
        <w:rPr>
          <w:sz w:val="20"/>
          <w:szCs w:val="20"/>
        </w:rPr>
        <w:t>Niepołomice</w:t>
      </w:r>
      <w:r w:rsidR="00081D13" w:rsidRPr="00387BF0">
        <w:rPr>
          <w:sz w:val="20"/>
          <w:szCs w:val="20"/>
        </w:rPr>
        <w:t xml:space="preserve"> dnia: </w:t>
      </w:r>
      <w:r w:rsidRPr="00387BF0">
        <w:rPr>
          <w:sz w:val="20"/>
          <w:szCs w:val="20"/>
        </w:rPr>
        <w:t>2025-09-17</w:t>
      </w:r>
    </w:p>
    <w:p w14:paraId="723E8961" w14:textId="77777777" w:rsidR="00081D13" w:rsidRPr="00387BF0" w:rsidRDefault="005D0F00" w:rsidP="00081D13">
      <w:pPr>
        <w:spacing w:line="360" w:lineRule="auto"/>
        <w:ind w:right="3969"/>
        <w:rPr>
          <w:b/>
          <w:bCs/>
          <w:sz w:val="20"/>
          <w:szCs w:val="20"/>
        </w:rPr>
      </w:pPr>
      <w:r w:rsidRPr="00387BF0">
        <w:rPr>
          <w:b/>
          <w:bCs/>
          <w:sz w:val="20"/>
          <w:szCs w:val="20"/>
        </w:rPr>
        <w:t>Muzeum Niepołomickie w Niepołomicach</w:t>
      </w:r>
    </w:p>
    <w:p w14:paraId="64295508" w14:textId="60EB347A" w:rsidR="00081D13" w:rsidRPr="00387BF0" w:rsidRDefault="00387BF0" w:rsidP="00081D13">
      <w:pPr>
        <w:spacing w:line="360" w:lineRule="auto"/>
        <w:ind w:right="3969"/>
        <w:rPr>
          <w:sz w:val="20"/>
          <w:szCs w:val="20"/>
        </w:rPr>
      </w:pPr>
      <w:r>
        <w:rPr>
          <w:sz w:val="20"/>
          <w:szCs w:val="20"/>
        </w:rPr>
        <w:t xml:space="preserve">Ul. </w:t>
      </w:r>
      <w:r w:rsidR="005D0F00" w:rsidRPr="00387BF0">
        <w:rPr>
          <w:sz w:val="20"/>
          <w:szCs w:val="20"/>
        </w:rPr>
        <w:t>Zamkowa</w:t>
      </w:r>
      <w:r w:rsidR="00081D13" w:rsidRPr="00387BF0">
        <w:rPr>
          <w:sz w:val="20"/>
          <w:szCs w:val="20"/>
        </w:rPr>
        <w:t xml:space="preserve"> </w:t>
      </w:r>
      <w:r w:rsidR="005D0F00" w:rsidRPr="00387BF0">
        <w:rPr>
          <w:sz w:val="20"/>
          <w:szCs w:val="20"/>
        </w:rPr>
        <w:t>2</w:t>
      </w:r>
    </w:p>
    <w:p w14:paraId="13E9078B" w14:textId="62210EB6" w:rsidR="00081D13" w:rsidRDefault="005D0F00" w:rsidP="00387BF0">
      <w:pPr>
        <w:ind w:right="3969"/>
        <w:rPr>
          <w:sz w:val="20"/>
          <w:szCs w:val="20"/>
        </w:rPr>
      </w:pPr>
      <w:r w:rsidRPr="00387BF0">
        <w:rPr>
          <w:sz w:val="20"/>
          <w:szCs w:val="20"/>
        </w:rPr>
        <w:t>32-005</w:t>
      </w:r>
      <w:r w:rsidR="00081D13" w:rsidRPr="00387BF0">
        <w:rPr>
          <w:sz w:val="20"/>
          <w:szCs w:val="20"/>
        </w:rPr>
        <w:t xml:space="preserve"> </w:t>
      </w:r>
      <w:r w:rsidRPr="00387BF0">
        <w:rPr>
          <w:sz w:val="20"/>
          <w:szCs w:val="20"/>
        </w:rPr>
        <w:t>Niepołomice</w:t>
      </w:r>
    </w:p>
    <w:p w14:paraId="6C0199B0" w14:textId="77777777" w:rsidR="00387BF0" w:rsidRDefault="00387BF0" w:rsidP="00387BF0">
      <w:pPr>
        <w:ind w:right="3969"/>
        <w:rPr>
          <w:sz w:val="20"/>
          <w:szCs w:val="20"/>
        </w:rPr>
      </w:pPr>
    </w:p>
    <w:p w14:paraId="5E8F4B9F" w14:textId="77777777" w:rsidR="00387BF0" w:rsidRPr="00387BF0" w:rsidRDefault="00387BF0" w:rsidP="00387BF0">
      <w:pPr>
        <w:ind w:right="3969"/>
        <w:rPr>
          <w:sz w:val="20"/>
          <w:szCs w:val="20"/>
        </w:rPr>
      </w:pPr>
    </w:p>
    <w:p w14:paraId="6DD328A0" w14:textId="77777777" w:rsidR="00081D13" w:rsidRPr="00387BF0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87BF0" w14:paraId="6A838CEE" w14:textId="77777777" w:rsidTr="00C13EA9">
        <w:tc>
          <w:tcPr>
            <w:tcW w:w="10065" w:type="dxa"/>
            <w:shd w:val="clear" w:color="auto" w:fill="F2F2F2"/>
            <w:hideMark/>
          </w:tcPr>
          <w:p w14:paraId="58CA66C1" w14:textId="77777777" w:rsidR="00081D13" w:rsidRPr="00387BF0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387BF0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67D4D1DA" w14:textId="77777777" w:rsidR="00081D13" w:rsidRPr="00387BF0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387BF0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53C28683" w14:textId="77777777" w:rsidR="00081D13" w:rsidRPr="00387BF0" w:rsidRDefault="00081D13" w:rsidP="00081D13">
      <w:pPr>
        <w:keepNext/>
        <w:spacing w:after="240"/>
        <w:outlineLvl w:val="0"/>
        <w:rPr>
          <w:b/>
          <w:sz w:val="20"/>
          <w:szCs w:val="20"/>
        </w:rPr>
      </w:pPr>
    </w:p>
    <w:p w14:paraId="68AF39B0" w14:textId="77777777" w:rsidR="00081D13" w:rsidRPr="00387BF0" w:rsidRDefault="00081D13" w:rsidP="00081D13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387BF0">
        <w:rPr>
          <w:rFonts w:eastAsia="Calibri"/>
          <w:sz w:val="20"/>
          <w:szCs w:val="20"/>
          <w:lang w:eastAsia="en-US"/>
        </w:rPr>
        <w:t xml:space="preserve">Dotyczy </w:t>
      </w:r>
      <w:r w:rsidRPr="00387BF0">
        <w:rPr>
          <w:sz w:val="20"/>
          <w:szCs w:val="20"/>
        </w:rPr>
        <w:t>postępowania o udzielenie zamówienia publicznego</w:t>
      </w:r>
      <w:r w:rsidRPr="00387BF0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87BF0" w14:paraId="5350F6BF" w14:textId="77777777" w:rsidTr="00081D13">
        <w:tc>
          <w:tcPr>
            <w:tcW w:w="2269" w:type="dxa"/>
          </w:tcPr>
          <w:p w14:paraId="2544F692" w14:textId="77777777" w:rsidR="00081D13" w:rsidRPr="00387BF0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387BF0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</w:tcPr>
          <w:p w14:paraId="61B40C83" w14:textId="77777777" w:rsidR="00081D13" w:rsidRPr="00387BF0" w:rsidRDefault="005D0F00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387BF0">
              <w:rPr>
                <w:bCs/>
                <w:sz w:val="20"/>
                <w:szCs w:val="20"/>
              </w:rPr>
              <w:t>Usługa digitalizacji 40 000 czarno - białych negatywów formatu 24 x36 mm autorstwa Włodzimierza Puchalskiego wybitnego prekursora fotografii i filmu przyrodniczego w Polsce, w związku z realizacją projektu pod nazwą "Przyrodnicze Dziedzictwo Włodzimierza Puchalskiego. Digitalizacja i udostępnienie negatywów ze zbioru Muzeum Niepołomickiego", dofinansowanego przez Zarząd Województwa Małopolskiego w ramach Europejskiego Funduszu Rozwoju Regionalnego, Fundusze Europejskie dla Małopolski 2021-2027, FEMP.01.09 Rozwój e-kultury w województwie małopolskim, A. Rozwój e-kultury w województwie małopolskim</w:t>
            </w:r>
          </w:p>
        </w:tc>
      </w:tr>
      <w:tr w:rsidR="005D0F00" w:rsidRPr="00387BF0" w14:paraId="39545581" w14:textId="77777777" w:rsidTr="00932724">
        <w:tc>
          <w:tcPr>
            <w:tcW w:w="2269" w:type="dxa"/>
          </w:tcPr>
          <w:p w14:paraId="6416F293" w14:textId="77777777" w:rsidR="005D0F00" w:rsidRPr="00387BF0" w:rsidRDefault="005D0F00" w:rsidP="0093272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387BF0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</w:tcPr>
          <w:p w14:paraId="5F64CE89" w14:textId="77777777" w:rsidR="005D0F00" w:rsidRPr="00387BF0" w:rsidRDefault="005D0F00" w:rsidP="0093272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387BF0">
              <w:rPr>
                <w:bCs/>
                <w:sz w:val="20"/>
                <w:szCs w:val="20"/>
              </w:rPr>
              <w:t>ZPMN.271.4.2025</w:t>
            </w:r>
          </w:p>
        </w:tc>
      </w:tr>
    </w:tbl>
    <w:p w14:paraId="736119BD" w14:textId="77777777" w:rsidR="00081D13" w:rsidRPr="00387BF0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14:paraId="6F256CBB" w14:textId="77777777" w:rsidR="00081D13" w:rsidRPr="00387BF0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  <w:sz w:val="20"/>
          <w:szCs w:val="20"/>
        </w:rPr>
      </w:pPr>
      <w:r w:rsidRPr="00387BF0">
        <w:rPr>
          <w:sz w:val="20"/>
          <w:szCs w:val="20"/>
        </w:rPr>
        <w:t xml:space="preserve">Zamawiający, </w:t>
      </w:r>
      <w:r w:rsidR="005D0F00" w:rsidRPr="00387BF0">
        <w:rPr>
          <w:b/>
          <w:sz w:val="20"/>
          <w:szCs w:val="20"/>
        </w:rPr>
        <w:t>Muzeum Niepołomickie w Niepołomicach</w:t>
      </w:r>
      <w:r w:rsidRPr="00387BF0">
        <w:rPr>
          <w:sz w:val="20"/>
          <w:szCs w:val="20"/>
        </w:rPr>
        <w:t xml:space="preserve">, działając na podstawie art. 253 </w:t>
      </w:r>
      <w:r w:rsidR="00A17CDB" w:rsidRPr="00387BF0">
        <w:rPr>
          <w:sz w:val="20"/>
          <w:szCs w:val="20"/>
        </w:rPr>
        <w:t xml:space="preserve">ust. 1 pkt. 1 i </w:t>
      </w:r>
      <w:r w:rsidRPr="00387BF0">
        <w:rPr>
          <w:sz w:val="20"/>
          <w:szCs w:val="20"/>
        </w:rPr>
        <w:t xml:space="preserve">ust. </w:t>
      </w:r>
      <w:r w:rsidR="00A17CDB" w:rsidRPr="00387BF0">
        <w:rPr>
          <w:sz w:val="20"/>
          <w:szCs w:val="20"/>
        </w:rPr>
        <w:t>2</w:t>
      </w:r>
      <w:r w:rsidRPr="00387BF0">
        <w:rPr>
          <w:sz w:val="20"/>
          <w:szCs w:val="20"/>
        </w:rPr>
        <w:t xml:space="preserve"> </w:t>
      </w:r>
      <w:r w:rsidR="00081D13" w:rsidRPr="00387BF0">
        <w:rPr>
          <w:sz w:val="20"/>
          <w:szCs w:val="20"/>
        </w:rPr>
        <w:t xml:space="preserve">ustawy z dnia 11 września 2019r. Prawo zamówień publicznych </w:t>
      </w:r>
      <w:r w:rsidR="005D0F00" w:rsidRPr="00387BF0">
        <w:rPr>
          <w:sz w:val="20"/>
          <w:szCs w:val="20"/>
        </w:rPr>
        <w:t>(</w:t>
      </w:r>
      <w:proofErr w:type="spellStart"/>
      <w:r w:rsidR="005D0F00" w:rsidRPr="00387BF0">
        <w:rPr>
          <w:sz w:val="20"/>
          <w:szCs w:val="20"/>
        </w:rPr>
        <w:t>t.j</w:t>
      </w:r>
      <w:proofErr w:type="spellEnd"/>
      <w:r w:rsidR="005D0F00" w:rsidRPr="00387BF0">
        <w:rPr>
          <w:sz w:val="20"/>
          <w:szCs w:val="20"/>
        </w:rPr>
        <w:t>. Dz. U. z 2024 poz. 1320)</w:t>
      </w:r>
      <w:r w:rsidR="00081D13" w:rsidRPr="00387BF0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5D0F00" w:rsidRPr="00387BF0" w14:paraId="2DF01072" w14:textId="77777777" w:rsidTr="0093272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09C9328E" w14:textId="77777777" w:rsidR="005D0F00" w:rsidRPr="00387BF0" w:rsidRDefault="005D0F00" w:rsidP="00932724">
            <w:pPr>
              <w:spacing w:before="80"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387BF0">
              <w:rPr>
                <w:b/>
                <w:sz w:val="20"/>
                <w:szCs w:val="20"/>
              </w:rPr>
              <w:t>Muzeum Historii Fotografii im. Walerego Rzewuskiego w Krakowie</w:t>
            </w:r>
          </w:p>
          <w:p w14:paraId="06A5255D" w14:textId="77777777" w:rsidR="005D0F00" w:rsidRPr="00387BF0" w:rsidRDefault="005D0F00" w:rsidP="00932724">
            <w:pPr>
              <w:spacing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387BF0">
              <w:rPr>
                <w:bCs/>
                <w:sz w:val="20"/>
                <w:szCs w:val="20"/>
              </w:rPr>
              <w:t>Ul. Rakowicka</w:t>
            </w:r>
            <w:r w:rsidRPr="00387BF0">
              <w:rPr>
                <w:bCs/>
                <w:sz w:val="20"/>
                <w:szCs w:val="20"/>
              </w:rPr>
              <w:t xml:space="preserve"> </w:t>
            </w:r>
            <w:r w:rsidRPr="00387BF0">
              <w:rPr>
                <w:bCs/>
                <w:sz w:val="20"/>
                <w:szCs w:val="20"/>
              </w:rPr>
              <w:t>22A</w:t>
            </w:r>
            <w:r w:rsidRPr="00387BF0">
              <w:rPr>
                <w:bCs/>
                <w:sz w:val="20"/>
                <w:szCs w:val="20"/>
              </w:rPr>
              <w:t xml:space="preserve"> </w:t>
            </w:r>
          </w:p>
          <w:p w14:paraId="089727F9" w14:textId="77777777" w:rsidR="005D0F00" w:rsidRPr="00387BF0" w:rsidRDefault="005D0F00" w:rsidP="00932724">
            <w:pPr>
              <w:ind w:left="-75"/>
              <w:jc w:val="both"/>
              <w:rPr>
                <w:bCs/>
                <w:sz w:val="20"/>
                <w:szCs w:val="20"/>
              </w:rPr>
            </w:pPr>
            <w:r w:rsidRPr="00387BF0">
              <w:rPr>
                <w:bCs/>
                <w:sz w:val="20"/>
                <w:szCs w:val="20"/>
              </w:rPr>
              <w:t>31-510</w:t>
            </w:r>
            <w:r w:rsidRPr="00387BF0">
              <w:rPr>
                <w:bCs/>
                <w:sz w:val="20"/>
                <w:szCs w:val="20"/>
              </w:rPr>
              <w:t xml:space="preserve"> </w:t>
            </w:r>
            <w:r w:rsidRPr="00387BF0">
              <w:rPr>
                <w:bCs/>
                <w:sz w:val="20"/>
                <w:szCs w:val="20"/>
              </w:rPr>
              <w:t>Kraków</w:t>
            </w:r>
          </w:p>
          <w:p w14:paraId="29E51E00" w14:textId="77777777" w:rsidR="005D0F00" w:rsidRPr="00387BF0" w:rsidRDefault="005D0F00" w:rsidP="00932724">
            <w:pPr>
              <w:spacing w:before="120" w:after="40" w:line="276" w:lineRule="auto"/>
              <w:ind w:left="-75"/>
              <w:jc w:val="both"/>
              <w:rPr>
                <w:sz w:val="20"/>
                <w:szCs w:val="20"/>
              </w:rPr>
            </w:pPr>
            <w:r w:rsidRPr="00387BF0">
              <w:rPr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387BF0">
              <w:rPr>
                <w:sz w:val="20"/>
                <w:szCs w:val="20"/>
              </w:rPr>
              <w:t xml:space="preserve"> </w:t>
            </w:r>
            <w:bookmarkEnd w:id="1"/>
            <w:r w:rsidRPr="00387BF0">
              <w:rPr>
                <w:b/>
                <w:sz w:val="20"/>
                <w:szCs w:val="20"/>
              </w:rPr>
              <w:t>620 000.00 zł</w:t>
            </w:r>
            <w:r w:rsidRPr="00387BF0">
              <w:rPr>
                <w:b/>
                <w:sz w:val="20"/>
                <w:szCs w:val="20"/>
              </w:rPr>
              <w:t xml:space="preserve"> brutto</w:t>
            </w:r>
            <w:r w:rsidRPr="00387BF0">
              <w:rPr>
                <w:bCs/>
                <w:sz w:val="20"/>
                <w:szCs w:val="20"/>
              </w:rPr>
              <w:t>.</w:t>
            </w:r>
          </w:p>
          <w:p w14:paraId="55BCB5B9" w14:textId="77777777" w:rsidR="005D0F00" w:rsidRPr="00387BF0" w:rsidRDefault="005D0F00" w:rsidP="00932724">
            <w:pPr>
              <w:spacing w:before="240" w:after="60" w:line="276" w:lineRule="auto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387BF0">
              <w:rPr>
                <w:color w:val="000000"/>
                <w:sz w:val="20"/>
                <w:szCs w:val="20"/>
              </w:rPr>
              <w:t>Uzasadnienie wyboru:</w:t>
            </w:r>
          </w:p>
          <w:p w14:paraId="43945E3D" w14:textId="69A051ED" w:rsidR="005D0F00" w:rsidRPr="00387BF0" w:rsidRDefault="005D0F00" w:rsidP="0093272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0"/>
                <w:szCs w:val="20"/>
              </w:rPr>
            </w:pPr>
            <w:r w:rsidRPr="00387BF0">
              <w:rPr>
                <w:sz w:val="20"/>
                <w:szCs w:val="20"/>
              </w:rPr>
              <w:t>Dokonano wyboru oferty przedstawiającej najlepszy bilans ceny i kryterium poza</w:t>
            </w:r>
            <w:r w:rsidR="00387BF0">
              <w:rPr>
                <w:sz w:val="20"/>
                <w:szCs w:val="20"/>
              </w:rPr>
              <w:t xml:space="preserve"> </w:t>
            </w:r>
            <w:r w:rsidRPr="00387BF0">
              <w:rPr>
                <w:sz w:val="20"/>
                <w:szCs w:val="20"/>
              </w:rPr>
              <w:t>cenowego.</w:t>
            </w:r>
          </w:p>
        </w:tc>
      </w:tr>
    </w:tbl>
    <w:p w14:paraId="729EE93A" w14:textId="10ADC63A" w:rsidR="00387BF0" w:rsidRPr="00387BF0" w:rsidRDefault="00081D13" w:rsidP="00081D13">
      <w:pPr>
        <w:spacing w:before="240" w:after="120"/>
        <w:jc w:val="both"/>
        <w:rPr>
          <w:color w:val="000000"/>
          <w:sz w:val="20"/>
          <w:szCs w:val="20"/>
        </w:rPr>
      </w:pPr>
      <w:r w:rsidRPr="00387BF0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387BF0">
        <w:rPr>
          <w:color w:val="000000"/>
          <w:sz w:val="20"/>
          <w:szCs w:val="20"/>
        </w:rPr>
        <w:t>:</w:t>
      </w:r>
    </w:p>
    <w:tbl>
      <w:tblPr>
        <w:tblW w:w="99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45"/>
        <w:gridCol w:w="3527"/>
        <w:gridCol w:w="1659"/>
        <w:gridCol w:w="1866"/>
        <w:gridCol w:w="1659"/>
      </w:tblGrid>
      <w:tr w:rsidR="00387BF0" w:rsidRPr="00387BF0" w14:paraId="1595279B" w14:textId="77777777" w:rsidTr="00387BF0">
        <w:trPr>
          <w:trHeight w:val="509"/>
        </w:trPr>
        <w:tc>
          <w:tcPr>
            <w:tcW w:w="1245" w:type="dxa"/>
            <w:shd w:val="clear" w:color="auto" w:fill="F2F2F2"/>
            <w:vAlign w:val="center"/>
          </w:tcPr>
          <w:p w14:paraId="202ADB6A" w14:textId="77777777" w:rsidR="00387BF0" w:rsidRPr="00387BF0" w:rsidRDefault="00387BF0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2" w:name="_Hlk53517864"/>
            <w:r w:rsidRPr="00387BF0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3527" w:type="dxa"/>
            <w:shd w:val="clear" w:color="auto" w:fill="F2F2F2"/>
            <w:vAlign w:val="center"/>
          </w:tcPr>
          <w:p w14:paraId="27302AAE" w14:textId="77777777" w:rsidR="00387BF0" w:rsidRPr="00387BF0" w:rsidRDefault="00387BF0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87BF0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659" w:type="dxa"/>
            <w:shd w:val="clear" w:color="auto" w:fill="F2F2F2"/>
            <w:vAlign w:val="center"/>
          </w:tcPr>
          <w:p w14:paraId="7DE21F63" w14:textId="77777777" w:rsidR="00387BF0" w:rsidRPr="00387BF0" w:rsidRDefault="00387BF0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387BF0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866" w:type="dxa"/>
            <w:shd w:val="clear" w:color="auto" w:fill="F2F2F2"/>
            <w:vAlign w:val="center"/>
          </w:tcPr>
          <w:p w14:paraId="66DB126C" w14:textId="77777777" w:rsidR="00387BF0" w:rsidRPr="00387BF0" w:rsidRDefault="00387BF0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387BF0">
              <w:rPr>
                <w:rFonts w:ascii="Times New Roman" w:hAnsi="Times New Roman" w:cs="Times New Roman"/>
                <w:bCs/>
              </w:rPr>
              <w:t>Jakość skanów</w:t>
            </w:r>
          </w:p>
        </w:tc>
        <w:tc>
          <w:tcPr>
            <w:tcW w:w="1659" w:type="dxa"/>
            <w:shd w:val="clear" w:color="auto" w:fill="F2F2F2"/>
            <w:vAlign w:val="center"/>
          </w:tcPr>
          <w:p w14:paraId="31F4C0CC" w14:textId="77777777" w:rsidR="00387BF0" w:rsidRPr="00387BF0" w:rsidRDefault="00387BF0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87BF0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2"/>
      <w:tr w:rsidR="00387BF0" w:rsidRPr="00387BF0" w14:paraId="409F0A7A" w14:textId="77777777" w:rsidTr="00387BF0">
        <w:trPr>
          <w:trHeight w:val="563"/>
        </w:trPr>
        <w:tc>
          <w:tcPr>
            <w:tcW w:w="1245" w:type="dxa"/>
            <w:vAlign w:val="center"/>
          </w:tcPr>
          <w:p w14:paraId="161D2274" w14:textId="77777777" w:rsidR="00387BF0" w:rsidRPr="00387BF0" w:rsidRDefault="00387BF0" w:rsidP="0093272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87BF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27" w:type="dxa"/>
            <w:vAlign w:val="center"/>
          </w:tcPr>
          <w:p w14:paraId="76BF7801" w14:textId="77777777" w:rsidR="00387BF0" w:rsidRPr="00387BF0" w:rsidRDefault="00387BF0" w:rsidP="00932724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387BF0">
              <w:rPr>
                <w:rFonts w:ascii="Times New Roman" w:hAnsi="Times New Roman" w:cs="Times New Roman"/>
                <w:b/>
              </w:rPr>
              <w:t>Muzeum Historii Fotografii im. Walerego Rzewuskiego w Krakowie</w:t>
            </w:r>
          </w:p>
          <w:p w14:paraId="2A6BC396" w14:textId="77777777" w:rsidR="00387BF0" w:rsidRPr="00387BF0" w:rsidRDefault="00387BF0" w:rsidP="00932724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387BF0">
              <w:rPr>
                <w:rFonts w:ascii="Times New Roman" w:hAnsi="Times New Roman" w:cs="Times New Roman"/>
                <w:bCs/>
              </w:rPr>
              <w:t>Ul. Rakowicka</w:t>
            </w:r>
            <w:r w:rsidRPr="00387BF0">
              <w:rPr>
                <w:rFonts w:ascii="Times New Roman" w:hAnsi="Times New Roman" w:cs="Times New Roman"/>
                <w:bCs/>
              </w:rPr>
              <w:t xml:space="preserve"> </w:t>
            </w:r>
            <w:r w:rsidRPr="00387BF0">
              <w:rPr>
                <w:rFonts w:ascii="Times New Roman" w:hAnsi="Times New Roman" w:cs="Times New Roman"/>
                <w:bCs/>
              </w:rPr>
              <w:t>22A</w:t>
            </w:r>
            <w:r w:rsidRPr="00387BF0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033B29D6" w14:textId="77777777" w:rsidR="00387BF0" w:rsidRPr="00387BF0" w:rsidRDefault="00387BF0" w:rsidP="00932724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387BF0">
              <w:rPr>
                <w:rFonts w:ascii="Times New Roman" w:hAnsi="Times New Roman" w:cs="Times New Roman"/>
                <w:bCs/>
              </w:rPr>
              <w:t>31-510</w:t>
            </w:r>
            <w:r w:rsidRPr="00387BF0">
              <w:rPr>
                <w:rFonts w:ascii="Times New Roman" w:hAnsi="Times New Roman" w:cs="Times New Roman"/>
                <w:bCs/>
              </w:rPr>
              <w:t xml:space="preserve"> </w:t>
            </w:r>
            <w:r w:rsidRPr="00387BF0">
              <w:rPr>
                <w:rFonts w:ascii="Times New Roman" w:hAnsi="Times New Roman" w:cs="Times New Roman"/>
                <w:bCs/>
              </w:rPr>
              <w:t>Kraków</w:t>
            </w:r>
          </w:p>
        </w:tc>
        <w:tc>
          <w:tcPr>
            <w:tcW w:w="1659" w:type="dxa"/>
            <w:vAlign w:val="center"/>
          </w:tcPr>
          <w:p w14:paraId="0FC0B024" w14:textId="77777777" w:rsidR="00387BF0" w:rsidRPr="00387BF0" w:rsidRDefault="00387BF0" w:rsidP="0093272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87BF0">
              <w:rPr>
                <w:rFonts w:ascii="Times New Roman" w:hAnsi="Times New Roman" w:cs="Times New Roman"/>
              </w:rPr>
              <w:t xml:space="preserve">  46,91</w:t>
            </w:r>
          </w:p>
        </w:tc>
        <w:tc>
          <w:tcPr>
            <w:tcW w:w="1866" w:type="dxa"/>
            <w:vAlign w:val="center"/>
          </w:tcPr>
          <w:p w14:paraId="6E320DCC" w14:textId="77777777" w:rsidR="00387BF0" w:rsidRPr="00387BF0" w:rsidRDefault="00387BF0" w:rsidP="0093272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87BF0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59" w:type="dxa"/>
            <w:vAlign w:val="center"/>
          </w:tcPr>
          <w:p w14:paraId="1423E89A" w14:textId="77777777" w:rsidR="00387BF0" w:rsidRPr="00387BF0" w:rsidRDefault="00387BF0" w:rsidP="0093272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87BF0">
              <w:rPr>
                <w:rFonts w:ascii="Times New Roman" w:hAnsi="Times New Roman" w:cs="Times New Roman"/>
              </w:rPr>
              <w:t xml:space="preserve">  86,91</w:t>
            </w:r>
          </w:p>
        </w:tc>
      </w:tr>
      <w:tr w:rsidR="00387BF0" w:rsidRPr="00387BF0" w14:paraId="039EDB06" w14:textId="77777777" w:rsidTr="00387BF0">
        <w:trPr>
          <w:trHeight w:val="143"/>
        </w:trPr>
        <w:tc>
          <w:tcPr>
            <w:tcW w:w="1245" w:type="dxa"/>
            <w:vAlign w:val="center"/>
          </w:tcPr>
          <w:p w14:paraId="3061BC71" w14:textId="77777777" w:rsidR="00387BF0" w:rsidRPr="00387BF0" w:rsidRDefault="00387BF0" w:rsidP="0093272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87BF0"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3527" w:type="dxa"/>
            <w:vAlign w:val="center"/>
          </w:tcPr>
          <w:p w14:paraId="308717E3" w14:textId="77777777" w:rsidR="00387BF0" w:rsidRPr="00387BF0" w:rsidRDefault="00387BF0" w:rsidP="00932724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387BF0">
              <w:rPr>
                <w:rFonts w:ascii="Times New Roman" w:hAnsi="Times New Roman" w:cs="Times New Roman"/>
                <w:b/>
              </w:rPr>
              <w:t>DW FOTO Damian Wójcik</w:t>
            </w:r>
          </w:p>
          <w:p w14:paraId="49AC3B54" w14:textId="156B6A98" w:rsidR="00387BF0" w:rsidRPr="00387BF0" w:rsidRDefault="00387BF0" w:rsidP="00932724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387BF0">
              <w:rPr>
                <w:rFonts w:ascii="Times New Roman" w:hAnsi="Times New Roman" w:cs="Times New Roman"/>
                <w:bCs/>
              </w:rPr>
              <w:t>Generała Andersa</w:t>
            </w:r>
            <w:r w:rsidRPr="00387BF0">
              <w:rPr>
                <w:rFonts w:ascii="Times New Roman" w:hAnsi="Times New Roman" w:cs="Times New Roman"/>
                <w:bCs/>
              </w:rPr>
              <w:t xml:space="preserve"> </w:t>
            </w:r>
            <w:r w:rsidRPr="00387BF0">
              <w:rPr>
                <w:rFonts w:ascii="Times New Roman" w:hAnsi="Times New Roman" w:cs="Times New Roman"/>
                <w:bCs/>
              </w:rPr>
              <w:t>7</w:t>
            </w:r>
            <w:r w:rsidRPr="00387BF0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6F6CD383" w14:textId="77777777" w:rsidR="00387BF0" w:rsidRPr="00387BF0" w:rsidRDefault="00387BF0" w:rsidP="00932724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387BF0">
              <w:rPr>
                <w:rFonts w:ascii="Times New Roman" w:hAnsi="Times New Roman" w:cs="Times New Roman"/>
                <w:bCs/>
              </w:rPr>
              <w:t>42-100</w:t>
            </w:r>
            <w:r w:rsidRPr="00387BF0">
              <w:rPr>
                <w:rFonts w:ascii="Times New Roman" w:hAnsi="Times New Roman" w:cs="Times New Roman"/>
                <w:bCs/>
              </w:rPr>
              <w:t xml:space="preserve"> </w:t>
            </w:r>
            <w:r w:rsidRPr="00387BF0">
              <w:rPr>
                <w:rFonts w:ascii="Times New Roman" w:hAnsi="Times New Roman" w:cs="Times New Roman"/>
                <w:bCs/>
              </w:rPr>
              <w:t>Kłobuck</w:t>
            </w:r>
          </w:p>
        </w:tc>
        <w:tc>
          <w:tcPr>
            <w:tcW w:w="1659" w:type="dxa"/>
            <w:vAlign w:val="center"/>
          </w:tcPr>
          <w:p w14:paraId="3CFB4C2A" w14:textId="77777777" w:rsidR="00387BF0" w:rsidRPr="00387BF0" w:rsidRDefault="00387BF0" w:rsidP="0093272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87BF0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1866" w:type="dxa"/>
            <w:vAlign w:val="center"/>
          </w:tcPr>
          <w:p w14:paraId="0FA5BF9A" w14:textId="77777777" w:rsidR="00387BF0" w:rsidRPr="00387BF0" w:rsidRDefault="00387BF0" w:rsidP="0093272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87BF0">
              <w:rPr>
                <w:rFonts w:ascii="Times New Roman" w:hAnsi="Times New Roman" w:cs="Times New Roman"/>
              </w:rPr>
              <w:t xml:space="preserve">  16,00</w:t>
            </w:r>
          </w:p>
        </w:tc>
        <w:tc>
          <w:tcPr>
            <w:tcW w:w="1659" w:type="dxa"/>
            <w:vAlign w:val="center"/>
          </w:tcPr>
          <w:p w14:paraId="1A672FBB" w14:textId="77777777" w:rsidR="00387BF0" w:rsidRPr="00387BF0" w:rsidRDefault="00387BF0" w:rsidP="0093272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87BF0">
              <w:rPr>
                <w:rFonts w:ascii="Times New Roman" w:hAnsi="Times New Roman" w:cs="Times New Roman"/>
              </w:rPr>
              <w:t xml:space="preserve">  76,00</w:t>
            </w:r>
          </w:p>
        </w:tc>
      </w:tr>
      <w:tr w:rsidR="00387BF0" w:rsidRPr="00387BF0" w14:paraId="2C6CA88E" w14:textId="77777777" w:rsidTr="00387BF0">
        <w:trPr>
          <w:trHeight w:val="862"/>
        </w:trPr>
        <w:tc>
          <w:tcPr>
            <w:tcW w:w="1245" w:type="dxa"/>
            <w:vAlign w:val="center"/>
          </w:tcPr>
          <w:p w14:paraId="0045309A" w14:textId="77777777" w:rsidR="00387BF0" w:rsidRPr="00387BF0" w:rsidRDefault="00387BF0" w:rsidP="0093272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87BF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27" w:type="dxa"/>
            <w:vAlign w:val="center"/>
          </w:tcPr>
          <w:p w14:paraId="796638FE" w14:textId="77777777" w:rsidR="00387BF0" w:rsidRPr="00387BF0" w:rsidRDefault="00387BF0" w:rsidP="00932724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387BF0">
              <w:rPr>
                <w:rFonts w:ascii="Times New Roman" w:hAnsi="Times New Roman" w:cs="Times New Roman"/>
                <w:b/>
              </w:rPr>
              <w:t>Skanowanie.pl Sp. z o.o.</w:t>
            </w:r>
          </w:p>
          <w:p w14:paraId="61A55931" w14:textId="3ABC979C" w:rsidR="00387BF0" w:rsidRPr="00387BF0" w:rsidRDefault="00387BF0" w:rsidP="00932724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387BF0">
              <w:rPr>
                <w:rFonts w:ascii="Times New Roman" w:hAnsi="Times New Roman" w:cs="Times New Roman"/>
                <w:bCs/>
              </w:rPr>
              <w:t>Krótka</w:t>
            </w:r>
            <w:r w:rsidRPr="00387BF0">
              <w:rPr>
                <w:rFonts w:ascii="Times New Roman" w:hAnsi="Times New Roman" w:cs="Times New Roman"/>
                <w:bCs/>
              </w:rPr>
              <w:t xml:space="preserve"> </w:t>
            </w:r>
            <w:r w:rsidRPr="00387BF0">
              <w:rPr>
                <w:rFonts w:ascii="Times New Roman" w:hAnsi="Times New Roman" w:cs="Times New Roman"/>
                <w:bCs/>
              </w:rPr>
              <w:t>1</w:t>
            </w:r>
            <w:r w:rsidRPr="00387BF0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1F5B8AD7" w14:textId="77777777" w:rsidR="00387BF0" w:rsidRPr="00387BF0" w:rsidRDefault="00387BF0" w:rsidP="00932724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387BF0">
              <w:rPr>
                <w:rFonts w:ascii="Times New Roman" w:hAnsi="Times New Roman" w:cs="Times New Roman"/>
                <w:bCs/>
              </w:rPr>
              <w:t>05-090</w:t>
            </w:r>
            <w:r w:rsidRPr="00387BF0">
              <w:rPr>
                <w:rFonts w:ascii="Times New Roman" w:hAnsi="Times New Roman" w:cs="Times New Roman"/>
                <w:bCs/>
              </w:rPr>
              <w:t xml:space="preserve"> </w:t>
            </w:r>
            <w:r w:rsidRPr="00387BF0">
              <w:rPr>
                <w:rFonts w:ascii="Times New Roman" w:hAnsi="Times New Roman" w:cs="Times New Roman"/>
                <w:bCs/>
              </w:rPr>
              <w:t>Raszyn</w:t>
            </w:r>
          </w:p>
        </w:tc>
        <w:tc>
          <w:tcPr>
            <w:tcW w:w="1659" w:type="dxa"/>
            <w:vAlign w:val="center"/>
          </w:tcPr>
          <w:p w14:paraId="15EA0C03" w14:textId="77777777" w:rsidR="00387BF0" w:rsidRPr="00387BF0" w:rsidRDefault="00387BF0" w:rsidP="0093272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87BF0">
              <w:rPr>
                <w:rFonts w:ascii="Times New Roman" w:hAnsi="Times New Roman" w:cs="Times New Roman"/>
              </w:rPr>
              <w:t xml:space="preserve">  48,47</w:t>
            </w:r>
          </w:p>
        </w:tc>
        <w:tc>
          <w:tcPr>
            <w:tcW w:w="1866" w:type="dxa"/>
            <w:vAlign w:val="center"/>
          </w:tcPr>
          <w:p w14:paraId="4EDB8184" w14:textId="77777777" w:rsidR="00387BF0" w:rsidRPr="00387BF0" w:rsidRDefault="00387BF0" w:rsidP="0093272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87BF0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659" w:type="dxa"/>
            <w:vAlign w:val="center"/>
          </w:tcPr>
          <w:p w14:paraId="28E676EA" w14:textId="77777777" w:rsidR="00387BF0" w:rsidRPr="00387BF0" w:rsidRDefault="00387BF0" w:rsidP="0093272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87BF0">
              <w:rPr>
                <w:rFonts w:ascii="Times New Roman" w:hAnsi="Times New Roman" w:cs="Times New Roman"/>
              </w:rPr>
              <w:t xml:space="preserve">  48,47</w:t>
            </w:r>
          </w:p>
        </w:tc>
      </w:tr>
    </w:tbl>
    <w:p w14:paraId="5F8B163E" w14:textId="77777777" w:rsidR="00E85D70" w:rsidRPr="00387BF0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  <w:sz w:val="20"/>
          <w:szCs w:val="20"/>
        </w:rPr>
      </w:pPr>
    </w:p>
    <w:p w14:paraId="75E12D60" w14:textId="77777777" w:rsidR="00F960D7" w:rsidRPr="00387BF0" w:rsidRDefault="00F960D7" w:rsidP="00F33C66">
      <w:pPr>
        <w:spacing w:line="276" w:lineRule="auto"/>
        <w:jc w:val="both"/>
        <w:rPr>
          <w:sz w:val="20"/>
          <w:szCs w:val="20"/>
        </w:rPr>
      </w:pPr>
    </w:p>
    <w:bookmarkEnd w:id="0"/>
    <w:sectPr w:rsidR="00F960D7" w:rsidRPr="00387BF0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47DDFE" w14:textId="77777777" w:rsidR="001F4219" w:rsidRDefault="001F4219">
      <w:r>
        <w:separator/>
      </w:r>
    </w:p>
  </w:endnote>
  <w:endnote w:type="continuationSeparator" w:id="0">
    <w:p w14:paraId="193BFDC5" w14:textId="77777777" w:rsidR="001F4219" w:rsidRDefault="001F4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66F50" w14:textId="77777777" w:rsidR="005D0F00" w:rsidRDefault="005D0F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330C19" w14:textId="4339D64C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4871D1" w14:textId="77777777" w:rsidR="005D0F00" w:rsidRDefault="005D0F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880551" w14:textId="77777777" w:rsidR="001F4219" w:rsidRDefault="001F4219">
      <w:r>
        <w:separator/>
      </w:r>
    </w:p>
  </w:footnote>
  <w:footnote w:type="continuationSeparator" w:id="0">
    <w:p w14:paraId="47648458" w14:textId="77777777" w:rsidR="001F4219" w:rsidRDefault="001F42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166B22" w14:textId="77777777" w:rsidR="005D0F00" w:rsidRDefault="005D0F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3BDA3E" w14:textId="689F4F8C" w:rsidR="005D0F00" w:rsidRDefault="00387BF0" w:rsidP="00387BF0">
    <w:pPr>
      <w:pStyle w:val="Nagwek"/>
      <w:jc w:val="center"/>
    </w:pPr>
    <w:r w:rsidRPr="0037417B">
      <w:rPr>
        <w:noProof/>
      </w:rPr>
      <w:pict w14:anchorId="1FDC7C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Tytuł: Zestawienie logotypów — opis: Zestawienie logotypów zawierające od lewej: znak Funduszy Europejskich z podpisem Fundusze Europejskie dla Małopolski, flaga Rzeczypospolitej Polskiej, flaga Unii Europejskiej z podpisem dofinansowane przez Unię Europejską oraz logotyp Województwa Małopolskiego." style="width:453.65pt;height:38.9pt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">
          <v:imagedata r:id="rId1" o:title="" cropright="-14f"/>
          <o:lock v:ext="edit" aspectratio="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7B4A9C" w14:textId="77777777" w:rsidR="005D0F00" w:rsidRDefault="005D0F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4219"/>
    <w:rsid w:val="00005838"/>
    <w:rsid w:val="00022322"/>
    <w:rsid w:val="00042497"/>
    <w:rsid w:val="00081D13"/>
    <w:rsid w:val="000C1E6F"/>
    <w:rsid w:val="000E4E56"/>
    <w:rsid w:val="001A1468"/>
    <w:rsid w:val="001B7815"/>
    <w:rsid w:val="001F4219"/>
    <w:rsid w:val="002B1E4F"/>
    <w:rsid w:val="002B6761"/>
    <w:rsid w:val="003445A0"/>
    <w:rsid w:val="00387BF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D0F00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138D3E"/>
  <w15:chartTrackingRefBased/>
  <w15:docId w15:val="{8EB02A66-DCFC-4AF9-8250-1AFAF6F94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258</Words>
  <Characters>1719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Raniszewska</dc:creator>
  <cp:keywords/>
  <dc:description/>
  <cp:lastModifiedBy>Agnieszka Raniszewska</cp:lastModifiedBy>
  <cp:revision>2</cp:revision>
  <cp:lastPrinted>1601-01-01T00:00:00Z</cp:lastPrinted>
  <dcterms:created xsi:type="dcterms:W3CDTF">2025-09-17T13:09:00Z</dcterms:created>
  <dcterms:modified xsi:type="dcterms:W3CDTF">2025-09-17T13:09:00Z</dcterms:modified>
</cp:coreProperties>
</file>