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F7870" w:rsidP="00A313EA">
      <w:pPr>
        <w:jc w:val="right"/>
        <w:rPr>
          <w:sz w:val="22"/>
          <w:szCs w:val="22"/>
        </w:rPr>
      </w:pPr>
      <w:bookmarkStart w:id="0" w:name="_Hlk53520193"/>
      <w:r w:rsidRPr="003F78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7870">
        <w:rPr>
          <w:sz w:val="22"/>
          <w:szCs w:val="22"/>
        </w:rPr>
        <w:t>2025-09-17</w:t>
      </w:r>
    </w:p>
    <w:p w:rsidR="00FB7F50" w:rsidRPr="002245BE" w:rsidRDefault="00FB7F50" w:rsidP="00A313EA">
      <w:pPr>
        <w:rPr>
          <w:sz w:val="22"/>
          <w:szCs w:val="22"/>
        </w:rPr>
      </w:pPr>
    </w:p>
    <w:p w:rsidR="003F7870" w:rsidRPr="003F7870" w:rsidRDefault="003F7870" w:rsidP="00A313EA">
      <w:pPr>
        <w:rPr>
          <w:b/>
          <w:bCs/>
          <w:sz w:val="22"/>
          <w:szCs w:val="22"/>
        </w:rPr>
      </w:pPr>
      <w:r w:rsidRPr="003F7870">
        <w:rPr>
          <w:b/>
          <w:bCs/>
          <w:sz w:val="22"/>
          <w:szCs w:val="22"/>
        </w:rPr>
        <w:t>Akademia Górniczo - Hutnicza</w:t>
      </w:r>
    </w:p>
    <w:p w:rsidR="003F7870" w:rsidRPr="003F7870" w:rsidRDefault="003F7870" w:rsidP="00A313EA">
      <w:pPr>
        <w:rPr>
          <w:b/>
          <w:bCs/>
          <w:sz w:val="22"/>
          <w:szCs w:val="22"/>
        </w:rPr>
      </w:pPr>
      <w:r w:rsidRPr="003F78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3F7870" w:rsidP="00A313EA">
      <w:pPr>
        <w:rPr>
          <w:b/>
          <w:bCs/>
          <w:sz w:val="22"/>
          <w:szCs w:val="22"/>
        </w:rPr>
      </w:pPr>
      <w:r w:rsidRPr="003F7870">
        <w:rPr>
          <w:b/>
          <w:bCs/>
          <w:sz w:val="22"/>
          <w:szCs w:val="22"/>
        </w:rPr>
        <w:t>Dział Zamówień Publicznych</w:t>
      </w:r>
    </w:p>
    <w:p w:rsidR="00FB7F50" w:rsidRPr="002245BE" w:rsidRDefault="003F7870" w:rsidP="00A313EA">
      <w:pPr>
        <w:rPr>
          <w:sz w:val="22"/>
          <w:szCs w:val="22"/>
        </w:rPr>
      </w:pPr>
      <w:r w:rsidRPr="003F78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7870">
        <w:rPr>
          <w:sz w:val="22"/>
          <w:szCs w:val="22"/>
        </w:rPr>
        <w:t>30</w:t>
      </w:r>
    </w:p>
    <w:p w:rsidR="00FB7F50" w:rsidRDefault="003F7870" w:rsidP="00A313EA">
      <w:pPr>
        <w:rPr>
          <w:sz w:val="22"/>
          <w:szCs w:val="22"/>
        </w:rPr>
      </w:pPr>
      <w:r w:rsidRPr="003F78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7870">
        <w:rPr>
          <w:sz w:val="22"/>
          <w:szCs w:val="22"/>
        </w:rPr>
        <w:t>Kraków</w:t>
      </w:r>
    </w:p>
    <w:p w:rsidR="00A313EA" w:rsidRPr="002245BE" w:rsidRDefault="00A313EA" w:rsidP="00A313EA">
      <w:pPr>
        <w:rPr>
          <w:sz w:val="22"/>
          <w:szCs w:val="22"/>
        </w:rPr>
      </w:pPr>
    </w:p>
    <w:p w:rsidR="00A313EA" w:rsidRPr="00E103E6" w:rsidRDefault="00A313EA" w:rsidP="00A313E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A313EA" w:rsidRDefault="00A313EA" w:rsidP="00A313E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A313EA" w:rsidRDefault="00A313EA" w:rsidP="00A313EA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7870" w:rsidRPr="00607F9B" w:rsidTr="00D5488D">
        <w:trPr>
          <w:trHeight w:val="638"/>
        </w:trPr>
        <w:tc>
          <w:tcPr>
            <w:tcW w:w="959" w:type="dxa"/>
            <w:shd w:val="clear" w:color="auto" w:fill="auto"/>
          </w:tcPr>
          <w:p w:rsidR="003F7870" w:rsidRPr="00607F9B" w:rsidRDefault="003F7870" w:rsidP="00A313E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7870" w:rsidRDefault="003F7870" w:rsidP="00A313EA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787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787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7870">
              <w:rPr>
                <w:b/>
                <w:bCs/>
                <w:sz w:val="22"/>
                <w:szCs w:val="22"/>
              </w:rPr>
              <w:t>Dostawa zestawu kamer z obiektywami (3 sztuki) do montażu na bezzałogowym statku powietrznym  - KC-DE-zp.272-520/25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7870">
              <w:rPr>
                <w:b/>
                <w:sz w:val="22"/>
                <w:szCs w:val="22"/>
              </w:rPr>
              <w:t>KC-DE-zp.272-520/25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A313EA" w:rsidRPr="00607F9B" w:rsidRDefault="00A313EA" w:rsidP="00A313EA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A313EA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A313EA" w:rsidRDefault="00A313EA" w:rsidP="00A313E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7870" w:rsidTr="00D548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F7870" w:rsidRPr="00D26ED6" w:rsidRDefault="003F7870" w:rsidP="00A313EA">
            <w:pPr>
              <w:jc w:val="both"/>
              <w:rPr>
                <w:b/>
                <w:sz w:val="22"/>
                <w:szCs w:val="22"/>
              </w:rPr>
            </w:pPr>
            <w:r w:rsidRPr="003F7870">
              <w:rPr>
                <w:b/>
                <w:sz w:val="22"/>
                <w:szCs w:val="22"/>
              </w:rPr>
              <w:t xml:space="preserve">AVICON </w:t>
            </w:r>
            <w:r w:rsidR="00A313EA">
              <w:rPr>
                <w:b/>
                <w:sz w:val="22"/>
                <w:szCs w:val="22"/>
              </w:rPr>
              <w:t>R&amp;D sp. z o.o.</w:t>
            </w:r>
          </w:p>
          <w:p w:rsidR="003F7870" w:rsidRPr="009F0E5C" w:rsidRDefault="003F7870" w:rsidP="00A313EA">
            <w:pPr>
              <w:jc w:val="both"/>
              <w:rPr>
                <w:bCs/>
                <w:sz w:val="22"/>
                <w:szCs w:val="22"/>
              </w:rPr>
            </w:pPr>
            <w:r w:rsidRPr="003F7870">
              <w:rPr>
                <w:bCs/>
                <w:sz w:val="22"/>
                <w:szCs w:val="22"/>
              </w:rPr>
              <w:t xml:space="preserve">Al. </w:t>
            </w:r>
            <w:r w:rsidR="00A313EA">
              <w:rPr>
                <w:bCs/>
                <w:sz w:val="22"/>
                <w:szCs w:val="22"/>
              </w:rPr>
              <w:t>Jerozolimskie 202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F7870" w:rsidRPr="009F0E5C" w:rsidRDefault="00A313EA" w:rsidP="00A313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02-486 Warszawa</w:t>
            </w:r>
          </w:p>
          <w:p w:rsidR="003F7870" w:rsidRPr="00D26ED6" w:rsidRDefault="003F7870" w:rsidP="00A313EA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F7870" w:rsidRDefault="003F7870" w:rsidP="00A313EA">
            <w:pPr>
              <w:jc w:val="both"/>
              <w:rPr>
                <w:sz w:val="22"/>
                <w:szCs w:val="22"/>
              </w:rPr>
            </w:pPr>
            <w:r w:rsidRPr="003F7870">
              <w:rPr>
                <w:sz w:val="22"/>
                <w:szCs w:val="22"/>
              </w:rPr>
              <w:t>Dostawa zestawu kamer z obiektywami (3 sztuki) do montażu na bezzałogowym statku powietrznym  - KC-DE-zp.272-520/25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F7870" w:rsidRPr="00D26ED6" w:rsidRDefault="003F7870" w:rsidP="00A313EA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7870">
              <w:rPr>
                <w:b/>
                <w:sz w:val="22"/>
                <w:szCs w:val="22"/>
              </w:rPr>
              <w:t>22 931.02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F7870" w:rsidRDefault="003F7870" w:rsidP="00A313EA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A313EA" w:rsidRDefault="00A313EA" w:rsidP="00A313EA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A313E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3118"/>
        <w:gridCol w:w="2410"/>
      </w:tblGrid>
      <w:tr w:rsidR="00A313EA" w:rsidRPr="008567C7" w:rsidTr="00A313EA">
        <w:trPr>
          <w:trHeight w:val="510"/>
        </w:trPr>
        <w:tc>
          <w:tcPr>
            <w:tcW w:w="709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313EA" w:rsidRPr="008567C7" w:rsidTr="00A313EA">
        <w:tc>
          <w:tcPr>
            <w:tcW w:w="709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A313EA" w:rsidRPr="00A313EA" w:rsidRDefault="00A313EA" w:rsidP="00A313EA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3EA">
              <w:rPr>
                <w:rFonts w:ascii="Times New Roman" w:hAnsi="Times New Roman" w:cs="Times New Roman"/>
                <w:b/>
                <w:sz w:val="18"/>
                <w:szCs w:val="18"/>
              </w:rPr>
              <w:t>AVICON R&amp;D sp. z o.o.</w:t>
            </w:r>
          </w:p>
          <w:p w:rsidR="00A313EA" w:rsidRPr="00A313EA" w:rsidRDefault="00A313EA" w:rsidP="00A313EA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A313EA">
              <w:rPr>
                <w:rFonts w:ascii="Times New Roman" w:hAnsi="Times New Roman" w:cs="Times New Roman"/>
                <w:sz w:val="18"/>
                <w:szCs w:val="18"/>
              </w:rPr>
              <w:t xml:space="preserve">Al. Jerozolimskie 202 </w:t>
            </w:r>
          </w:p>
          <w:p w:rsidR="00A313EA" w:rsidRPr="001B7815" w:rsidRDefault="00A313EA" w:rsidP="00A313E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13EA">
              <w:rPr>
                <w:rFonts w:ascii="Times New Roman" w:hAnsi="Times New Roman" w:cs="Times New Roman"/>
                <w:sz w:val="18"/>
                <w:szCs w:val="18"/>
              </w:rPr>
              <w:t>02-486 Warszawa</w:t>
            </w:r>
          </w:p>
        </w:tc>
        <w:tc>
          <w:tcPr>
            <w:tcW w:w="1134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A313EA" w:rsidRPr="008567C7" w:rsidRDefault="00A313EA" w:rsidP="00A313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787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A313EA">
      <w:pPr>
        <w:ind w:firstLine="709"/>
        <w:jc w:val="both"/>
        <w:rPr>
          <w:color w:val="000000"/>
        </w:rPr>
      </w:pPr>
    </w:p>
    <w:p w:rsidR="00F960D7" w:rsidRPr="00F33C66" w:rsidRDefault="00F960D7" w:rsidP="00A313EA">
      <w:pPr>
        <w:jc w:val="both"/>
        <w:rPr>
          <w:sz w:val="22"/>
          <w:szCs w:val="22"/>
        </w:rPr>
      </w:pPr>
    </w:p>
    <w:bookmarkEnd w:id="0"/>
    <w:p w:rsidR="00F960D7" w:rsidRDefault="00F960D7" w:rsidP="00A313EA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4CF" w:rsidRDefault="00A954CF">
      <w:r>
        <w:separator/>
      </w:r>
    </w:p>
  </w:endnote>
  <w:endnote w:type="continuationSeparator" w:id="0">
    <w:p w:rsidR="00A954CF" w:rsidRDefault="00A9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4CF" w:rsidRDefault="00A954CF">
      <w:r>
        <w:separator/>
      </w:r>
    </w:p>
  </w:footnote>
  <w:footnote w:type="continuationSeparator" w:id="0">
    <w:p w:rsidR="00A954CF" w:rsidRDefault="00A9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313EA">
    <w:pPr>
      <w:pStyle w:val="Nagwek"/>
    </w:pPr>
    <w:r w:rsidRPr="0044271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4C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3F787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3EA"/>
    <w:rsid w:val="00A954CF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9E8090"/>
  <w15:chartTrackingRefBased/>
  <w15:docId w15:val="{CC06E9CB-93C4-4186-A4F1-013AFE81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2025-09-17T11:32:00Z</cp:lastPrinted>
  <dcterms:created xsi:type="dcterms:W3CDTF">2025-09-17T11:32:00Z</dcterms:created>
  <dcterms:modified xsi:type="dcterms:W3CDTF">2025-09-17T11:32:00Z</dcterms:modified>
</cp:coreProperties>
</file>