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182750" w14:textId="77777777" w:rsidR="00DC779D" w:rsidRPr="00240E71" w:rsidRDefault="00DC779D" w:rsidP="00DC779D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72A8EF2B" w14:textId="77777777" w:rsidR="00DC779D" w:rsidRDefault="00DC779D" w:rsidP="00DC779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5EC2CEC" w14:textId="77777777" w:rsidR="00DC779D" w:rsidRPr="0022732C" w:rsidRDefault="00DC779D" w:rsidP="00DC779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0842D94" w14:textId="77777777" w:rsidR="00DC779D" w:rsidRDefault="00DC779D" w:rsidP="00DC779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9D56A6C" w14:textId="77777777" w:rsidR="00DC779D" w:rsidRPr="0022732C" w:rsidRDefault="00DC779D" w:rsidP="00DC779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B607B0B" w14:textId="77777777" w:rsidR="00DC779D" w:rsidRPr="0022732C" w:rsidRDefault="00DC779D" w:rsidP="00DC779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5F5D0540" w14:textId="77777777" w:rsidR="00DC779D" w:rsidRPr="0022732C" w:rsidRDefault="00DC779D" w:rsidP="00DC779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E9F4131" w14:textId="77777777" w:rsidR="00DC779D" w:rsidRPr="0022732C" w:rsidRDefault="00DC779D" w:rsidP="00DC779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E94BF95" w14:textId="77777777" w:rsidR="00DC779D" w:rsidRPr="0022732C" w:rsidRDefault="00DC779D" w:rsidP="00DC779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7B86753E" w14:textId="77777777" w:rsidR="00DC779D" w:rsidRPr="0022732C" w:rsidRDefault="00DC779D" w:rsidP="00DC779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704CBB9D" w14:textId="77777777" w:rsidR="00DC779D" w:rsidRPr="0022732C" w:rsidRDefault="00DC779D" w:rsidP="00DC779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AC66C0C" w14:textId="77777777" w:rsidR="00DC779D" w:rsidRPr="0022732C" w:rsidRDefault="00DC779D" w:rsidP="00DC779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92BE57F" w14:textId="77777777" w:rsidR="00DC779D" w:rsidRPr="0022732C" w:rsidRDefault="00DC779D" w:rsidP="00DC779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4100A82" w14:textId="77777777" w:rsidR="00DC779D" w:rsidRDefault="00DC779D" w:rsidP="00DC779D">
      <w:pPr>
        <w:spacing w:line="360" w:lineRule="auto"/>
      </w:pPr>
      <w:r>
        <w:t>Do: Nazwa i siedziba Zamawiającego:</w:t>
      </w:r>
    </w:p>
    <w:p w14:paraId="5670011B" w14:textId="77777777" w:rsidR="00DC779D" w:rsidRPr="00B66886" w:rsidRDefault="00DC779D" w:rsidP="00DC779D">
      <w:pPr>
        <w:ind w:right="-110"/>
        <w:rPr>
          <w:b/>
        </w:rPr>
      </w:pPr>
      <w:r w:rsidRPr="00B66886">
        <w:rPr>
          <w:b/>
        </w:rPr>
        <w:t>Akademia Górniczo - Hutnicza</w:t>
      </w:r>
    </w:p>
    <w:p w14:paraId="21E74785" w14:textId="77777777" w:rsidR="00DC779D" w:rsidRPr="00B66886" w:rsidRDefault="00DC779D" w:rsidP="00DC779D">
      <w:pPr>
        <w:ind w:right="-110"/>
        <w:rPr>
          <w:b/>
        </w:rPr>
      </w:pPr>
      <w:r w:rsidRPr="00B66886">
        <w:rPr>
          <w:b/>
        </w:rPr>
        <w:t>im. Stanisława Staszica w Krakowie</w:t>
      </w:r>
    </w:p>
    <w:p w14:paraId="40AF8392" w14:textId="77777777" w:rsidR="00DC779D" w:rsidRDefault="00DC779D" w:rsidP="00DC779D">
      <w:pPr>
        <w:ind w:right="-110"/>
        <w:rPr>
          <w:b/>
        </w:rPr>
      </w:pPr>
      <w:r w:rsidRPr="00B66886">
        <w:rPr>
          <w:b/>
        </w:rPr>
        <w:t>Dział Zamówień Publicznych</w:t>
      </w:r>
      <w:r>
        <w:rPr>
          <w:b/>
        </w:rPr>
        <w:t xml:space="preserve">  </w:t>
      </w:r>
    </w:p>
    <w:p w14:paraId="2857521B" w14:textId="77777777" w:rsidR="00DC779D" w:rsidRDefault="00DC779D" w:rsidP="00DC779D">
      <w:pPr>
        <w:ind w:right="-110"/>
        <w:rPr>
          <w:b/>
        </w:rPr>
      </w:pPr>
      <w:r w:rsidRPr="00B66886">
        <w:rPr>
          <w:b/>
        </w:rPr>
        <w:t>Al. Mickiewicza</w:t>
      </w:r>
      <w:r>
        <w:rPr>
          <w:b/>
        </w:rPr>
        <w:t xml:space="preserve"> </w:t>
      </w:r>
      <w:r w:rsidRPr="00B66886">
        <w:rPr>
          <w:b/>
        </w:rPr>
        <w:t>30</w:t>
      </w:r>
      <w:r>
        <w:rPr>
          <w:b/>
        </w:rPr>
        <w:t xml:space="preserve"> </w:t>
      </w:r>
    </w:p>
    <w:p w14:paraId="38F59606" w14:textId="77777777" w:rsidR="00DC779D" w:rsidRDefault="00DC779D" w:rsidP="00DC779D">
      <w:pPr>
        <w:rPr>
          <w:b/>
        </w:rPr>
      </w:pPr>
      <w:r w:rsidRPr="00B66886">
        <w:rPr>
          <w:b/>
        </w:rPr>
        <w:t>30-059</w:t>
      </w:r>
      <w:r>
        <w:rPr>
          <w:b/>
        </w:rPr>
        <w:t xml:space="preserve"> </w:t>
      </w:r>
      <w:r w:rsidRPr="00B66886">
        <w:rPr>
          <w:b/>
        </w:rPr>
        <w:t>Kraków</w:t>
      </w:r>
      <w:r>
        <w:rPr>
          <w:b/>
        </w:rPr>
        <w:t xml:space="preserve">,  </w:t>
      </w:r>
    </w:p>
    <w:p w14:paraId="40893135" w14:textId="77777777" w:rsidR="00DC779D" w:rsidRDefault="00DC779D" w:rsidP="00DC779D">
      <w:pPr>
        <w:ind w:firstLine="3969"/>
        <w:rPr>
          <w:b/>
        </w:rPr>
      </w:pPr>
    </w:p>
    <w:p w14:paraId="6A318D9A" w14:textId="6110CE50" w:rsidR="00DC779D" w:rsidRPr="003B1667" w:rsidRDefault="00DC779D" w:rsidP="00DC779D">
      <w:pPr>
        <w:widowControl w:val="0"/>
        <w:ind w:right="1"/>
        <w:jc w:val="both"/>
        <w:rPr>
          <w:sz w:val="22"/>
          <w:szCs w:val="22"/>
        </w:rPr>
      </w:pPr>
      <w:r w:rsidRPr="003B1667">
        <w:rPr>
          <w:sz w:val="22"/>
          <w:szCs w:val="22"/>
        </w:rPr>
        <w:t xml:space="preserve">Przystępując do postępowania o udzielenie zamówienia publicznego, którego przedmiotem jest </w:t>
      </w:r>
      <w:r w:rsidRPr="003B1667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robota przemysłowego</w:t>
      </w:r>
      <w:r w:rsidRPr="003B1667">
        <w:rPr>
          <w:b/>
          <w:sz w:val="22"/>
          <w:szCs w:val="22"/>
        </w:rPr>
        <w:t xml:space="preserve"> na potrzeby </w:t>
      </w:r>
      <w:proofErr w:type="spellStart"/>
      <w:r w:rsidRPr="003B1667">
        <w:rPr>
          <w:b/>
          <w:sz w:val="22"/>
          <w:szCs w:val="22"/>
        </w:rPr>
        <w:t>W</w:t>
      </w:r>
      <w:r>
        <w:rPr>
          <w:b/>
          <w:sz w:val="22"/>
          <w:szCs w:val="22"/>
        </w:rPr>
        <w:t>EA</w:t>
      </w:r>
      <w:r w:rsidRPr="003B1667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>iIB</w:t>
      </w:r>
      <w:proofErr w:type="spellEnd"/>
      <w:r w:rsidRPr="003B1667">
        <w:rPr>
          <w:b/>
          <w:sz w:val="22"/>
          <w:szCs w:val="22"/>
        </w:rPr>
        <w:t xml:space="preserve">, nr sprawy: </w:t>
      </w:r>
      <w:r>
        <w:rPr>
          <w:b/>
          <w:sz w:val="22"/>
          <w:szCs w:val="22"/>
        </w:rPr>
        <w:t>KC-DE</w:t>
      </w:r>
      <w:r w:rsidRPr="003B1667">
        <w:rPr>
          <w:b/>
          <w:sz w:val="22"/>
          <w:szCs w:val="22"/>
        </w:rPr>
        <w:t>-dzp.272-</w:t>
      </w:r>
      <w:r>
        <w:rPr>
          <w:b/>
          <w:sz w:val="22"/>
          <w:szCs w:val="22"/>
        </w:rPr>
        <w:t>550</w:t>
      </w:r>
      <w:r w:rsidRPr="003B1667">
        <w:rPr>
          <w:b/>
          <w:sz w:val="22"/>
          <w:szCs w:val="22"/>
        </w:rPr>
        <w:t xml:space="preserve">/25 </w:t>
      </w:r>
      <w:r w:rsidRPr="003B1667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0A123480" w14:textId="77777777" w:rsidR="00DC779D" w:rsidRPr="003B1667" w:rsidRDefault="00DC779D" w:rsidP="00DC779D">
      <w:pPr>
        <w:tabs>
          <w:tab w:val="right" w:pos="9000"/>
        </w:tabs>
        <w:rPr>
          <w:sz w:val="22"/>
          <w:szCs w:val="22"/>
        </w:rPr>
      </w:pPr>
    </w:p>
    <w:p w14:paraId="7774C706" w14:textId="77777777" w:rsidR="00DC779D" w:rsidRPr="003B1667" w:rsidRDefault="00DC779D" w:rsidP="00DC779D">
      <w:pPr>
        <w:widowControl w:val="0"/>
        <w:ind w:right="1"/>
        <w:rPr>
          <w:b/>
          <w:sz w:val="22"/>
          <w:szCs w:val="22"/>
        </w:rPr>
      </w:pPr>
      <w:r w:rsidRPr="003B1667">
        <w:rPr>
          <w:b/>
          <w:sz w:val="22"/>
          <w:szCs w:val="22"/>
        </w:rPr>
        <w:t>Cena netto:   .........................................................................PLN</w:t>
      </w:r>
    </w:p>
    <w:p w14:paraId="560417AE" w14:textId="77777777" w:rsidR="00DC779D" w:rsidRPr="003B1667" w:rsidRDefault="00DC779D" w:rsidP="00DC779D">
      <w:pPr>
        <w:widowControl w:val="0"/>
        <w:ind w:right="1"/>
        <w:rPr>
          <w:b/>
          <w:sz w:val="22"/>
          <w:szCs w:val="22"/>
        </w:rPr>
      </w:pPr>
    </w:p>
    <w:p w14:paraId="760D5AA1" w14:textId="77777777" w:rsidR="00DC779D" w:rsidRPr="003B1667" w:rsidRDefault="00DC779D" w:rsidP="00DC779D">
      <w:pPr>
        <w:widowControl w:val="0"/>
        <w:ind w:right="1"/>
        <w:rPr>
          <w:b/>
          <w:sz w:val="22"/>
          <w:szCs w:val="22"/>
        </w:rPr>
      </w:pPr>
      <w:r w:rsidRPr="003B1667">
        <w:rPr>
          <w:b/>
          <w:sz w:val="22"/>
          <w:szCs w:val="22"/>
        </w:rPr>
        <w:t>Cena brutto: .........................................................................PLN</w:t>
      </w:r>
    </w:p>
    <w:p w14:paraId="795ACC52" w14:textId="77777777" w:rsidR="00DC779D" w:rsidRPr="003B1667" w:rsidRDefault="00DC779D" w:rsidP="00DC779D">
      <w:pPr>
        <w:widowControl w:val="0"/>
        <w:ind w:right="1"/>
        <w:jc w:val="both"/>
        <w:rPr>
          <w:b/>
          <w:sz w:val="22"/>
          <w:szCs w:val="22"/>
        </w:rPr>
      </w:pPr>
    </w:p>
    <w:p w14:paraId="2B5D4D1E" w14:textId="77777777" w:rsidR="00DC779D" w:rsidRPr="003B1667" w:rsidRDefault="00DC779D" w:rsidP="00DC779D">
      <w:pPr>
        <w:widowControl w:val="0"/>
        <w:ind w:right="1"/>
        <w:jc w:val="both"/>
        <w:rPr>
          <w:sz w:val="22"/>
          <w:szCs w:val="22"/>
        </w:rPr>
      </w:pPr>
      <w:r w:rsidRPr="003B1667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5643DF5" w14:textId="77777777" w:rsidR="00DC779D" w:rsidRPr="003B1667" w:rsidRDefault="00DC779D" w:rsidP="00DC779D">
      <w:pPr>
        <w:widowControl w:val="0"/>
        <w:ind w:right="1"/>
        <w:jc w:val="both"/>
        <w:rPr>
          <w:b/>
          <w:sz w:val="22"/>
          <w:szCs w:val="22"/>
        </w:rPr>
      </w:pPr>
    </w:p>
    <w:p w14:paraId="61A9B379" w14:textId="77777777" w:rsidR="00DC779D" w:rsidRPr="003B1667" w:rsidRDefault="00DC779D" w:rsidP="00DC779D">
      <w:pPr>
        <w:pStyle w:val="Tekstpodstawowy"/>
        <w:spacing w:line="240" w:lineRule="auto"/>
        <w:rPr>
          <w:sz w:val="22"/>
          <w:szCs w:val="22"/>
        </w:rPr>
      </w:pPr>
      <w:r w:rsidRPr="003B1667">
        <w:rPr>
          <w:sz w:val="22"/>
          <w:szCs w:val="22"/>
        </w:rPr>
        <w:t xml:space="preserve">Powyższa cena zawiera </w:t>
      </w:r>
      <w:r w:rsidRPr="003B1667">
        <w:rPr>
          <w:sz w:val="22"/>
          <w:szCs w:val="22"/>
          <w:highlight w:val="yellow"/>
        </w:rPr>
        <w:t>właściwą stawkę podatku VAT/</w:t>
      </w:r>
      <w:r w:rsidRPr="003B1667">
        <w:rPr>
          <w:sz w:val="22"/>
          <w:szCs w:val="22"/>
        </w:rPr>
        <w:t xml:space="preserve"> podatek VAT w wysokości .......... % tj.…………………….PLN</w:t>
      </w:r>
    </w:p>
    <w:p w14:paraId="46571022" w14:textId="0DC6F155" w:rsidR="00DC779D" w:rsidRPr="003B1667" w:rsidRDefault="00DC779D" w:rsidP="00DC779D">
      <w:pPr>
        <w:pStyle w:val="Tekstpodstawowy"/>
        <w:spacing w:line="240" w:lineRule="auto"/>
        <w:rPr>
          <w:sz w:val="22"/>
          <w:szCs w:val="22"/>
        </w:rPr>
      </w:pPr>
      <w:r w:rsidRPr="003B1667">
        <w:rPr>
          <w:sz w:val="22"/>
          <w:szCs w:val="22"/>
        </w:rPr>
        <w:t xml:space="preserve">/producent/model zaoferowanego </w:t>
      </w:r>
      <w:r>
        <w:rPr>
          <w:sz w:val="22"/>
          <w:szCs w:val="22"/>
        </w:rPr>
        <w:t>robota</w:t>
      </w:r>
      <w:r w:rsidRPr="003B1667">
        <w:rPr>
          <w:sz w:val="22"/>
          <w:szCs w:val="22"/>
        </w:rPr>
        <w:t xml:space="preserve">: </w:t>
      </w:r>
      <w:r>
        <w:rPr>
          <w:sz w:val="22"/>
          <w:szCs w:val="22"/>
        </w:rPr>
        <w:t xml:space="preserve"> ………………………………….</w:t>
      </w:r>
    </w:p>
    <w:p w14:paraId="1512C6C4" w14:textId="77777777" w:rsidR="00DC779D" w:rsidRPr="003B1667" w:rsidRDefault="00DC779D" w:rsidP="00DC779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Termin realizacji zamówienia: …………………….. dni od daty podpisania umowy </w:t>
      </w:r>
      <w:r w:rsidRPr="003B1667">
        <w:rPr>
          <w:sz w:val="22"/>
          <w:szCs w:val="22"/>
        </w:rPr>
        <w:t>(</w:t>
      </w:r>
      <w:r w:rsidRPr="003B1667">
        <w:rPr>
          <w:i/>
          <w:sz w:val="22"/>
          <w:szCs w:val="22"/>
          <w:highlight w:val="yellow"/>
        </w:rPr>
        <w:t>kryterium oceny ofert)</w:t>
      </w:r>
    </w:p>
    <w:p w14:paraId="0C5FFB96" w14:textId="77777777" w:rsidR="00DC779D" w:rsidRPr="003B1667" w:rsidRDefault="00DC779D" w:rsidP="00DC779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3B1667">
        <w:rPr>
          <w:b/>
          <w:sz w:val="22"/>
          <w:szCs w:val="22"/>
        </w:rPr>
        <w:t>Okres udzielonej gwarancji wynosi:</w:t>
      </w:r>
      <w:r w:rsidRPr="003B1667">
        <w:rPr>
          <w:sz w:val="22"/>
          <w:szCs w:val="22"/>
        </w:rPr>
        <w:t xml:space="preserve"> …………………… miesięcy (</w:t>
      </w:r>
      <w:r w:rsidRPr="003B1667">
        <w:rPr>
          <w:i/>
          <w:sz w:val="22"/>
          <w:szCs w:val="22"/>
          <w:highlight w:val="yellow"/>
        </w:rPr>
        <w:t>kryterium oceny ofert)</w:t>
      </w:r>
    </w:p>
    <w:p w14:paraId="59436DAD" w14:textId="77777777" w:rsidR="00DC779D" w:rsidRPr="003B1667" w:rsidRDefault="00DC779D" w:rsidP="00DC779D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3B1667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3B1667">
        <w:rPr>
          <w:b/>
          <w:sz w:val="22"/>
          <w:szCs w:val="22"/>
        </w:rPr>
        <w:t xml:space="preserve"> TAK/NIE</w:t>
      </w:r>
    </w:p>
    <w:p w14:paraId="0AD36AEE" w14:textId="77777777" w:rsidR="00DC779D" w:rsidRPr="00FE545C" w:rsidRDefault="00DC779D" w:rsidP="00DC779D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3B1667">
        <w:rPr>
          <w:b/>
          <w:sz w:val="22"/>
          <w:szCs w:val="22"/>
        </w:rPr>
        <w:t xml:space="preserve">Termin płatności: </w:t>
      </w:r>
      <w:r w:rsidRPr="003B1667">
        <w:rPr>
          <w:sz w:val="22"/>
          <w:szCs w:val="22"/>
        </w:rPr>
        <w:t>przelewem w terminie do 21 dni od daty otrzymania faktury przez Zamawiającego</w:t>
      </w:r>
      <w:r w:rsidRPr="00FE545C">
        <w:rPr>
          <w:sz w:val="22"/>
        </w:rPr>
        <w:t>.</w:t>
      </w:r>
    </w:p>
    <w:p w14:paraId="6BB9E135" w14:textId="77777777" w:rsidR="00DC779D" w:rsidRDefault="00DC779D" w:rsidP="00DC779D">
      <w:pPr>
        <w:jc w:val="both"/>
        <w:rPr>
          <w:sz w:val="18"/>
          <w:szCs w:val="18"/>
        </w:rPr>
      </w:pPr>
    </w:p>
    <w:p w14:paraId="5501A9A9" w14:textId="77777777" w:rsidR="00DC779D" w:rsidRDefault="00DC779D" w:rsidP="00DC779D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3BD69887" w14:textId="77777777" w:rsidR="00DC779D" w:rsidRPr="00730EFE" w:rsidRDefault="00DC779D" w:rsidP="00DC779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32A64E9B" w14:textId="77777777" w:rsidR="00DC779D" w:rsidRDefault="00DC779D" w:rsidP="00DC779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312268CD" w14:textId="77777777" w:rsidR="00DC779D" w:rsidRPr="001D671E" w:rsidRDefault="00DC779D" w:rsidP="00DC779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Oświadczamy, iż na oferowane urządzenie </w:t>
      </w:r>
      <w:r w:rsidRPr="0043435F">
        <w:t>udziela</w:t>
      </w:r>
      <w:r>
        <w:t>my</w:t>
      </w:r>
      <w:r w:rsidRPr="0043435F">
        <w:t xml:space="preserve"> </w:t>
      </w:r>
      <w:r w:rsidRPr="002D7003">
        <w:rPr>
          <w:b/>
          <w:bCs/>
        </w:rPr>
        <w:t>gwarancji producenta lub autoryzowanego przedstawiciela serwisowego producenta</w:t>
      </w:r>
      <w:r>
        <w:rPr>
          <w:b/>
          <w:bCs/>
        </w:rPr>
        <w:t>, tj. ……………….</w:t>
      </w:r>
      <w:r>
        <w:t xml:space="preserve"> (</w:t>
      </w:r>
      <w:r w:rsidRPr="00D4372D">
        <w:rPr>
          <w:i/>
          <w:iCs/>
        </w:rPr>
        <w:t>należy uzupełnić, jeśli dotyczy</w:t>
      </w:r>
      <w:r>
        <w:t>)</w:t>
      </w:r>
    </w:p>
    <w:p w14:paraId="101B47CF" w14:textId="77777777" w:rsidR="00DC779D" w:rsidRDefault="00DC779D" w:rsidP="00DC779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9E80AF" w14:textId="77777777" w:rsidR="00DC779D" w:rsidRDefault="00DC779D" w:rsidP="00DC779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8BB5AB1" w14:textId="77777777" w:rsidR="00DC779D" w:rsidRDefault="00DC779D" w:rsidP="00DC779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931D16" w14:textId="77777777" w:rsidR="00DC779D" w:rsidRPr="001D671E" w:rsidRDefault="00DC779D" w:rsidP="00DC779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C779D" w:rsidRPr="00FE545C" w14:paraId="2DC11022" w14:textId="77777777" w:rsidTr="0021434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CF7955" w14:textId="77777777" w:rsidR="00DC779D" w:rsidRPr="00FE545C" w:rsidRDefault="00DC779D" w:rsidP="0021434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6E8F64" w14:textId="77777777" w:rsidR="00DC779D" w:rsidRPr="00FE545C" w:rsidRDefault="00DC779D" w:rsidP="0021434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A7FBD2E" w14:textId="77777777" w:rsidR="00DC779D" w:rsidRPr="00FE545C" w:rsidRDefault="00DC779D" w:rsidP="0021434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895CFD" w14:textId="77777777" w:rsidR="00DC779D" w:rsidRPr="00FE545C" w:rsidRDefault="00DC779D" w:rsidP="0021434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DC779D" w:rsidRPr="00FE545C" w14:paraId="201F84E2" w14:textId="77777777" w:rsidTr="0021434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4A0FF" w14:textId="77777777" w:rsidR="00DC779D" w:rsidRPr="00FE545C" w:rsidRDefault="00DC779D" w:rsidP="0021434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13CC3" w14:textId="77777777" w:rsidR="00DC779D" w:rsidRPr="00FE545C" w:rsidRDefault="00DC779D" w:rsidP="0021434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4F4C9" w14:textId="77777777" w:rsidR="00DC779D" w:rsidRPr="00FE545C" w:rsidRDefault="00DC779D" w:rsidP="0021434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C779D" w:rsidRPr="00FE545C" w14:paraId="72B58C19" w14:textId="77777777" w:rsidTr="0021434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99EFA" w14:textId="77777777" w:rsidR="00DC779D" w:rsidRPr="00FE545C" w:rsidRDefault="00DC779D" w:rsidP="0021434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94C498" w14:textId="77777777" w:rsidR="00DC779D" w:rsidRPr="00FE545C" w:rsidRDefault="00DC779D" w:rsidP="0021434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6EB17" w14:textId="77777777" w:rsidR="00DC779D" w:rsidRPr="00FE545C" w:rsidRDefault="00DC779D" w:rsidP="0021434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9CC8482" w14:textId="77777777" w:rsidR="00DC779D" w:rsidRDefault="00DC779D" w:rsidP="00DC779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6043894" w14:textId="77777777" w:rsidR="00DC779D" w:rsidRPr="00D638CC" w:rsidRDefault="00DC779D" w:rsidP="00DC779D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1AFB7F4D" w14:textId="77777777" w:rsidR="00DC779D" w:rsidRPr="002F276A" w:rsidRDefault="00DC779D" w:rsidP="00DC779D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3D4F786D" w14:textId="77777777" w:rsidR="00DC779D" w:rsidRPr="002F276A" w:rsidRDefault="00DC779D" w:rsidP="00DC779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CCBC411" w14:textId="77777777" w:rsidR="00DC779D" w:rsidRPr="002F276A" w:rsidRDefault="00DC779D" w:rsidP="00DC779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02D8B2E" w14:textId="77777777" w:rsidR="00DC779D" w:rsidRPr="002F276A" w:rsidRDefault="00DC779D" w:rsidP="00DC779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0E4136BC" w14:textId="77777777" w:rsidR="00DC779D" w:rsidRPr="002F276A" w:rsidRDefault="00DC779D" w:rsidP="00DC779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6DD87A9" w14:textId="77777777" w:rsidR="00DC779D" w:rsidRDefault="00DC779D" w:rsidP="00DC779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BAA5588" w14:textId="77777777" w:rsidR="00DC779D" w:rsidRDefault="00DC779D" w:rsidP="00DC779D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0A0150D" w14:textId="77777777" w:rsidR="00DC779D" w:rsidRDefault="00DC779D" w:rsidP="00DC779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8547AF9" w14:textId="77777777" w:rsidR="00DC779D" w:rsidRDefault="00DC779D" w:rsidP="00DC779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BFE87D6" w14:textId="77777777" w:rsidR="00DC779D" w:rsidRDefault="00DC779D" w:rsidP="00DC779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EADED5E" w14:textId="77777777" w:rsidR="00DC779D" w:rsidRDefault="00DC779D" w:rsidP="00DC779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177F3B5" w14:textId="77777777" w:rsidR="00DC779D" w:rsidRPr="000B45FE" w:rsidRDefault="00DC779D" w:rsidP="00DC779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1CD484F" w14:textId="77777777" w:rsidR="00DC779D" w:rsidRDefault="00DC779D" w:rsidP="00DC779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4B5BEB92" w14:textId="77777777" w:rsidR="00DC779D" w:rsidRDefault="00DC779D" w:rsidP="00DC779D">
      <w:pPr>
        <w:jc w:val="both"/>
        <w:rPr>
          <w:sz w:val="22"/>
          <w:szCs w:val="22"/>
        </w:rPr>
      </w:pPr>
    </w:p>
    <w:p w14:paraId="206916F5" w14:textId="77777777" w:rsidR="00DC779D" w:rsidRDefault="00DC779D" w:rsidP="00DC779D">
      <w:pPr>
        <w:jc w:val="both"/>
        <w:rPr>
          <w:sz w:val="22"/>
          <w:szCs w:val="22"/>
        </w:rPr>
      </w:pPr>
    </w:p>
    <w:p w14:paraId="7AA28373" w14:textId="77777777" w:rsidR="00DC779D" w:rsidRPr="00423B06" w:rsidRDefault="00DC779D" w:rsidP="00DC779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4799D9CC" w14:textId="77777777" w:rsidR="00DC779D" w:rsidRPr="00012E38" w:rsidRDefault="00DC779D" w:rsidP="00DC779D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74454D3C" w14:textId="77777777" w:rsidR="00DC779D" w:rsidRPr="00124EBA" w:rsidRDefault="00DC779D" w:rsidP="00DC779D">
      <w:pPr>
        <w:jc w:val="both"/>
      </w:pPr>
    </w:p>
    <w:p w14:paraId="65477378" w14:textId="77777777" w:rsidR="00FE545C" w:rsidRPr="00DC779D" w:rsidRDefault="00FE545C" w:rsidP="00DC779D"/>
    <w:sectPr w:rsidR="00FE545C" w:rsidRPr="00DC77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525DC" w14:textId="77777777" w:rsidR="00B532E6" w:rsidRDefault="00B532E6">
      <w:r>
        <w:separator/>
      </w:r>
    </w:p>
  </w:endnote>
  <w:endnote w:type="continuationSeparator" w:id="0">
    <w:p w14:paraId="03D68D41" w14:textId="77777777" w:rsidR="00B532E6" w:rsidRDefault="00B53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80D9F" w14:textId="77777777" w:rsidR="00FD705B" w:rsidRDefault="00FD70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11C2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12870" w14:textId="77777777" w:rsidR="00FD705B" w:rsidRDefault="00FD70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C5F4C" w14:textId="77777777" w:rsidR="00B532E6" w:rsidRDefault="00B532E6">
      <w:r>
        <w:separator/>
      </w:r>
    </w:p>
  </w:footnote>
  <w:footnote w:type="continuationSeparator" w:id="0">
    <w:p w14:paraId="3A903536" w14:textId="77777777" w:rsidR="00B532E6" w:rsidRDefault="00B532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B3189" w14:textId="77777777" w:rsidR="00FD705B" w:rsidRDefault="00FD70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8A40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2F399" w14:textId="77777777" w:rsidR="00FD705B" w:rsidRDefault="00FD70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217932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577733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92147140">
    <w:abstractNumId w:val="0"/>
  </w:num>
  <w:num w:numId="4" w16cid:durableId="7407551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32E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4297"/>
    <w:rsid w:val="00A47B4D"/>
    <w:rsid w:val="00A83018"/>
    <w:rsid w:val="00B532E6"/>
    <w:rsid w:val="00B774DC"/>
    <w:rsid w:val="00C71972"/>
    <w:rsid w:val="00C969A6"/>
    <w:rsid w:val="00CA7D36"/>
    <w:rsid w:val="00D24208"/>
    <w:rsid w:val="00D60C38"/>
    <w:rsid w:val="00D66893"/>
    <w:rsid w:val="00D90ACB"/>
    <w:rsid w:val="00DC1500"/>
    <w:rsid w:val="00DC779D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D705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68644A"/>
  <w15:chartTrackingRefBased/>
  <w15:docId w15:val="{798551DF-FCAF-4D29-82BF-051DB6928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779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475</Words>
  <Characters>4264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2025-09-17T09:19:00Z</cp:lastPrinted>
  <dcterms:created xsi:type="dcterms:W3CDTF">2025-09-17T09:20:00Z</dcterms:created>
  <dcterms:modified xsi:type="dcterms:W3CDTF">2025-09-17T09:20:00Z</dcterms:modified>
</cp:coreProperties>
</file>