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FFEC5" w14:textId="31C6B132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B7E5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D1D7C1F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F2F7FB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C4349C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C7216E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FE5A44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7DC74D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F7B1A4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0ACA64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A74F03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330BE8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009481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F202D9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080F3E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E1907A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146A63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E63A091" w14:textId="78D0D2A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50305" w:rsidRPr="00050305">
        <w:rPr>
          <w:rFonts w:eastAsia="Times New Roman" w:cs="Calibri"/>
          <w:b/>
          <w:lang w:eastAsia="pl-PL"/>
        </w:rPr>
        <w:t xml:space="preserve">Dostawa robota przemysłowego na potrzeby </w:t>
      </w:r>
      <w:proofErr w:type="spellStart"/>
      <w:r w:rsidR="00050305" w:rsidRPr="00050305">
        <w:rPr>
          <w:rFonts w:eastAsia="Times New Roman" w:cs="Calibri"/>
          <w:b/>
          <w:lang w:eastAsia="pl-PL"/>
        </w:rPr>
        <w:t>WEAiIB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4B7E51">
        <w:rPr>
          <w:rFonts w:eastAsia="Times New Roman" w:cs="Calibri"/>
          <w:lang w:eastAsia="pl-PL"/>
        </w:rPr>
        <w:t xml:space="preserve">nr sprawy: </w:t>
      </w:r>
      <w:r w:rsidR="004B7E51" w:rsidRPr="004B7E51">
        <w:rPr>
          <w:rFonts w:eastAsia="Times New Roman" w:cs="Calibri"/>
          <w:b/>
          <w:bCs/>
          <w:lang w:eastAsia="pl-PL"/>
        </w:rPr>
        <w:t>KC-DE-zp.272-550/25</w:t>
      </w:r>
      <w:r w:rsidR="004B7E51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F13959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D5DD30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375E7AC" w14:textId="4E4D1702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4B7E51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D457E7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E10571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3E912D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F84E9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8F8BEF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9C3F0F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CFEF8C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C9B097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1F0426F" w14:textId="7E788622" w:rsidR="005103B9" w:rsidRPr="009475A8" w:rsidRDefault="008F3D36" w:rsidP="004B7E5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C1D08" w14:textId="77777777" w:rsidR="005A46B0" w:rsidRDefault="005A46B0" w:rsidP="0038231F">
      <w:pPr>
        <w:spacing w:after="0" w:line="240" w:lineRule="auto"/>
      </w:pPr>
      <w:r>
        <w:separator/>
      </w:r>
    </w:p>
  </w:endnote>
  <w:endnote w:type="continuationSeparator" w:id="0">
    <w:p w14:paraId="0A62849D" w14:textId="77777777" w:rsidR="005A46B0" w:rsidRDefault="005A46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FF080" w14:textId="77777777" w:rsidR="00050305" w:rsidRDefault="00050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B577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A1832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A0D7E" w14:textId="77777777" w:rsidR="00050305" w:rsidRDefault="00050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840F1" w14:textId="77777777" w:rsidR="005A46B0" w:rsidRDefault="005A46B0" w:rsidP="0038231F">
      <w:pPr>
        <w:spacing w:after="0" w:line="240" w:lineRule="auto"/>
      </w:pPr>
      <w:r>
        <w:separator/>
      </w:r>
    </w:p>
  </w:footnote>
  <w:footnote w:type="continuationSeparator" w:id="0">
    <w:p w14:paraId="4FCC9411" w14:textId="77777777" w:rsidR="005A46B0" w:rsidRDefault="005A46B0" w:rsidP="0038231F">
      <w:pPr>
        <w:spacing w:after="0" w:line="240" w:lineRule="auto"/>
      </w:pPr>
      <w:r>
        <w:continuationSeparator/>
      </w:r>
    </w:p>
  </w:footnote>
  <w:footnote w:id="1">
    <w:p w14:paraId="3CE4DA0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28DA1F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4F56B" w14:textId="77777777" w:rsidR="00050305" w:rsidRDefault="00050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6148F" w14:textId="77777777" w:rsidR="00050305" w:rsidRDefault="00050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F68" w14:textId="77777777" w:rsidR="00050305" w:rsidRDefault="00050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027669">
    <w:abstractNumId w:val="7"/>
  </w:num>
  <w:num w:numId="2" w16cid:durableId="896822284">
    <w:abstractNumId w:val="0"/>
  </w:num>
  <w:num w:numId="3" w16cid:durableId="1568953313">
    <w:abstractNumId w:val="6"/>
  </w:num>
  <w:num w:numId="4" w16cid:durableId="387531250">
    <w:abstractNumId w:val="9"/>
  </w:num>
  <w:num w:numId="5" w16cid:durableId="266037096">
    <w:abstractNumId w:val="8"/>
  </w:num>
  <w:num w:numId="6" w16cid:durableId="1026129189">
    <w:abstractNumId w:val="5"/>
  </w:num>
  <w:num w:numId="7" w16cid:durableId="1313365592">
    <w:abstractNumId w:val="1"/>
  </w:num>
  <w:num w:numId="8" w16cid:durableId="558370028">
    <w:abstractNumId w:val="3"/>
  </w:num>
  <w:num w:numId="9" w16cid:durableId="1836801023">
    <w:abstractNumId w:val="2"/>
  </w:num>
  <w:num w:numId="10" w16cid:durableId="548807279">
    <w:abstractNumId w:val="4"/>
  </w:num>
  <w:num w:numId="11" w16cid:durableId="10697664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6B0"/>
    <w:rsid w:val="00023477"/>
    <w:rsid w:val="000247FF"/>
    <w:rsid w:val="00025C8D"/>
    <w:rsid w:val="000303EE"/>
    <w:rsid w:val="00050305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7E51"/>
    <w:rsid w:val="004C4854"/>
    <w:rsid w:val="004D7E48"/>
    <w:rsid w:val="004F23F7"/>
    <w:rsid w:val="004F40EF"/>
    <w:rsid w:val="005103B9"/>
    <w:rsid w:val="00520174"/>
    <w:rsid w:val="005641F0"/>
    <w:rsid w:val="005A46B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DC1D8"/>
  <w15:chartTrackingRefBased/>
  <w15:docId w15:val="{D5BBAE23-05CA-4E45-9BC2-8E78F1D6E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2025-09-08T10:57:00Z</cp:lastPrinted>
  <dcterms:created xsi:type="dcterms:W3CDTF">2025-09-08T10:56:00Z</dcterms:created>
  <dcterms:modified xsi:type="dcterms:W3CDTF">2025-09-08T10:57:00Z</dcterms:modified>
</cp:coreProperties>
</file>