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B5595" w14:textId="77777777" w:rsidR="00FB7F50" w:rsidRPr="002245BE" w:rsidRDefault="002A27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27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27DC">
        <w:rPr>
          <w:sz w:val="22"/>
          <w:szCs w:val="22"/>
        </w:rPr>
        <w:t>2025-09-17</w:t>
      </w:r>
    </w:p>
    <w:p w14:paraId="1C5EFF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868C06" w14:textId="77777777" w:rsidR="002A27DC" w:rsidRPr="002A27DC" w:rsidRDefault="002A27DC" w:rsidP="00FB7F50">
      <w:pPr>
        <w:spacing w:after="40"/>
        <w:rPr>
          <w:b/>
          <w:bCs/>
          <w:sz w:val="22"/>
          <w:szCs w:val="22"/>
        </w:rPr>
      </w:pPr>
      <w:r w:rsidRPr="002A27DC">
        <w:rPr>
          <w:b/>
          <w:bCs/>
          <w:sz w:val="22"/>
          <w:szCs w:val="22"/>
        </w:rPr>
        <w:t>Akademia Górniczo - Hutnicza</w:t>
      </w:r>
    </w:p>
    <w:p w14:paraId="5BB66DC9" w14:textId="77777777" w:rsidR="002A27DC" w:rsidRPr="002A27DC" w:rsidRDefault="002A27DC" w:rsidP="00FB7F50">
      <w:pPr>
        <w:spacing w:after="40"/>
        <w:rPr>
          <w:b/>
          <w:bCs/>
          <w:sz w:val="22"/>
          <w:szCs w:val="22"/>
        </w:rPr>
      </w:pPr>
      <w:r w:rsidRPr="002A27DC">
        <w:rPr>
          <w:b/>
          <w:bCs/>
          <w:sz w:val="22"/>
          <w:szCs w:val="22"/>
        </w:rPr>
        <w:t>im. Stanisława Staszica w Krakowie</w:t>
      </w:r>
    </w:p>
    <w:p w14:paraId="009EAD49" w14:textId="77777777" w:rsidR="00FB7F50" w:rsidRPr="002245BE" w:rsidRDefault="002A27DC" w:rsidP="00FB7F50">
      <w:pPr>
        <w:spacing w:after="40"/>
        <w:rPr>
          <w:b/>
          <w:bCs/>
          <w:sz w:val="22"/>
          <w:szCs w:val="22"/>
        </w:rPr>
      </w:pPr>
      <w:r w:rsidRPr="002A27DC">
        <w:rPr>
          <w:b/>
          <w:bCs/>
          <w:sz w:val="22"/>
          <w:szCs w:val="22"/>
        </w:rPr>
        <w:t>Dział Zamówień Publicznych</w:t>
      </w:r>
    </w:p>
    <w:p w14:paraId="626A8742" w14:textId="77777777" w:rsidR="00FB7F50" w:rsidRPr="002245BE" w:rsidRDefault="002A27DC" w:rsidP="00FB7F50">
      <w:pPr>
        <w:rPr>
          <w:sz w:val="22"/>
          <w:szCs w:val="22"/>
        </w:rPr>
      </w:pPr>
      <w:r w:rsidRPr="002A27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27DC">
        <w:rPr>
          <w:sz w:val="22"/>
          <w:szCs w:val="22"/>
        </w:rPr>
        <w:t>30</w:t>
      </w:r>
    </w:p>
    <w:p w14:paraId="2BD3E298" w14:textId="77777777" w:rsidR="00FB7F50" w:rsidRPr="002245BE" w:rsidRDefault="002A27DC" w:rsidP="00FB7F50">
      <w:pPr>
        <w:rPr>
          <w:sz w:val="22"/>
          <w:szCs w:val="22"/>
        </w:rPr>
      </w:pPr>
      <w:r w:rsidRPr="002A27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27DC">
        <w:rPr>
          <w:sz w:val="22"/>
          <w:szCs w:val="22"/>
        </w:rPr>
        <w:t>Kraków</w:t>
      </w:r>
    </w:p>
    <w:p w14:paraId="7AA8AA9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A49C9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27DC" w:rsidRPr="00607F9B" w14:paraId="230BCD8C" w14:textId="77777777" w:rsidTr="00080992">
        <w:trPr>
          <w:trHeight w:val="638"/>
        </w:trPr>
        <w:tc>
          <w:tcPr>
            <w:tcW w:w="959" w:type="dxa"/>
          </w:tcPr>
          <w:p w14:paraId="4D177EDB" w14:textId="77777777" w:rsidR="002A27DC" w:rsidRPr="00607F9B" w:rsidRDefault="002A27DC" w:rsidP="00080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96A6E07" w14:textId="77777777" w:rsidR="002A27DC" w:rsidRPr="00607F9B" w:rsidRDefault="002A27DC" w:rsidP="00080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27D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7DC">
              <w:rPr>
                <w:b/>
                <w:bCs/>
                <w:sz w:val="22"/>
                <w:szCs w:val="22"/>
              </w:rPr>
              <w:t>Dostawa materiałów eksploatacyjnych do spektrometru ICP-OES dla WIMIC - DE-dzp.272-441/25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7DC">
              <w:rPr>
                <w:b/>
                <w:sz w:val="22"/>
                <w:szCs w:val="22"/>
              </w:rPr>
              <w:t>DE-dzp.272-441/25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6D946E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27DC" w14:paraId="3419D1C4" w14:textId="77777777" w:rsidTr="000809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8810978" w14:textId="77777777" w:rsidR="002A27DC" w:rsidRPr="00D26ED6" w:rsidRDefault="002A27DC" w:rsidP="000809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27DC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7955115D" w14:textId="77777777" w:rsidR="002A27DC" w:rsidRPr="009F0E5C" w:rsidRDefault="002A27DC" w:rsidP="00080992">
            <w:pPr>
              <w:jc w:val="both"/>
              <w:rPr>
                <w:bCs/>
                <w:sz w:val="22"/>
                <w:szCs w:val="22"/>
              </w:rPr>
            </w:pPr>
            <w:r w:rsidRPr="002A27DC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7DC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8815A5" w14:textId="77777777" w:rsidR="002A27DC" w:rsidRPr="009F0E5C" w:rsidRDefault="002A27DC" w:rsidP="00080992">
            <w:pPr>
              <w:jc w:val="both"/>
              <w:rPr>
                <w:bCs/>
                <w:sz w:val="22"/>
                <w:szCs w:val="22"/>
              </w:rPr>
            </w:pPr>
            <w:r w:rsidRPr="002A27DC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7DC">
              <w:rPr>
                <w:bCs/>
                <w:sz w:val="22"/>
                <w:szCs w:val="22"/>
              </w:rPr>
              <w:t>Izabelin</w:t>
            </w:r>
          </w:p>
          <w:p w14:paraId="32B33455" w14:textId="77777777" w:rsidR="002A27DC" w:rsidRPr="00D26ED6" w:rsidRDefault="002A27DC" w:rsidP="000809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EB6F1B" w14:textId="77777777" w:rsidR="002A27DC" w:rsidRDefault="002A27DC" w:rsidP="0008099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A27DC">
              <w:rPr>
                <w:sz w:val="22"/>
                <w:szCs w:val="22"/>
              </w:rPr>
              <w:t>Dostawa materiałów eksploatacyjnych do spektrometru ICP-OES dla WIMIC - DE-dzp.272-441/25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6122A90" w14:textId="77777777" w:rsidR="002A27DC" w:rsidRPr="00D26ED6" w:rsidRDefault="002A27DC" w:rsidP="0008099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27DC">
              <w:rPr>
                <w:b/>
                <w:sz w:val="22"/>
                <w:szCs w:val="22"/>
              </w:rPr>
              <w:t>188 425.75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1F7A24B" w14:textId="77777777" w:rsidR="002A27DC" w:rsidRDefault="002A27DC" w:rsidP="0008099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D9120B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1843"/>
        <w:gridCol w:w="1985"/>
      </w:tblGrid>
      <w:tr w:rsidR="00226576" w:rsidRPr="008567C7" w14:paraId="13A76712" w14:textId="77777777" w:rsidTr="00226576">
        <w:trPr>
          <w:trHeight w:val="510"/>
        </w:trPr>
        <w:tc>
          <w:tcPr>
            <w:tcW w:w="709" w:type="dxa"/>
            <w:vAlign w:val="center"/>
          </w:tcPr>
          <w:p w14:paraId="23A12EDA" w14:textId="77777777" w:rsidR="00226576" w:rsidRPr="008567C7" w:rsidRDefault="002265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798F2C45" w14:textId="77777777" w:rsidR="00226576" w:rsidRPr="008567C7" w:rsidRDefault="002265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04A2536C" w14:textId="77777777" w:rsidR="00226576" w:rsidRPr="008567C7" w:rsidRDefault="002265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62670F8E" w14:textId="77777777" w:rsidR="00226576" w:rsidRPr="008567C7" w:rsidRDefault="002265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00BDFD34" w14:textId="77777777" w:rsidR="00226576" w:rsidRPr="008567C7" w:rsidRDefault="002265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26576" w:rsidRPr="008567C7" w14:paraId="6569EC48" w14:textId="77777777" w:rsidTr="00226576">
        <w:tc>
          <w:tcPr>
            <w:tcW w:w="709" w:type="dxa"/>
            <w:vAlign w:val="center"/>
          </w:tcPr>
          <w:p w14:paraId="1829D357" w14:textId="77777777" w:rsidR="00226576" w:rsidRPr="008567C7" w:rsidRDefault="00226576" w:rsidP="00080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179D7F9F" w14:textId="77777777" w:rsidR="00226576" w:rsidRPr="002B6761" w:rsidRDefault="00226576" w:rsidP="000809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1035ABC7" w14:textId="77777777" w:rsidR="00226576" w:rsidRPr="008567C7" w:rsidRDefault="00226576" w:rsidP="000809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0BA52E" w14:textId="77777777" w:rsidR="00226576" w:rsidRPr="001B7815" w:rsidRDefault="00226576" w:rsidP="000809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27DC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701" w:type="dxa"/>
            <w:vAlign w:val="center"/>
          </w:tcPr>
          <w:p w14:paraId="37CCBA87" w14:textId="77777777" w:rsidR="00226576" w:rsidRPr="008567C7" w:rsidRDefault="00226576" w:rsidP="00080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41CA2FC" w14:textId="77777777" w:rsidR="00226576" w:rsidRPr="008567C7" w:rsidRDefault="00226576" w:rsidP="00080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146D519" w14:textId="77777777" w:rsidR="00226576" w:rsidRPr="008567C7" w:rsidRDefault="00226576" w:rsidP="000809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27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B9A7BF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091BB1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C2784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9FFE4" w14:textId="77777777" w:rsidR="00B01446" w:rsidRDefault="00B01446">
      <w:r>
        <w:separator/>
      </w:r>
    </w:p>
  </w:endnote>
  <w:endnote w:type="continuationSeparator" w:id="0">
    <w:p w14:paraId="49789434" w14:textId="77777777" w:rsidR="00B01446" w:rsidRDefault="00B01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73D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D37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E0B4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8734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E8F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987C9" w14:textId="77777777" w:rsidR="00B01446" w:rsidRDefault="00B01446">
      <w:r>
        <w:separator/>
      </w:r>
    </w:p>
  </w:footnote>
  <w:footnote w:type="continuationSeparator" w:id="0">
    <w:p w14:paraId="6D4ED307" w14:textId="77777777" w:rsidR="00B01446" w:rsidRDefault="00B01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77D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14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EC3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446"/>
    <w:rsid w:val="00005838"/>
    <w:rsid w:val="00022322"/>
    <w:rsid w:val="00042497"/>
    <w:rsid w:val="000C1E6F"/>
    <w:rsid w:val="000E4E56"/>
    <w:rsid w:val="001A1468"/>
    <w:rsid w:val="001B7815"/>
    <w:rsid w:val="001C31ED"/>
    <w:rsid w:val="00226576"/>
    <w:rsid w:val="002A27D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1446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044BE"/>
  <w15:chartTrackingRefBased/>
  <w15:docId w15:val="{BF3D6C1D-C9E9-49E2-A85D-464E3AD1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2025-09-17T08:00:00Z</dcterms:created>
  <dcterms:modified xsi:type="dcterms:W3CDTF">2025-09-17T08:01:00Z</dcterms:modified>
</cp:coreProperties>
</file>