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BF1074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b w:val="0"/>
          <w:sz w:val="18"/>
          <w:szCs w:val="18"/>
        </w:rPr>
        <w:tab/>
      </w:r>
      <w:r w:rsidRPr="00BF1074">
        <w:rPr>
          <w:rFonts w:ascii="Verdana" w:hAnsi="Verdana"/>
          <w:b w:val="0"/>
          <w:sz w:val="18"/>
          <w:szCs w:val="18"/>
        </w:rPr>
        <w:tab/>
      </w:r>
      <w:r w:rsidRPr="00BF1074">
        <w:rPr>
          <w:rFonts w:ascii="Verdana" w:hAnsi="Verdana"/>
          <w:b w:val="0"/>
          <w:sz w:val="18"/>
          <w:szCs w:val="18"/>
        </w:rPr>
        <w:tab/>
      </w:r>
      <w:r w:rsidRPr="00BF1074">
        <w:rPr>
          <w:rFonts w:ascii="Verdana" w:hAnsi="Verdana"/>
          <w:b w:val="0"/>
          <w:sz w:val="18"/>
          <w:szCs w:val="18"/>
        </w:rPr>
        <w:tab/>
      </w:r>
      <w:r w:rsidRPr="00BF1074">
        <w:rPr>
          <w:rFonts w:ascii="Verdana" w:hAnsi="Verdana"/>
          <w:b w:val="0"/>
          <w:sz w:val="18"/>
          <w:szCs w:val="18"/>
        </w:rPr>
        <w:tab/>
      </w:r>
      <w:r w:rsidRPr="00BF1074">
        <w:rPr>
          <w:rFonts w:ascii="Verdana" w:hAnsi="Verdana"/>
          <w:b w:val="0"/>
          <w:sz w:val="18"/>
          <w:szCs w:val="18"/>
        </w:rPr>
        <w:tab/>
      </w:r>
      <w:r w:rsidRPr="00BF1074">
        <w:rPr>
          <w:rFonts w:ascii="Verdana" w:hAnsi="Verdana"/>
          <w:b w:val="0"/>
          <w:sz w:val="18"/>
          <w:szCs w:val="18"/>
        </w:rPr>
        <w:tab/>
      </w:r>
      <w:r w:rsidRPr="00BF1074">
        <w:rPr>
          <w:rFonts w:ascii="Verdana" w:hAnsi="Verdana"/>
          <w:sz w:val="18"/>
          <w:szCs w:val="18"/>
        </w:rPr>
        <w:t xml:space="preserve">Załącznik nr </w:t>
      </w:r>
      <w:r w:rsidR="00012286" w:rsidRPr="00BF1074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BF107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BF1074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BF107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BF1074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BF1074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BF1074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BF107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BF1074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BF107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BF1074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BF107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  <w:lang w:val="de-DE"/>
        </w:rPr>
        <w:t>TEL.</w:t>
      </w:r>
      <w:r w:rsidRPr="00BF107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BF107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BF107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  <w:lang w:val="de-DE"/>
        </w:rPr>
        <w:t xml:space="preserve">FAX </w:t>
      </w:r>
      <w:r w:rsidRPr="00BF107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BF107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BF107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BF1074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BF1074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BF107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F1074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BF1074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BF1074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BF1074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BF107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BF107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BF107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BF107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>Dział Zamówień Publicznych</w:t>
      </w:r>
      <w:r w:rsidR="008D2AB8" w:rsidRPr="00BF1074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BF107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>Al. Mickiewicza</w:t>
      </w:r>
      <w:r w:rsidR="008D2AB8" w:rsidRPr="00BF1074">
        <w:rPr>
          <w:rFonts w:ascii="Verdana" w:hAnsi="Verdana"/>
          <w:b/>
          <w:sz w:val="18"/>
          <w:szCs w:val="18"/>
        </w:rPr>
        <w:t xml:space="preserve"> </w:t>
      </w:r>
      <w:r w:rsidRPr="00BF1074">
        <w:rPr>
          <w:rFonts w:ascii="Verdana" w:hAnsi="Verdana"/>
          <w:b/>
          <w:sz w:val="18"/>
          <w:szCs w:val="18"/>
        </w:rPr>
        <w:t>30</w:t>
      </w:r>
      <w:r w:rsidR="008D2AB8" w:rsidRPr="00BF1074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BF1074" w:rsidRDefault="00D14AA4" w:rsidP="008D2AB8">
      <w:pPr>
        <w:rPr>
          <w:rFonts w:ascii="Verdana" w:hAnsi="Verdana"/>
          <w:b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>30-059</w:t>
      </w:r>
      <w:r w:rsidR="008D2AB8" w:rsidRPr="00BF1074">
        <w:rPr>
          <w:rFonts w:ascii="Verdana" w:hAnsi="Verdana"/>
          <w:b/>
          <w:sz w:val="18"/>
          <w:szCs w:val="18"/>
        </w:rPr>
        <w:t xml:space="preserve"> </w:t>
      </w:r>
      <w:r w:rsidRPr="00BF1074">
        <w:rPr>
          <w:rFonts w:ascii="Verdana" w:hAnsi="Verdana"/>
          <w:b/>
          <w:sz w:val="18"/>
          <w:szCs w:val="18"/>
        </w:rPr>
        <w:t>Kraków</w:t>
      </w:r>
      <w:r w:rsidR="008D2AB8" w:rsidRPr="00BF1074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BF107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88FE6FE" w:rsidR="008D2AB8" w:rsidRPr="00BF107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203C5" w:rsidRPr="00BF1074">
        <w:rPr>
          <w:rFonts w:ascii="Verdana" w:hAnsi="Verdana"/>
          <w:b/>
          <w:sz w:val="18"/>
          <w:szCs w:val="18"/>
        </w:rPr>
        <w:t xml:space="preserve">dostawa 8 sztuk foteli biurowych dla </w:t>
      </w:r>
      <w:proofErr w:type="spellStart"/>
      <w:r w:rsidR="00A203C5" w:rsidRPr="00BF1074">
        <w:rPr>
          <w:rFonts w:ascii="Verdana" w:hAnsi="Verdana"/>
          <w:b/>
          <w:sz w:val="18"/>
          <w:szCs w:val="18"/>
        </w:rPr>
        <w:t>WEAIiIB</w:t>
      </w:r>
      <w:proofErr w:type="spellEnd"/>
      <w:r w:rsidR="00A203C5" w:rsidRPr="00BF1074">
        <w:rPr>
          <w:rFonts w:ascii="Verdana" w:hAnsi="Verdana"/>
          <w:b/>
          <w:sz w:val="18"/>
          <w:szCs w:val="18"/>
        </w:rPr>
        <w:t xml:space="preserve"> - KC-DE-zp.272-556/25</w:t>
      </w:r>
      <w:r w:rsidRPr="00BF1074">
        <w:rPr>
          <w:rFonts w:ascii="Verdana" w:hAnsi="Verdana"/>
          <w:b/>
          <w:sz w:val="18"/>
          <w:szCs w:val="18"/>
        </w:rPr>
        <w:t xml:space="preserve">, </w:t>
      </w:r>
      <w:r w:rsidRPr="00BF107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BF1074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1134"/>
        <w:gridCol w:w="1134"/>
        <w:gridCol w:w="708"/>
        <w:gridCol w:w="1899"/>
      </w:tblGrid>
      <w:tr w:rsidR="00FF3DB9" w:rsidRPr="00BF1074" w14:paraId="5E758D78" w14:textId="77777777" w:rsidTr="0091233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21A875" w14:textId="77777777" w:rsidR="00FF3DB9" w:rsidRPr="00BF1074" w:rsidRDefault="00FF3DB9" w:rsidP="00912336">
            <w:pPr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F1074">
              <w:rPr>
                <w:rFonts w:ascii="Verdana" w:hAnsi="Verdana"/>
                <w:sz w:val="18"/>
                <w:szCs w:val="18"/>
              </w:rPr>
              <w:t>vatL.p</w:t>
            </w:r>
            <w:proofErr w:type="spellEnd"/>
            <w:r w:rsidRPr="00BF1074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484EEB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0872F9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Nazwa producenta/model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2F9FFB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1119651C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489FA4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BF107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212074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0E70617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E1753F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595BEA5F" w14:textId="77777777" w:rsidR="00FF3DB9" w:rsidRPr="00BF1074" w:rsidRDefault="00FF3DB9" w:rsidP="0091233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63B1B59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4950132" w14:textId="77777777" w:rsidR="00FF3DB9" w:rsidRPr="00BF1074" w:rsidRDefault="00FF3DB9" w:rsidP="0091233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[PLN]</w:t>
            </w:r>
          </w:p>
          <w:p w14:paraId="335BA92A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F3DB9" w:rsidRPr="00BF1074" w14:paraId="77F78C46" w14:textId="77777777" w:rsidTr="0091233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C10CEF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1A0C95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618F37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BFF7B6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8EECF1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249BA3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739E00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811B0C" w14:textId="77777777" w:rsidR="00FF3DB9" w:rsidRPr="00BF1074" w:rsidRDefault="00FF3DB9" w:rsidP="00912336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F3DB9" w:rsidRPr="00BF1074" w14:paraId="7328EB36" w14:textId="77777777" w:rsidTr="009123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4F5D" w14:textId="77777777" w:rsidR="00FF3DB9" w:rsidRPr="00BF1074" w:rsidRDefault="00FF3DB9" w:rsidP="0091233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A9F64" w14:textId="16600495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BF107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Fotel biurowy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19BDD" w14:textId="77777777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BF1074">
              <w:rPr>
                <w:rFonts w:ascii="Verdana" w:hAnsi="Verdana"/>
                <w:b/>
                <w:sz w:val="18"/>
                <w:szCs w:val="18"/>
                <w:lang w:eastAsia="zh-CN"/>
              </w:rPr>
              <w:t>Producent:</w:t>
            </w:r>
          </w:p>
          <w:p w14:paraId="7F7553A2" w14:textId="77777777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BF1074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…………………………………………</w:t>
            </w:r>
          </w:p>
          <w:p w14:paraId="15C0A4BE" w14:textId="7C9C86FE" w:rsidR="00FF3DB9" w:rsidRPr="00BF1074" w:rsidRDefault="00FF3DB9" w:rsidP="00FF3DB9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BF1074">
              <w:rPr>
                <w:rFonts w:ascii="Verdana" w:hAnsi="Verdana"/>
                <w:b/>
                <w:sz w:val="18"/>
                <w:szCs w:val="18"/>
                <w:lang w:eastAsia="zh-CN"/>
              </w:rPr>
              <w:t>Model: ………………………………………..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CC8BE" w14:textId="77777777" w:rsidR="00FF3DB9" w:rsidRPr="00BF1074" w:rsidRDefault="00FF3DB9" w:rsidP="0091233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F1F2" w14:textId="77777777" w:rsidR="00FF3DB9" w:rsidRPr="00BF1074" w:rsidRDefault="00FF3DB9" w:rsidP="0091233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B159" w14:textId="77777777" w:rsidR="00FF3DB9" w:rsidRPr="00BF1074" w:rsidRDefault="00FF3DB9" w:rsidP="0091233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4B7467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BD81CA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F3DB9" w:rsidRPr="00BF1074" w14:paraId="34EF1B38" w14:textId="77777777" w:rsidTr="009123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465BD" w14:textId="77777777" w:rsidR="00FF3DB9" w:rsidRPr="00BF1074" w:rsidRDefault="00FF3DB9" w:rsidP="0091233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C587" w14:textId="6F02CD6E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Fotel biurowy</w:t>
            </w:r>
          </w:p>
          <w:p w14:paraId="3D59728E" w14:textId="77777777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995D" w14:textId="77777777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BF1074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Producent:</w:t>
            </w:r>
          </w:p>
          <w:p w14:paraId="4BE44E37" w14:textId="77777777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BF1074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…………………………………………</w:t>
            </w:r>
          </w:p>
          <w:p w14:paraId="10996E1F" w14:textId="77777777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BF1074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Model: ………………………………………..</w:t>
            </w:r>
          </w:p>
          <w:p w14:paraId="69226271" w14:textId="77777777" w:rsidR="00FF3DB9" w:rsidRPr="00BF1074" w:rsidRDefault="00FF3DB9" w:rsidP="00912336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77851" w14:textId="7FD77F5E" w:rsidR="00FF3DB9" w:rsidRPr="00BF1074" w:rsidRDefault="00FF3DB9" w:rsidP="0091233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7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B183" w14:textId="77777777" w:rsidR="00FF3DB9" w:rsidRPr="00BF1074" w:rsidRDefault="00FF3DB9" w:rsidP="0091233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D29E" w14:textId="77777777" w:rsidR="00FF3DB9" w:rsidRPr="00BF1074" w:rsidRDefault="00FF3DB9" w:rsidP="0091233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61E420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79423E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F3DB9" w:rsidRPr="00BF1074" w14:paraId="63584409" w14:textId="77777777" w:rsidTr="00912336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53133A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0A156E51" w14:textId="77777777" w:rsidR="00FF3DB9" w:rsidRPr="00BF1074" w:rsidRDefault="00FF3DB9" w:rsidP="00912336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1074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7335CF85" w14:textId="77777777" w:rsidR="00FF3DB9" w:rsidRPr="00BF1074" w:rsidRDefault="00FF3DB9" w:rsidP="00912336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2710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52737D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258B27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F3DB9" w:rsidRPr="00BF1074" w14:paraId="1071CC54" w14:textId="77777777" w:rsidTr="00912336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70A8D" w14:textId="77777777" w:rsidR="00FF3DB9" w:rsidRPr="00BF1074" w:rsidRDefault="00FF3DB9" w:rsidP="00912336">
            <w:pPr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769C91AB" w14:textId="77777777" w:rsidR="00FF3DB9" w:rsidRPr="00BF1074" w:rsidRDefault="00FF3DB9" w:rsidP="00912336">
            <w:pPr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5424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E1CF35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6EDE9" w14:textId="77777777" w:rsidR="00FF3DB9" w:rsidRPr="00BF1074" w:rsidRDefault="00FF3DB9" w:rsidP="0091233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6B89AF5" w14:textId="77777777" w:rsidR="001E2BEE" w:rsidRPr="00BF1074" w:rsidRDefault="001E2BE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884D498" w14:textId="1618210D" w:rsidR="00A203C5" w:rsidRPr="00BF107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lastRenderedPageBreak/>
        <w:t>Termin realizacji umowy:</w:t>
      </w:r>
      <w:r w:rsidR="005667D2" w:rsidRPr="00BF1074">
        <w:rPr>
          <w:rFonts w:ascii="Verdana" w:hAnsi="Verdana"/>
          <w:b/>
          <w:sz w:val="18"/>
          <w:szCs w:val="18"/>
        </w:rPr>
        <w:t xml:space="preserve"> </w:t>
      </w:r>
      <w:r w:rsidR="00FE3B86" w:rsidRPr="00BF1074">
        <w:rPr>
          <w:rFonts w:ascii="Verdana" w:hAnsi="Verdana"/>
          <w:b/>
          <w:sz w:val="18"/>
          <w:szCs w:val="18"/>
        </w:rPr>
        <w:t xml:space="preserve">do </w:t>
      </w:r>
      <w:r w:rsidR="00A203C5" w:rsidRPr="00BF1074">
        <w:rPr>
          <w:rFonts w:ascii="Verdana" w:hAnsi="Verdana"/>
          <w:b/>
          <w:sz w:val="18"/>
          <w:szCs w:val="18"/>
        </w:rPr>
        <w:t>…………….</w:t>
      </w:r>
      <w:r w:rsidR="00F13271" w:rsidRPr="00BF1074">
        <w:rPr>
          <w:rFonts w:ascii="Verdana" w:hAnsi="Verdana"/>
          <w:b/>
          <w:sz w:val="18"/>
          <w:szCs w:val="18"/>
        </w:rPr>
        <w:t xml:space="preserve"> </w:t>
      </w:r>
      <w:r w:rsidR="005667D2" w:rsidRPr="00BF1074">
        <w:rPr>
          <w:rFonts w:ascii="Verdana" w:hAnsi="Verdana"/>
          <w:b/>
          <w:sz w:val="18"/>
          <w:szCs w:val="18"/>
        </w:rPr>
        <w:t xml:space="preserve">dni </w:t>
      </w:r>
      <w:r w:rsidR="00A203C5" w:rsidRPr="00BF1074">
        <w:rPr>
          <w:rFonts w:ascii="Verdana" w:hAnsi="Verdana"/>
          <w:b/>
          <w:sz w:val="18"/>
          <w:szCs w:val="18"/>
        </w:rPr>
        <w:t xml:space="preserve">roboczych </w:t>
      </w:r>
      <w:r w:rsidR="005667D2" w:rsidRPr="00BF1074">
        <w:rPr>
          <w:rFonts w:ascii="Verdana" w:hAnsi="Verdana"/>
          <w:b/>
          <w:sz w:val="18"/>
          <w:szCs w:val="18"/>
        </w:rPr>
        <w:t>od daty podpisania umowy</w:t>
      </w:r>
      <w:r w:rsidR="00A203C5" w:rsidRPr="00BF1074">
        <w:rPr>
          <w:rFonts w:ascii="Verdana" w:hAnsi="Verdana"/>
          <w:b/>
          <w:sz w:val="18"/>
          <w:szCs w:val="18"/>
        </w:rPr>
        <w:t xml:space="preserve"> </w:t>
      </w:r>
      <w:r w:rsidR="00A203C5" w:rsidRPr="00BF1074">
        <w:rPr>
          <w:rFonts w:ascii="Verdana" w:hAnsi="Verdana"/>
          <w:sz w:val="18"/>
          <w:szCs w:val="18"/>
          <w:highlight w:val="yellow"/>
        </w:rPr>
        <w:t>(</w:t>
      </w:r>
      <w:r w:rsidR="00A203C5" w:rsidRPr="00BF1074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203C5" w:rsidRPr="00BF1074">
        <w:rPr>
          <w:rFonts w:ascii="Verdana" w:hAnsi="Verdana"/>
          <w:i/>
          <w:sz w:val="18"/>
          <w:szCs w:val="18"/>
        </w:rPr>
        <w:t xml:space="preserve"> *)</w:t>
      </w:r>
    </w:p>
    <w:p w14:paraId="562351F5" w14:textId="047C342B" w:rsidR="003724BA" w:rsidRPr="00BF1074" w:rsidRDefault="003724B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BF1074">
        <w:rPr>
          <w:rFonts w:ascii="Verdana" w:hAnsi="Verdana"/>
          <w:b/>
          <w:bCs/>
          <w:iCs/>
          <w:sz w:val="18"/>
          <w:szCs w:val="18"/>
        </w:rPr>
        <w:t>*) W przypadku nie podania terminu realizacji, Zamawiający przyjmie minimalny okres terminu realizacji.</w:t>
      </w:r>
    </w:p>
    <w:p w14:paraId="65A196DE" w14:textId="4E354175" w:rsidR="000D5575" w:rsidRPr="00BF107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>Okres udzielonej gwarancji wynosi:</w:t>
      </w:r>
      <w:r w:rsidRPr="00BF1074">
        <w:rPr>
          <w:rFonts w:ascii="Verdana" w:hAnsi="Verdana"/>
          <w:sz w:val="18"/>
          <w:szCs w:val="18"/>
        </w:rPr>
        <w:t xml:space="preserve"> </w:t>
      </w:r>
      <w:r w:rsidRPr="00BF1074">
        <w:rPr>
          <w:rFonts w:ascii="Verdana" w:hAnsi="Verdana"/>
          <w:b/>
          <w:bCs/>
          <w:sz w:val="18"/>
          <w:szCs w:val="18"/>
        </w:rPr>
        <w:t>………</w:t>
      </w:r>
      <w:r w:rsidR="005667D2" w:rsidRPr="00BF1074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BF1074">
        <w:rPr>
          <w:rFonts w:ascii="Verdana" w:hAnsi="Verdana"/>
          <w:sz w:val="18"/>
          <w:szCs w:val="18"/>
        </w:rPr>
        <w:t xml:space="preserve"> </w:t>
      </w:r>
    </w:p>
    <w:p w14:paraId="67AD71FC" w14:textId="77777777" w:rsidR="008D2AB8" w:rsidRPr="00BF1074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BF1074">
        <w:rPr>
          <w:rFonts w:ascii="Verdana" w:hAnsi="Verdana"/>
          <w:sz w:val="18"/>
          <w:szCs w:val="18"/>
        </w:rPr>
        <w:t>6 marca 2018 r</w:t>
      </w:r>
      <w:r w:rsidRPr="00BF1074">
        <w:rPr>
          <w:rFonts w:ascii="Verdana" w:hAnsi="Verdana"/>
          <w:sz w:val="18"/>
          <w:szCs w:val="18"/>
        </w:rPr>
        <w:t>.</w:t>
      </w:r>
      <w:r w:rsidR="00A0022B" w:rsidRPr="00BF1074">
        <w:rPr>
          <w:rFonts w:ascii="Verdana" w:hAnsi="Verdana"/>
          <w:sz w:val="18"/>
          <w:szCs w:val="18"/>
        </w:rPr>
        <w:t xml:space="preserve"> Prawo przedsiębiorców, </w:t>
      </w:r>
      <w:r w:rsidRPr="00BF1074">
        <w:rPr>
          <w:rFonts w:ascii="Verdana" w:hAnsi="Verdana"/>
          <w:sz w:val="18"/>
          <w:szCs w:val="18"/>
        </w:rPr>
        <w:t>należymy do małych lub średnich przedsiębiorców:</w:t>
      </w:r>
      <w:r w:rsidRPr="00BF1074">
        <w:rPr>
          <w:rFonts w:ascii="Verdana" w:hAnsi="Verdana"/>
          <w:b/>
          <w:sz w:val="18"/>
          <w:szCs w:val="18"/>
        </w:rPr>
        <w:t xml:space="preserve"> TAK/NIE</w:t>
      </w:r>
    </w:p>
    <w:p w14:paraId="220D03AD" w14:textId="5DFB5FB8" w:rsidR="00391A77" w:rsidRPr="00BF1074" w:rsidRDefault="00D24B7D" w:rsidP="00BF107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 xml:space="preserve">Termin płatności: </w:t>
      </w:r>
      <w:r w:rsidRPr="00BF107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51CDC495" w:rsidR="00D24B7D" w:rsidRPr="00BF1074" w:rsidRDefault="007A0D83" w:rsidP="00BF1074">
      <w:pPr>
        <w:rPr>
          <w:rFonts w:ascii="Verdana" w:hAnsi="Verdana"/>
          <w:bCs/>
          <w:sz w:val="18"/>
          <w:szCs w:val="18"/>
        </w:rPr>
      </w:pPr>
      <w:r w:rsidRPr="00BF1074">
        <w:rPr>
          <w:rFonts w:ascii="Verdana" w:hAnsi="Verdana"/>
          <w:b/>
          <w:sz w:val="18"/>
          <w:szCs w:val="18"/>
        </w:rPr>
        <w:t>ZOBOWIĄZUJEMY SIĘ</w:t>
      </w:r>
      <w:r w:rsidRPr="00BF1074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97CBA08" w14:textId="500D56D8" w:rsidR="00D24B7D" w:rsidRPr="00BF107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BF107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BF107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F107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CAD81DD" w14:textId="77777777" w:rsidR="00664EFF" w:rsidRPr="00BF1074" w:rsidRDefault="00D24B7D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F107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BF1074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BF1074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BF107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BF107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BF107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F107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BF107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F107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BF1074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BF1074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BF107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BF107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BF107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BF107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F1074">
              <w:rPr>
                <w:rFonts w:ascii="Verdana" w:hAnsi="Verdana"/>
                <w:sz w:val="18"/>
                <w:szCs w:val="18"/>
              </w:rPr>
              <w:t>Nazwa podwykonawcy</w:t>
            </w:r>
            <w:r w:rsidRPr="00BF107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BF1074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BF107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BF107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BF107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BF1074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BF107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BF107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BF107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BF107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BF1074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BF107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BF1074">
        <w:rPr>
          <w:rFonts w:ascii="Verdana" w:hAnsi="Verdana"/>
          <w:b/>
          <w:bCs/>
          <w:kern w:val="32"/>
          <w:sz w:val="18"/>
          <w:szCs w:val="18"/>
        </w:rPr>
        <w:tab/>
      </w:r>
      <w:r w:rsidRPr="00BF1074">
        <w:rPr>
          <w:rFonts w:ascii="Verdana" w:hAnsi="Verdana"/>
          <w:b/>
          <w:bCs/>
          <w:kern w:val="32"/>
          <w:sz w:val="18"/>
          <w:szCs w:val="18"/>
        </w:rPr>
        <w:tab/>
      </w:r>
      <w:r w:rsidRPr="00BF1074">
        <w:rPr>
          <w:rFonts w:ascii="Verdana" w:hAnsi="Verdana"/>
          <w:b/>
          <w:bCs/>
          <w:kern w:val="32"/>
          <w:sz w:val="18"/>
          <w:szCs w:val="18"/>
        </w:rPr>
        <w:tab/>
      </w:r>
      <w:r w:rsidRPr="00BF1074">
        <w:rPr>
          <w:rFonts w:ascii="Verdana" w:hAnsi="Verdana"/>
          <w:b/>
          <w:bCs/>
          <w:kern w:val="32"/>
          <w:sz w:val="18"/>
          <w:szCs w:val="18"/>
        </w:rPr>
        <w:tab/>
      </w:r>
      <w:r w:rsidRPr="00BF1074">
        <w:rPr>
          <w:rFonts w:ascii="Verdana" w:hAnsi="Verdana"/>
          <w:b/>
          <w:bCs/>
          <w:kern w:val="32"/>
          <w:sz w:val="18"/>
          <w:szCs w:val="18"/>
        </w:rPr>
        <w:tab/>
      </w:r>
      <w:r w:rsidRPr="00BF1074">
        <w:rPr>
          <w:rFonts w:ascii="Verdana" w:hAnsi="Verdana"/>
          <w:b/>
          <w:bCs/>
          <w:kern w:val="32"/>
          <w:sz w:val="18"/>
          <w:szCs w:val="18"/>
        </w:rPr>
        <w:tab/>
      </w:r>
      <w:r w:rsidRPr="00BF107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AEB5DE4" w14:textId="1CCA6D0B" w:rsidR="00D24B7D" w:rsidRPr="00BF1074" w:rsidRDefault="00D24B7D" w:rsidP="00BF107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F1074">
        <w:rPr>
          <w:rFonts w:ascii="Verdana" w:hAnsi="Verdana"/>
          <w:sz w:val="18"/>
          <w:szCs w:val="18"/>
        </w:rPr>
        <w:tab/>
      </w:r>
      <w:r w:rsidRPr="00BF1074">
        <w:rPr>
          <w:rFonts w:ascii="Verdana" w:hAnsi="Verdana"/>
          <w:sz w:val="18"/>
          <w:szCs w:val="18"/>
        </w:rPr>
        <w:tab/>
      </w:r>
    </w:p>
    <w:p w14:paraId="130DBF6B" w14:textId="5AA2C5F2" w:rsidR="00D24B7D" w:rsidRPr="00BF1074" w:rsidRDefault="00D24B7D" w:rsidP="00BF107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F1074">
        <w:rPr>
          <w:rFonts w:ascii="Verdana" w:hAnsi="Verdana"/>
          <w:sz w:val="18"/>
          <w:szCs w:val="18"/>
        </w:rPr>
        <w:tab/>
      </w:r>
      <w:r w:rsidRPr="00BF1074">
        <w:rPr>
          <w:rFonts w:ascii="Verdana" w:hAnsi="Verdana"/>
          <w:sz w:val="18"/>
          <w:szCs w:val="18"/>
        </w:rPr>
        <w:tab/>
        <w:t xml:space="preserve"> </w:t>
      </w:r>
    </w:p>
    <w:p w14:paraId="11752246" w14:textId="77777777" w:rsidR="00D24B7D" w:rsidRPr="00BF107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F1074">
        <w:rPr>
          <w:rFonts w:ascii="Verdana" w:hAnsi="Verdana"/>
          <w:sz w:val="18"/>
          <w:szCs w:val="18"/>
        </w:rPr>
        <w:t>ych</w:t>
      </w:r>
      <w:proofErr w:type="spellEnd"/>
      <w:r w:rsidRPr="00BF1074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BF1074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BF107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BF107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BF107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5591644B" w:rsidR="00D24B7D" w:rsidRPr="00BF107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F107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5CB28F1" w14:textId="77777777" w:rsidR="006E37A2" w:rsidRPr="00BF1074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6EE8EBC6" w:rsidR="00FE545C" w:rsidRPr="00BF1074" w:rsidRDefault="00D24B7D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BF1074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BF1074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BF10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0262"/>
    <w:multiLevelType w:val="hybridMultilevel"/>
    <w:tmpl w:val="FD2874E8"/>
    <w:lvl w:ilvl="0" w:tplc="87A8C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0934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0060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1528660">
    <w:abstractNumId w:val="0"/>
  </w:num>
  <w:num w:numId="4" w16cid:durableId="481891624">
    <w:abstractNumId w:val="4"/>
  </w:num>
  <w:num w:numId="5" w16cid:durableId="325212250">
    <w:abstractNumId w:val="1"/>
  </w:num>
  <w:num w:numId="6" w16cid:durableId="819269744">
    <w:abstractNumId w:val="2"/>
  </w:num>
  <w:num w:numId="7" w16cid:durableId="14346660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616089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5B02"/>
    <w:rsid w:val="00012286"/>
    <w:rsid w:val="0005028C"/>
    <w:rsid w:val="00052B44"/>
    <w:rsid w:val="000704FC"/>
    <w:rsid w:val="00071CCC"/>
    <w:rsid w:val="000B6291"/>
    <w:rsid w:val="000B731D"/>
    <w:rsid w:val="000D5575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1E2BEE"/>
    <w:rsid w:val="00207E98"/>
    <w:rsid w:val="002333D7"/>
    <w:rsid w:val="002723B0"/>
    <w:rsid w:val="002A350A"/>
    <w:rsid w:val="002C151E"/>
    <w:rsid w:val="002E333B"/>
    <w:rsid w:val="003028C1"/>
    <w:rsid w:val="00315A4A"/>
    <w:rsid w:val="00332124"/>
    <w:rsid w:val="003724BA"/>
    <w:rsid w:val="00391A77"/>
    <w:rsid w:val="003A505F"/>
    <w:rsid w:val="003B53A3"/>
    <w:rsid w:val="003C78AA"/>
    <w:rsid w:val="00437CEA"/>
    <w:rsid w:val="00481FB1"/>
    <w:rsid w:val="00487DAE"/>
    <w:rsid w:val="004A054C"/>
    <w:rsid w:val="004B7300"/>
    <w:rsid w:val="004C6753"/>
    <w:rsid w:val="00535DD9"/>
    <w:rsid w:val="005667D2"/>
    <w:rsid w:val="00595C87"/>
    <w:rsid w:val="005D2C65"/>
    <w:rsid w:val="005E6D94"/>
    <w:rsid w:val="006060D5"/>
    <w:rsid w:val="0063384F"/>
    <w:rsid w:val="00643C6F"/>
    <w:rsid w:val="00646202"/>
    <w:rsid w:val="0065290F"/>
    <w:rsid w:val="00663905"/>
    <w:rsid w:val="00664898"/>
    <w:rsid w:val="00664EFF"/>
    <w:rsid w:val="006815F6"/>
    <w:rsid w:val="00686C06"/>
    <w:rsid w:val="006C2783"/>
    <w:rsid w:val="006E37A2"/>
    <w:rsid w:val="006E4A4C"/>
    <w:rsid w:val="00724265"/>
    <w:rsid w:val="007748F0"/>
    <w:rsid w:val="0078605C"/>
    <w:rsid w:val="007A0D83"/>
    <w:rsid w:val="007A4321"/>
    <w:rsid w:val="00833933"/>
    <w:rsid w:val="00853083"/>
    <w:rsid w:val="008B2F0C"/>
    <w:rsid w:val="008B4928"/>
    <w:rsid w:val="008D2AB8"/>
    <w:rsid w:val="008F1C66"/>
    <w:rsid w:val="009075C0"/>
    <w:rsid w:val="00950F94"/>
    <w:rsid w:val="00970FE4"/>
    <w:rsid w:val="00A0022B"/>
    <w:rsid w:val="00A203C5"/>
    <w:rsid w:val="00A346FE"/>
    <w:rsid w:val="00A46C5F"/>
    <w:rsid w:val="00A47B4D"/>
    <w:rsid w:val="00A57D84"/>
    <w:rsid w:val="00A83018"/>
    <w:rsid w:val="00AF4095"/>
    <w:rsid w:val="00AF704D"/>
    <w:rsid w:val="00B15BE2"/>
    <w:rsid w:val="00B774DC"/>
    <w:rsid w:val="00BC2679"/>
    <w:rsid w:val="00BF1074"/>
    <w:rsid w:val="00C72428"/>
    <w:rsid w:val="00C969A6"/>
    <w:rsid w:val="00CA7D36"/>
    <w:rsid w:val="00D14AA4"/>
    <w:rsid w:val="00D24208"/>
    <w:rsid w:val="00D24B7D"/>
    <w:rsid w:val="00D4654C"/>
    <w:rsid w:val="00D51C66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949B0"/>
    <w:rsid w:val="00EB612E"/>
    <w:rsid w:val="00EB7B6F"/>
    <w:rsid w:val="00EC0BEA"/>
    <w:rsid w:val="00EC41E9"/>
    <w:rsid w:val="00EE48AA"/>
    <w:rsid w:val="00F00591"/>
    <w:rsid w:val="00F12FEE"/>
    <w:rsid w:val="00F13271"/>
    <w:rsid w:val="00F51688"/>
    <w:rsid w:val="00F53146"/>
    <w:rsid w:val="00F64F35"/>
    <w:rsid w:val="00F91018"/>
    <w:rsid w:val="00FA0F30"/>
    <w:rsid w:val="00FA51A4"/>
    <w:rsid w:val="00FE3B86"/>
    <w:rsid w:val="00FE545C"/>
    <w:rsid w:val="00FF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72A07-4EB4-4207-A1EA-7CD7322B2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599</Words>
  <Characters>4834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2025-02-12T10:42:00Z</cp:lastPrinted>
  <dcterms:created xsi:type="dcterms:W3CDTF">2025-09-11T12:19:00Z</dcterms:created>
  <dcterms:modified xsi:type="dcterms:W3CDTF">2025-09-11T12:19:00Z</dcterms:modified>
</cp:coreProperties>
</file>