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6DA6F" w14:textId="77777777" w:rsidR="00025386" w:rsidRPr="00C87E5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87E50">
        <w:rPr>
          <w:bCs/>
          <w:i w:val="0"/>
          <w:sz w:val="20"/>
        </w:rPr>
        <w:t xml:space="preserve">Załącznik nr </w:t>
      </w:r>
      <w:r w:rsidR="00A175E7" w:rsidRPr="00C87E50">
        <w:rPr>
          <w:bCs/>
          <w:i w:val="0"/>
          <w:sz w:val="20"/>
        </w:rPr>
        <w:t xml:space="preserve">5 </w:t>
      </w:r>
      <w:r w:rsidR="007666D6" w:rsidRPr="00C87E50">
        <w:rPr>
          <w:bCs/>
          <w:i w:val="0"/>
          <w:sz w:val="20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C87E50" w14:paraId="5EE9A88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56CA56" w14:textId="77777777" w:rsidR="008D442B" w:rsidRPr="00C87E5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7E5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09D2262" w14:textId="77777777" w:rsidR="00053927" w:rsidRPr="00C87E5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7E5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87E5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73CB49D" w14:textId="77777777" w:rsidR="00053927" w:rsidRPr="00C87E5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7E50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87E5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87E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4F4136F" w14:textId="77777777" w:rsidR="003A486D" w:rsidRPr="00C87E50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C87E50" w14:paraId="6967E8C8" w14:textId="77777777" w:rsidTr="0087706D">
        <w:tc>
          <w:tcPr>
            <w:tcW w:w="550" w:type="dxa"/>
            <w:vAlign w:val="center"/>
          </w:tcPr>
          <w:p w14:paraId="629A6230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57B5B59C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C87E50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vAlign w:val="center"/>
          </w:tcPr>
          <w:p w14:paraId="71050A45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87E50" w14:paraId="17B4CE0E" w14:textId="77777777" w:rsidTr="0087706D">
        <w:tc>
          <w:tcPr>
            <w:tcW w:w="550" w:type="dxa"/>
            <w:vAlign w:val="center"/>
          </w:tcPr>
          <w:p w14:paraId="525A3A44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</w:tcPr>
          <w:p w14:paraId="6A7A14F9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</w:tcPr>
          <w:p w14:paraId="68837F3A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87E50" w14:paraId="51F7F24B" w14:textId="77777777" w:rsidTr="0087706D">
        <w:tc>
          <w:tcPr>
            <w:tcW w:w="550" w:type="dxa"/>
            <w:vAlign w:val="center"/>
          </w:tcPr>
          <w:p w14:paraId="0E51BDD7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</w:tcPr>
          <w:p w14:paraId="70EC90E8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</w:tcPr>
          <w:p w14:paraId="3E801023" w14:textId="77777777" w:rsidR="003A486D" w:rsidRPr="00C87E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0171072" w14:textId="6F8D5A52" w:rsidR="00BE3BCE" w:rsidRPr="00C87E50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87E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87E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87E5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A23C5" w:rsidRPr="00C87E50">
        <w:rPr>
          <w:rFonts w:ascii="Times New Roman" w:hAnsi="Times New Roman"/>
          <w:sz w:val="20"/>
          <w:szCs w:val="20"/>
        </w:rPr>
        <w:t>(</w:t>
      </w:r>
      <w:proofErr w:type="spellStart"/>
      <w:r w:rsidR="005A23C5" w:rsidRPr="00C87E50">
        <w:rPr>
          <w:rFonts w:ascii="Times New Roman" w:hAnsi="Times New Roman"/>
          <w:sz w:val="20"/>
          <w:szCs w:val="20"/>
        </w:rPr>
        <w:t>t.j</w:t>
      </w:r>
      <w:proofErr w:type="spellEnd"/>
      <w:r w:rsidR="005A23C5" w:rsidRPr="00C87E50">
        <w:rPr>
          <w:rFonts w:ascii="Times New Roman" w:hAnsi="Times New Roman"/>
          <w:sz w:val="20"/>
          <w:szCs w:val="20"/>
        </w:rPr>
        <w:t>. Dz. U. z 202</w:t>
      </w:r>
      <w:r w:rsidR="00BB5358" w:rsidRPr="00C87E50">
        <w:rPr>
          <w:rFonts w:ascii="Times New Roman" w:hAnsi="Times New Roman"/>
          <w:sz w:val="20"/>
          <w:szCs w:val="20"/>
        </w:rPr>
        <w:t>3</w:t>
      </w:r>
      <w:r w:rsidR="005A23C5" w:rsidRPr="00C87E50">
        <w:rPr>
          <w:rFonts w:ascii="Times New Roman" w:hAnsi="Times New Roman"/>
          <w:sz w:val="20"/>
          <w:szCs w:val="20"/>
        </w:rPr>
        <w:t>r. poz. 1</w:t>
      </w:r>
      <w:r w:rsidR="00BB5358" w:rsidRPr="00C87E50">
        <w:rPr>
          <w:rFonts w:ascii="Times New Roman" w:hAnsi="Times New Roman"/>
          <w:sz w:val="20"/>
          <w:szCs w:val="20"/>
        </w:rPr>
        <w:t>605</w:t>
      </w:r>
      <w:r w:rsidR="00785F2D" w:rsidRPr="00C87E50">
        <w:rPr>
          <w:rFonts w:ascii="Times New Roman" w:hAnsi="Times New Roman"/>
          <w:sz w:val="20"/>
          <w:szCs w:val="20"/>
        </w:rPr>
        <w:t xml:space="preserve"> ze zm.</w:t>
      </w:r>
      <w:r w:rsidR="005A23C5" w:rsidRPr="00C87E50">
        <w:rPr>
          <w:rFonts w:ascii="Times New Roman" w:hAnsi="Times New Roman"/>
          <w:sz w:val="20"/>
          <w:szCs w:val="20"/>
        </w:rPr>
        <w:t>)</w:t>
      </w:r>
      <w:r w:rsidRPr="00C87E50">
        <w:rPr>
          <w:rFonts w:ascii="Times New Roman" w:hAnsi="Times New Roman"/>
          <w:sz w:val="20"/>
          <w:szCs w:val="20"/>
        </w:rPr>
        <w:t>, że w ramach zamówienia</w:t>
      </w:r>
      <w:r w:rsidR="00BE3BCE"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7FDEC026" w14:textId="6742EB65" w:rsidR="00AF4E90" w:rsidRPr="00C87E50" w:rsidRDefault="005A23C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87E50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  <w:r w:rsidR="00C87E50" w:rsidRPr="00C87E5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C87E50" w:rsidRPr="00C87E50">
        <w:rPr>
          <w:rFonts w:ascii="Times New Roman" w:hAnsi="Times New Roman"/>
          <w:b/>
          <w:sz w:val="20"/>
          <w:szCs w:val="20"/>
        </w:rPr>
        <w:t>na lata 2026, 2027 i 2028</w:t>
      </w:r>
    </w:p>
    <w:p w14:paraId="1F7E70BC" w14:textId="32EA8708" w:rsidR="00EC10EE" w:rsidRPr="00C87E5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A23C5" w:rsidRPr="00C87E50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225FB9" w:rsidRPr="00C87E50">
        <w:rPr>
          <w:rFonts w:ascii="Times New Roman" w:eastAsia="Times New Roman" w:hAnsi="Times New Roman"/>
          <w:b/>
          <w:sz w:val="20"/>
          <w:szCs w:val="20"/>
          <w:lang w:eastAsia="pl-PL"/>
        </w:rPr>
        <w:t>33</w:t>
      </w:r>
      <w:r w:rsidR="005A23C5" w:rsidRPr="00C87E50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225FB9" w:rsidRPr="00C87E50">
        <w:rPr>
          <w:rFonts w:ascii="Times New Roman" w:eastAsia="Times New Roman" w:hAnsi="Times New Roman"/>
          <w:b/>
          <w:sz w:val="20"/>
          <w:szCs w:val="20"/>
          <w:lang w:eastAsia="pl-PL"/>
        </w:rPr>
        <w:t>5</w:t>
      </w:r>
    </w:p>
    <w:p w14:paraId="50B7AABF" w14:textId="77777777" w:rsidR="00DC652A" w:rsidRPr="00C87E50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87E5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87E5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87E5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87E5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C87E50" w14:paraId="1EF83630" w14:textId="77777777" w:rsidTr="0087706D">
        <w:tc>
          <w:tcPr>
            <w:tcW w:w="617" w:type="dxa"/>
            <w:vAlign w:val="center"/>
          </w:tcPr>
          <w:p w14:paraId="311E420C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0D885F9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D988377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87E50" w14:paraId="4B44672A" w14:textId="77777777" w:rsidTr="0087706D">
        <w:tc>
          <w:tcPr>
            <w:tcW w:w="617" w:type="dxa"/>
            <w:vAlign w:val="center"/>
          </w:tcPr>
          <w:p w14:paraId="33438DA1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</w:tcPr>
          <w:p w14:paraId="419D2A30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</w:tcPr>
          <w:p w14:paraId="45683EF7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87E50" w14:paraId="40A1B89B" w14:textId="77777777" w:rsidTr="0087706D">
        <w:tc>
          <w:tcPr>
            <w:tcW w:w="617" w:type="dxa"/>
            <w:vAlign w:val="center"/>
          </w:tcPr>
          <w:p w14:paraId="1A36A382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87E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</w:tcPr>
          <w:p w14:paraId="3D2B5F42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</w:tcPr>
          <w:p w14:paraId="43F2472F" w14:textId="77777777" w:rsidR="00B641BE" w:rsidRPr="00C87E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33E6AE" w14:textId="77777777" w:rsidR="007A2C38" w:rsidRPr="00C87E5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D2568EB" w14:textId="77777777" w:rsidR="00E27ABB" w:rsidRPr="00C87E50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5F36D2B1" w14:textId="52247F89" w:rsidR="000F00E2" w:rsidRPr="00C87E50" w:rsidRDefault="000F00E2" w:rsidP="000F00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87E50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C87E50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  <w:r w:rsidR="006238A8" w:rsidRPr="00C87E50">
        <w:rPr>
          <w:rFonts w:ascii="Times New Roman" w:hAnsi="Times New Roman"/>
          <w:bCs/>
          <w:i/>
          <w:sz w:val="20"/>
          <w:szCs w:val="20"/>
        </w:rPr>
        <w:t>m</w:t>
      </w:r>
    </w:p>
    <w:p w14:paraId="553DA98A" w14:textId="77777777" w:rsidR="007A2C38" w:rsidRPr="00C87E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99DF9C9" w14:textId="77777777" w:rsidR="007A2C38" w:rsidRPr="00C87E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C846803" w14:textId="77777777" w:rsidR="007A2C38" w:rsidRPr="00C87E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E972CAD" w14:textId="77777777" w:rsidR="007A2C38" w:rsidRPr="00C87E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899F724" w14:textId="77777777" w:rsidR="007A2C38" w:rsidRPr="00C87E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5AAD129" w14:textId="77777777" w:rsidR="007A2C38" w:rsidRPr="00C87E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526C465" w14:textId="77777777" w:rsidR="004A0686" w:rsidRPr="00C87E50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B4940DD" w14:textId="77777777" w:rsidR="004A0686" w:rsidRPr="00C87E50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C87E50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C87E50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AE732" w14:textId="77777777" w:rsidR="009C7632" w:rsidRDefault="009C7632" w:rsidP="00025386">
      <w:pPr>
        <w:spacing w:after="0" w:line="240" w:lineRule="auto"/>
      </w:pPr>
      <w:r>
        <w:separator/>
      </w:r>
    </w:p>
  </w:endnote>
  <w:endnote w:type="continuationSeparator" w:id="0">
    <w:p w14:paraId="1E6B99C1" w14:textId="77777777" w:rsidR="009C7632" w:rsidRDefault="009C76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E3BD2" w14:textId="77777777" w:rsidR="009C7632" w:rsidRDefault="009C7632" w:rsidP="00025386">
      <w:pPr>
        <w:spacing w:after="0" w:line="240" w:lineRule="auto"/>
      </w:pPr>
      <w:r>
        <w:separator/>
      </w:r>
    </w:p>
  </w:footnote>
  <w:footnote w:type="continuationSeparator" w:id="0">
    <w:p w14:paraId="43930C2C" w14:textId="77777777" w:rsidR="009C7632" w:rsidRDefault="009C763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15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632"/>
    <w:rsid w:val="00025386"/>
    <w:rsid w:val="000423B9"/>
    <w:rsid w:val="00053927"/>
    <w:rsid w:val="00084786"/>
    <w:rsid w:val="000F00E2"/>
    <w:rsid w:val="001009C4"/>
    <w:rsid w:val="0016158F"/>
    <w:rsid w:val="001C2314"/>
    <w:rsid w:val="00213980"/>
    <w:rsid w:val="00225FB9"/>
    <w:rsid w:val="0024648D"/>
    <w:rsid w:val="00247ABC"/>
    <w:rsid w:val="002E023C"/>
    <w:rsid w:val="00333244"/>
    <w:rsid w:val="003A486D"/>
    <w:rsid w:val="004318E5"/>
    <w:rsid w:val="004374F2"/>
    <w:rsid w:val="00460705"/>
    <w:rsid w:val="00485239"/>
    <w:rsid w:val="00486015"/>
    <w:rsid w:val="004A0686"/>
    <w:rsid w:val="004E27D7"/>
    <w:rsid w:val="00521625"/>
    <w:rsid w:val="0055145C"/>
    <w:rsid w:val="005624D8"/>
    <w:rsid w:val="005A23C5"/>
    <w:rsid w:val="00620476"/>
    <w:rsid w:val="006238A8"/>
    <w:rsid w:val="00657A47"/>
    <w:rsid w:val="00745A44"/>
    <w:rsid w:val="007666D6"/>
    <w:rsid w:val="00785F2D"/>
    <w:rsid w:val="007A2C38"/>
    <w:rsid w:val="007F70E5"/>
    <w:rsid w:val="00824D73"/>
    <w:rsid w:val="00830970"/>
    <w:rsid w:val="008602C3"/>
    <w:rsid w:val="0087706D"/>
    <w:rsid w:val="008833CF"/>
    <w:rsid w:val="008B797E"/>
    <w:rsid w:val="008D442B"/>
    <w:rsid w:val="008F2498"/>
    <w:rsid w:val="0093388F"/>
    <w:rsid w:val="009C7632"/>
    <w:rsid w:val="00A175E7"/>
    <w:rsid w:val="00A56A6F"/>
    <w:rsid w:val="00A87380"/>
    <w:rsid w:val="00AF4E90"/>
    <w:rsid w:val="00AF7375"/>
    <w:rsid w:val="00B641BE"/>
    <w:rsid w:val="00B77707"/>
    <w:rsid w:val="00BB5358"/>
    <w:rsid w:val="00BE3BCE"/>
    <w:rsid w:val="00C87E50"/>
    <w:rsid w:val="00CB29AC"/>
    <w:rsid w:val="00CE2945"/>
    <w:rsid w:val="00D55FC4"/>
    <w:rsid w:val="00D91AB0"/>
    <w:rsid w:val="00D9320D"/>
    <w:rsid w:val="00DC39EC"/>
    <w:rsid w:val="00DC4842"/>
    <w:rsid w:val="00DC587A"/>
    <w:rsid w:val="00DC652A"/>
    <w:rsid w:val="00DE3B21"/>
    <w:rsid w:val="00DE73DD"/>
    <w:rsid w:val="00E27ABB"/>
    <w:rsid w:val="00E66B2F"/>
    <w:rsid w:val="00E67109"/>
    <w:rsid w:val="00E86D3B"/>
    <w:rsid w:val="00EC10EE"/>
    <w:rsid w:val="00EF3368"/>
    <w:rsid w:val="00EF4A5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147CF"/>
  <w15:docId w15:val="{E4ACEDDD-3D47-4D02-BB13-D69ED76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2024-08-13T07:14:00Z</cp:lastPrinted>
  <dcterms:created xsi:type="dcterms:W3CDTF">2025-09-17T07:36:00Z</dcterms:created>
  <dcterms:modified xsi:type="dcterms:W3CDTF">2025-09-17T07:36:00Z</dcterms:modified>
</cp:coreProperties>
</file>