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95A0B7" w14:textId="77777777" w:rsidR="006676AE" w:rsidRPr="00D8051D" w:rsidRDefault="006676AE" w:rsidP="006676AE">
      <w:pPr>
        <w:pStyle w:val="Nagwek4"/>
        <w:rPr>
          <w:bCs/>
          <w:i w:val="0"/>
          <w:sz w:val="20"/>
        </w:rPr>
      </w:pPr>
      <w:r w:rsidRPr="00D8051D">
        <w:rPr>
          <w:bCs/>
          <w:i w:val="0"/>
          <w:sz w:val="20"/>
        </w:rPr>
        <w:t xml:space="preserve">Załącznik nr </w:t>
      </w:r>
      <w:r w:rsidR="00790054" w:rsidRPr="00D8051D">
        <w:rPr>
          <w:bCs/>
          <w:i w:val="0"/>
          <w:sz w:val="20"/>
        </w:rPr>
        <w:t>3</w:t>
      </w:r>
      <w:r w:rsidR="00B36ABD" w:rsidRPr="00D8051D">
        <w:rPr>
          <w:bCs/>
          <w:i w:val="0"/>
          <w:sz w:val="20"/>
        </w:rPr>
        <w:t xml:space="preserve"> do SWZ</w:t>
      </w:r>
    </w:p>
    <w:p w14:paraId="32435640" w14:textId="77777777" w:rsidR="005103B9" w:rsidRPr="00D8051D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5C509533" w14:textId="67FD6CAC" w:rsidR="006676AE" w:rsidRPr="00D8051D" w:rsidRDefault="005103B9" w:rsidP="006B53D6">
      <w:pPr>
        <w:spacing w:after="120" w:line="480" w:lineRule="auto"/>
        <w:rPr>
          <w:rFonts w:ascii="Times New Roman" w:hAnsi="Times New Roman"/>
          <w:b/>
          <w:sz w:val="20"/>
          <w:szCs w:val="20"/>
        </w:rPr>
      </w:pPr>
      <w:r w:rsidRPr="00D8051D">
        <w:rPr>
          <w:rFonts w:ascii="Times New Roman" w:hAnsi="Times New Roman"/>
          <w:sz w:val="20"/>
          <w:szCs w:val="20"/>
        </w:rPr>
        <w:t>Znak sprawy:</w:t>
      </w:r>
      <w:r w:rsidRPr="00D8051D">
        <w:rPr>
          <w:rFonts w:ascii="Times New Roman" w:hAnsi="Times New Roman"/>
          <w:b/>
          <w:sz w:val="20"/>
          <w:szCs w:val="20"/>
        </w:rPr>
        <w:t xml:space="preserve"> </w:t>
      </w:r>
      <w:r w:rsidR="003A4E33" w:rsidRPr="00D8051D">
        <w:rPr>
          <w:rFonts w:ascii="Times New Roman" w:hAnsi="Times New Roman"/>
          <w:b/>
          <w:sz w:val="20"/>
          <w:szCs w:val="20"/>
        </w:rPr>
        <w:t>ZP.271.</w:t>
      </w:r>
      <w:r w:rsidR="00B6333E">
        <w:rPr>
          <w:rFonts w:ascii="Times New Roman" w:hAnsi="Times New Roman"/>
          <w:b/>
          <w:sz w:val="20"/>
          <w:szCs w:val="20"/>
        </w:rPr>
        <w:t>33</w:t>
      </w:r>
      <w:r w:rsidR="003A4E33" w:rsidRPr="00D8051D">
        <w:rPr>
          <w:rFonts w:ascii="Times New Roman" w:hAnsi="Times New Roman"/>
          <w:b/>
          <w:sz w:val="20"/>
          <w:szCs w:val="20"/>
        </w:rPr>
        <w:t>.202</w:t>
      </w:r>
      <w:r w:rsidR="00B6333E">
        <w:rPr>
          <w:rFonts w:ascii="Times New Roman" w:hAnsi="Times New Roman"/>
          <w:b/>
          <w:sz w:val="20"/>
          <w:szCs w:val="20"/>
        </w:rPr>
        <w:t>5</w:t>
      </w:r>
    </w:p>
    <w:p w14:paraId="1A78B3B6" w14:textId="77777777" w:rsidR="00C4103F" w:rsidRPr="00D8051D" w:rsidRDefault="006676AE" w:rsidP="00DD34BF">
      <w:pPr>
        <w:spacing w:after="80" w:line="240" w:lineRule="auto"/>
        <w:ind w:left="6372"/>
        <w:rPr>
          <w:rFonts w:ascii="Times New Roman" w:hAnsi="Times New Roman"/>
          <w:b/>
          <w:sz w:val="20"/>
          <w:szCs w:val="20"/>
        </w:rPr>
      </w:pPr>
      <w:r w:rsidRPr="00D8051D">
        <w:rPr>
          <w:rFonts w:ascii="Times New Roman" w:hAnsi="Times New Roman"/>
          <w:b/>
          <w:sz w:val="20"/>
          <w:szCs w:val="20"/>
        </w:rPr>
        <w:t xml:space="preserve"> </w:t>
      </w:r>
      <w:r w:rsidR="007118F0" w:rsidRPr="00D8051D">
        <w:rPr>
          <w:rFonts w:ascii="Times New Roman" w:hAnsi="Times New Roman"/>
          <w:b/>
          <w:sz w:val="20"/>
          <w:szCs w:val="20"/>
        </w:rPr>
        <w:t>Zamawiający</w:t>
      </w:r>
      <w:r w:rsidR="007936D6" w:rsidRPr="00D8051D">
        <w:rPr>
          <w:rFonts w:ascii="Times New Roman" w:hAnsi="Times New Roman"/>
          <w:b/>
          <w:sz w:val="20"/>
          <w:szCs w:val="20"/>
        </w:rPr>
        <w:t>:</w:t>
      </w:r>
    </w:p>
    <w:p w14:paraId="239317BF" w14:textId="77777777" w:rsidR="006676AE" w:rsidRPr="00D8051D" w:rsidRDefault="006676AE" w:rsidP="00DD34BF">
      <w:pPr>
        <w:pStyle w:val="Tekstpodstawowy"/>
        <w:spacing w:after="0"/>
        <w:ind w:left="6372"/>
        <w:rPr>
          <w:sz w:val="20"/>
          <w:szCs w:val="20"/>
        </w:rPr>
      </w:pPr>
      <w:r w:rsidRPr="00D8051D">
        <w:rPr>
          <w:sz w:val="20"/>
          <w:szCs w:val="20"/>
        </w:rPr>
        <w:t xml:space="preserve"> </w:t>
      </w:r>
      <w:r w:rsidR="003A4E33" w:rsidRPr="00D8051D">
        <w:rPr>
          <w:sz w:val="20"/>
          <w:szCs w:val="20"/>
        </w:rPr>
        <w:t>GMINA NIEPOŁOMICE</w:t>
      </w:r>
    </w:p>
    <w:p w14:paraId="5D02D0ED" w14:textId="77777777" w:rsidR="006676AE" w:rsidRPr="00D8051D" w:rsidRDefault="006676AE" w:rsidP="00DD34BF">
      <w:pPr>
        <w:pStyle w:val="Tekstpodstawowy"/>
        <w:spacing w:after="0" w:line="276" w:lineRule="auto"/>
        <w:ind w:left="6372"/>
        <w:rPr>
          <w:sz w:val="20"/>
          <w:szCs w:val="20"/>
        </w:rPr>
      </w:pPr>
      <w:r w:rsidRPr="00D8051D">
        <w:rPr>
          <w:sz w:val="20"/>
          <w:szCs w:val="20"/>
        </w:rPr>
        <w:t xml:space="preserve"> </w:t>
      </w:r>
      <w:r w:rsidR="003A4E33" w:rsidRPr="00D8051D">
        <w:rPr>
          <w:sz w:val="20"/>
          <w:szCs w:val="20"/>
        </w:rPr>
        <w:t>Pl. Zwycięstwa</w:t>
      </w:r>
      <w:r w:rsidRPr="00D8051D">
        <w:rPr>
          <w:sz w:val="20"/>
          <w:szCs w:val="20"/>
        </w:rPr>
        <w:t xml:space="preserve"> </w:t>
      </w:r>
      <w:r w:rsidR="003A4E33" w:rsidRPr="00D8051D">
        <w:rPr>
          <w:sz w:val="20"/>
          <w:szCs w:val="20"/>
        </w:rPr>
        <w:t>13</w:t>
      </w:r>
      <w:r w:rsidRPr="00D8051D">
        <w:rPr>
          <w:sz w:val="20"/>
          <w:szCs w:val="20"/>
        </w:rPr>
        <w:t xml:space="preserve"> </w:t>
      </w:r>
    </w:p>
    <w:p w14:paraId="50160C6F" w14:textId="77777777" w:rsidR="00F90CD1" w:rsidRPr="00D8051D" w:rsidRDefault="006676AE" w:rsidP="00DD34BF">
      <w:pPr>
        <w:pStyle w:val="Tekstpodstawowy"/>
        <w:spacing w:after="0" w:line="276" w:lineRule="auto"/>
        <w:ind w:left="6372"/>
        <w:rPr>
          <w:sz w:val="20"/>
          <w:szCs w:val="20"/>
        </w:rPr>
      </w:pPr>
      <w:r w:rsidRPr="00D8051D">
        <w:rPr>
          <w:sz w:val="20"/>
          <w:szCs w:val="20"/>
        </w:rPr>
        <w:t xml:space="preserve"> </w:t>
      </w:r>
      <w:r w:rsidR="003A4E33" w:rsidRPr="00D8051D">
        <w:rPr>
          <w:sz w:val="20"/>
          <w:szCs w:val="20"/>
        </w:rPr>
        <w:t>32-005</w:t>
      </w:r>
      <w:r w:rsidRPr="00D8051D">
        <w:rPr>
          <w:sz w:val="20"/>
          <w:szCs w:val="20"/>
        </w:rPr>
        <w:t xml:space="preserve"> </w:t>
      </w:r>
      <w:r w:rsidR="003A4E33" w:rsidRPr="00D8051D">
        <w:rPr>
          <w:sz w:val="20"/>
          <w:szCs w:val="20"/>
        </w:rPr>
        <w:t>Niepołomice</w:t>
      </w:r>
    </w:p>
    <w:p w14:paraId="78E7CD38" w14:textId="77777777" w:rsidR="00C4103F" w:rsidRPr="00D8051D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14:paraId="6FB8E7CF" w14:textId="77777777" w:rsidR="00C4103F" w:rsidRPr="00D8051D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D8051D">
        <w:rPr>
          <w:rFonts w:ascii="Times New Roman" w:hAnsi="Times New Roman"/>
          <w:b/>
          <w:sz w:val="20"/>
          <w:szCs w:val="20"/>
        </w:rPr>
        <w:t>Wykonawca</w:t>
      </w:r>
      <w:r w:rsidR="007936D6" w:rsidRPr="00D8051D">
        <w:rPr>
          <w:rFonts w:ascii="Times New Roman" w:hAnsi="Times New Roman"/>
          <w:b/>
          <w:sz w:val="20"/>
          <w:szCs w:val="20"/>
        </w:rPr>
        <w:t>:</w:t>
      </w:r>
    </w:p>
    <w:p w14:paraId="23A1E3D1" w14:textId="77777777" w:rsidR="00757EFB" w:rsidRPr="00D8051D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D8051D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D8051D">
        <w:rPr>
          <w:rFonts w:ascii="Times New Roman" w:hAnsi="Times New Roman"/>
          <w:sz w:val="20"/>
          <w:szCs w:val="20"/>
        </w:rPr>
        <w:t>…………………………</w:t>
      </w:r>
      <w:r w:rsidRPr="00D8051D">
        <w:rPr>
          <w:rFonts w:ascii="Times New Roman" w:hAnsi="Times New Roman"/>
          <w:sz w:val="20"/>
          <w:szCs w:val="20"/>
        </w:rPr>
        <w:t>…</w:t>
      </w:r>
    </w:p>
    <w:p w14:paraId="14AD86E5" w14:textId="77777777" w:rsidR="007118F0" w:rsidRPr="00D8051D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D8051D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D8051D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D8051D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D8051D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D8051D">
        <w:rPr>
          <w:rFonts w:ascii="Times New Roman" w:hAnsi="Times New Roman"/>
          <w:i/>
          <w:sz w:val="20"/>
          <w:szCs w:val="20"/>
        </w:rPr>
        <w:t>KRS/</w:t>
      </w:r>
      <w:proofErr w:type="spellStart"/>
      <w:r w:rsidRPr="00D8051D">
        <w:rPr>
          <w:rFonts w:ascii="Times New Roman" w:hAnsi="Times New Roman"/>
          <w:i/>
          <w:sz w:val="20"/>
          <w:szCs w:val="20"/>
        </w:rPr>
        <w:t>CEiDG</w:t>
      </w:r>
      <w:proofErr w:type="spellEnd"/>
      <w:r w:rsidRPr="00D8051D">
        <w:rPr>
          <w:rFonts w:ascii="Times New Roman" w:hAnsi="Times New Roman"/>
          <w:i/>
          <w:sz w:val="20"/>
          <w:szCs w:val="20"/>
        </w:rPr>
        <w:t>)</w:t>
      </w:r>
    </w:p>
    <w:p w14:paraId="601CBAFC" w14:textId="77777777" w:rsidR="00C4103F" w:rsidRPr="00D8051D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D8051D"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493E2D70" w14:textId="77777777" w:rsidR="00757EFB" w:rsidRPr="00D8051D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D8051D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D8051D">
        <w:rPr>
          <w:rFonts w:ascii="Times New Roman" w:hAnsi="Times New Roman"/>
          <w:sz w:val="20"/>
          <w:szCs w:val="20"/>
        </w:rPr>
        <w:t>……</w:t>
      </w:r>
      <w:r w:rsidRPr="00D8051D">
        <w:rPr>
          <w:rFonts w:ascii="Times New Roman" w:hAnsi="Times New Roman"/>
          <w:sz w:val="20"/>
          <w:szCs w:val="20"/>
        </w:rPr>
        <w:t>…</w:t>
      </w:r>
    </w:p>
    <w:p w14:paraId="7161FDFF" w14:textId="77777777" w:rsidR="00484F88" w:rsidRPr="00D8051D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D8051D">
        <w:rPr>
          <w:rFonts w:ascii="Times New Roman" w:hAnsi="Times New Roman"/>
          <w:i/>
          <w:sz w:val="20"/>
          <w:szCs w:val="20"/>
        </w:rPr>
        <w:t>(imię, n</w:t>
      </w:r>
      <w:r w:rsidR="00825A09" w:rsidRPr="00D8051D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D8051D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D8051D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D8051D">
        <w:rPr>
          <w:rFonts w:ascii="Times New Roman" w:hAnsi="Times New Roman"/>
          <w:i/>
          <w:sz w:val="20"/>
          <w:szCs w:val="20"/>
        </w:rPr>
        <w:t>reprezentacji</w:t>
      </w:r>
      <w:r w:rsidRPr="00D8051D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E33" w:rsidRPr="00D8051D" w14:paraId="0032E4E6" w14:textId="77777777" w:rsidTr="003979EA">
        <w:tc>
          <w:tcPr>
            <w:tcW w:w="9104" w:type="dxa"/>
            <w:shd w:val="clear" w:color="auto" w:fill="D9D9D9"/>
          </w:tcPr>
          <w:p w14:paraId="575A1772" w14:textId="77777777" w:rsidR="003A4E33" w:rsidRPr="00D8051D" w:rsidRDefault="003A4E33" w:rsidP="003979EA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8051D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36425B56" w14:textId="485FB022" w:rsidR="003A4E33" w:rsidRPr="00D8051D" w:rsidRDefault="003A4E33" w:rsidP="003979E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8051D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D8051D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D8051D">
              <w:rPr>
                <w:rFonts w:ascii="Times New Roman" w:hAnsi="Times New Roman"/>
                <w:sz w:val="20"/>
                <w:szCs w:val="20"/>
              </w:rPr>
              <w:t>. Dz. U. z 202</w:t>
            </w:r>
            <w:r w:rsidR="00B6333E">
              <w:rPr>
                <w:rFonts w:ascii="Times New Roman" w:hAnsi="Times New Roman"/>
                <w:sz w:val="20"/>
                <w:szCs w:val="20"/>
              </w:rPr>
              <w:t>4</w:t>
            </w:r>
            <w:r w:rsidRPr="00D8051D">
              <w:rPr>
                <w:rFonts w:ascii="Times New Roman" w:hAnsi="Times New Roman"/>
                <w:sz w:val="20"/>
                <w:szCs w:val="20"/>
              </w:rPr>
              <w:t>r. poz. 1</w:t>
            </w:r>
            <w:r w:rsidR="00B6333E">
              <w:rPr>
                <w:rFonts w:ascii="Times New Roman" w:hAnsi="Times New Roman"/>
                <w:sz w:val="20"/>
                <w:szCs w:val="20"/>
              </w:rPr>
              <w:t>320</w:t>
            </w:r>
            <w:r w:rsidR="003953B9">
              <w:rPr>
                <w:rFonts w:ascii="Times New Roman" w:hAnsi="Times New Roman"/>
                <w:sz w:val="20"/>
                <w:szCs w:val="20"/>
              </w:rPr>
              <w:t xml:space="preserve"> ze zm.</w:t>
            </w:r>
            <w:r w:rsidRPr="00D8051D">
              <w:rPr>
                <w:rFonts w:ascii="Times New Roman" w:hAnsi="Times New Roman"/>
                <w:sz w:val="20"/>
                <w:szCs w:val="20"/>
              </w:rPr>
              <w:t xml:space="preserve">) (dalej jako: ustawa </w:t>
            </w:r>
            <w:proofErr w:type="spellStart"/>
            <w:r w:rsidRPr="00D8051D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D8051D">
              <w:rPr>
                <w:rFonts w:ascii="Times New Roman" w:hAnsi="Times New Roman"/>
                <w:sz w:val="20"/>
                <w:szCs w:val="20"/>
              </w:rPr>
              <w:t>), dotyczące przesłanek wykluczenia z:</w:t>
            </w:r>
          </w:p>
          <w:p w14:paraId="2AB6D3CD" w14:textId="77777777" w:rsidR="003A4E33" w:rsidRPr="00D8051D" w:rsidRDefault="003A4E33" w:rsidP="003979EA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8051D">
              <w:rPr>
                <w:rFonts w:ascii="Times New Roman" w:hAnsi="Times New Roman"/>
                <w:b/>
                <w:bCs/>
                <w:sz w:val="20"/>
                <w:szCs w:val="20"/>
              </w:rPr>
              <w:t>art. 5K Rozporządzenia 833/2014</w:t>
            </w:r>
          </w:p>
          <w:p w14:paraId="42E825FB" w14:textId="77777777" w:rsidR="003A4E33" w:rsidRPr="00D8051D" w:rsidRDefault="003A4E33" w:rsidP="003979E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051D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14:paraId="5F05E519" w14:textId="77777777" w:rsidR="003A4E33" w:rsidRPr="00D8051D" w:rsidRDefault="003A4E33" w:rsidP="003979EA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8051D">
              <w:rPr>
                <w:rFonts w:ascii="Times New Roman" w:hAnsi="Times New Roman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3B8405D9" w14:textId="77777777" w:rsidR="00E50194" w:rsidRPr="00D8051D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D8051D">
        <w:rPr>
          <w:rFonts w:ascii="Times New Roman" w:hAnsi="Times New Roman"/>
          <w:sz w:val="20"/>
          <w:szCs w:val="20"/>
        </w:rPr>
        <w:t>Na potrzeby postę</w:t>
      </w:r>
      <w:r w:rsidR="008D0487" w:rsidRPr="00D8051D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D8051D">
        <w:rPr>
          <w:rFonts w:ascii="Times New Roman" w:hAnsi="Times New Roman"/>
          <w:sz w:val="20"/>
          <w:szCs w:val="20"/>
        </w:rPr>
        <w:t>zamówienia publicznego</w:t>
      </w:r>
      <w:r w:rsidR="00E50194" w:rsidRPr="00D8051D">
        <w:rPr>
          <w:rFonts w:ascii="Times New Roman" w:hAnsi="Times New Roman"/>
          <w:sz w:val="20"/>
          <w:szCs w:val="20"/>
        </w:rPr>
        <w:t xml:space="preserve"> pn.:</w:t>
      </w:r>
    </w:p>
    <w:p w14:paraId="52E13BCF" w14:textId="082538D5" w:rsidR="00E50194" w:rsidRPr="00D8051D" w:rsidRDefault="003A4E33" w:rsidP="00E50194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D8051D">
        <w:rPr>
          <w:rFonts w:ascii="Times New Roman" w:hAnsi="Times New Roman"/>
          <w:b/>
          <w:sz w:val="20"/>
          <w:szCs w:val="20"/>
        </w:rPr>
        <w:t>Odbiór, transport i zagospodarowanie stałych odpadów komunalnych  z nieruchomości zamieszkałych z terenu Gminy Niepołomice</w:t>
      </w:r>
      <w:r w:rsidR="00B6333E">
        <w:rPr>
          <w:rFonts w:ascii="Times New Roman" w:hAnsi="Times New Roman"/>
          <w:b/>
          <w:sz w:val="20"/>
          <w:szCs w:val="20"/>
        </w:rPr>
        <w:t xml:space="preserve"> na lata 2026, 2027 i 2028</w:t>
      </w:r>
    </w:p>
    <w:p w14:paraId="25C06498" w14:textId="77777777" w:rsidR="00F90CD1" w:rsidRPr="00D8051D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D8051D">
        <w:rPr>
          <w:rFonts w:ascii="Times New Roman" w:hAnsi="Times New Roman"/>
          <w:sz w:val="20"/>
          <w:szCs w:val="20"/>
        </w:rPr>
        <w:t xml:space="preserve">prowadzonego przez </w:t>
      </w:r>
      <w:r w:rsidR="003A4E33" w:rsidRPr="00D8051D">
        <w:rPr>
          <w:rFonts w:ascii="Times New Roman" w:hAnsi="Times New Roman"/>
          <w:b/>
          <w:sz w:val="20"/>
          <w:szCs w:val="20"/>
        </w:rPr>
        <w:t>GMINA NIEPOŁOMICE</w:t>
      </w:r>
      <w:r w:rsidRPr="00D8051D">
        <w:rPr>
          <w:rFonts w:ascii="Times New Roman" w:hAnsi="Times New Roman"/>
          <w:b/>
          <w:sz w:val="20"/>
          <w:szCs w:val="20"/>
        </w:rPr>
        <w:t>,</w:t>
      </w:r>
      <w:r w:rsidR="002B2AD9" w:rsidRPr="00D8051D">
        <w:rPr>
          <w:rFonts w:ascii="Times New Roman" w:hAnsi="Times New Roman"/>
          <w:sz w:val="20"/>
          <w:szCs w:val="20"/>
        </w:rPr>
        <w:t xml:space="preserve"> </w:t>
      </w:r>
      <w:r w:rsidR="00E65685" w:rsidRPr="00D8051D">
        <w:rPr>
          <w:rFonts w:ascii="Times New Roman" w:hAnsi="Times New Roman"/>
          <w:sz w:val="20"/>
          <w:szCs w:val="20"/>
        </w:rPr>
        <w:t>oświa</w:t>
      </w:r>
      <w:r w:rsidR="00825A09" w:rsidRPr="00D8051D">
        <w:rPr>
          <w:rFonts w:ascii="Times New Roman" w:hAnsi="Times New Roman"/>
          <w:sz w:val="20"/>
          <w:szCs w:val="20"/>
        </w:rPr>
        <w:t>dczam</w:t>
      </w:r>
      <w:r w:rsidR="00E65685" w:rsidRPr="00D8051D">
        <w:rPr>
          <w:rFonts w:ascii="Times New Roman" w:hAnsi="Times New Roman"/>
          <w:sz w:val="20"/>
          <w:szCs w:val="20"/>
        </w:rPr>
        <w:t>,</w:t>
      </w:r>
      <w:r w:rsidR="002B2AD9" w:rsidRPr="00D8051D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D8051D" w14:paraId="07AFB5D2" w14:textId="77777777" w:rsidTr="00650D6C">
        <w:tc>
          <w:tcPr>
            <w:tcW w:w="9104" w:type="dxa"/>
            <w:shd w:val="clear" w:color="auto" w:fill="D9D9D9"/>
          </w:tcPr>
          <w:p w14:paraId="60DFE060" w14:textId="77777777" w:rsidR="00E50194" w:rsidRPr="00D8051D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D8051D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C86421" w:rsidRPr="00D8051D">
              <w:rPr>
                <w:rFonts w:ascii="Times New Roman" w:hAnsi="Times New Roman"/>
                <w:b/>
                <w:sz w:val="20"/>
                <w:szCs w:val="20"/>
              </w:rPr>
              <w:t>WYKONAWCY</w:t>
            </w:r>
          </w:p>
        </w:tc>
      </w:tr>
    </w:tbl>
    <w:p w14:paraId="7ADEDED3" w14:textId="77777777" w:rsidR="0032618A" w:rsidRPr="00D8051D" w:rsidRDefault="00BA53CA" w:rsidP="0032618A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D8051D">
        <w:rPr>
          <w:rFonts w:ascii="Times New Roman" w:hAnsi="Times New Roman"/>
          <w:sz w:val="20"/>
          <w:szCs w:val="20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D8051D">
        <w:rPr>
          <w:rFonts w:ascii="Times New Roman" w:hAnsi="Times New Roman"/>
          <w:i/>
          <w:iCs/>
          <w:sz w:val="20"/>
          <w:szCs w:val="20"/>
        </w:rPr>
        <w:t>dalej: rozporządzenie 833/2014</w:t>
      </w:r>
      <w:r w:rsidRPr="00D8051D">
        <w:rPr>
          <w:rFonts w:ascii="Times New Roman" w:hAnsi="Times New Roman"/>
          <w:sz w:val="20"/>
          <w:szCs w:val="20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D8051D">
        <w:rPr>
          <w:rFonts w:ascii="Times New Roman" w:hAnsi="Times New Roman"/>
          <w:i/>
          <w:iCs/>
          <w:sz w:val="20"/>
          <w:szCs w:val="20"/>
        </w:rPr>
        <w:t>dalej: rozporządzenie 2022/576</w:t>
      </w:r>
      <w:r w:rsidR="0032618A" w:rsidRPr="00D8051D">
        <w:rPr>
          <w:rFonts w:ascii="Times New Roman" w:hAnsi="Times New Roman"/>
          <w:i/>
          <w:iCs/>
          <w:sz w:val="20"/>
          <w:szCs w:val="20"/>
        </w:rPr>
        <w:t xml:space="preserve"> </w:t>
      </w:r>
      <w:r w:rsidR="0032618A" w:rsidRPr="00D8051D">
        <w:rPr>
          <w:rStyle w:val="Odwoanieprzypisudolnego"/>
          <w:rFonts w:ascii="Times New Roman" w:hAnsi="Times New Roman"/>
          <w:i/>
          <w:iCs/>
          <w:sz w:val="20"/>
          <w:szCs w:val="20"/>
        </w:rPr>
        <w:footnoteReference w:id="1"/>
      </w:r>
      <w:r w:rsidR="00641874" w:rsidRPr="00D8051D">
        <w:rPr>
          <w:rFonts w:ascii="Times New Roman" w:hAnsi="Times New Roman"/>
          <w:sz w:val="20"/>
          <w:szCs w:val="20"/>
        </w:rPr>
        <w:t>.</w:t>
      </w:r>
    </w:p>
    <w:p w14:paraId="531744EE" w14:textId="77777777" w:rsidR="0011306C" w:rsidRPr="00D8051D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D8051D">
        <w:rPr>
          <w:rFonts w:ascii="Times New Roman" w:hAnsi="Times New Roman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D8051D">
        <w:rPr>
          <w:rFonts w:ascii="Times New Roman" w:hAnsi="Times New Roman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D8051D">
        <w:rPr>
          <w:rFonts w:ascii="Times New Roman" w:hAnsi="Times New Roman"/>
          <w:sz w:val="20"/>
          <w:szCs w:val="20"/>
        </w:rPr>
        <w:t xml:space="preserve"> (Dz. U. poz. 835)</w:t>
      </w:r>
      <w:r w:rsidR="0032618A" w:rsidRPr="00D8051D">
        <w:rPr>
          <w:rFonts w:ascii="Times New Roman" w:hAnsi="Times New Roman"/>
          <w:sz w:val="20"/>
          <w:szCs w:val="20"/>
        </w:rPr>
        <w:t xml:space="preserve"> </w:t>
      </w:r>
      <w:r w:rsidR="0011306C" w:rsidRPr="00D8051D">
        <w:rPr>
          <w:rStyle w:val="Odwoanieprzypisudolnego"/>
          <w:rFonts w:ascii="Times New Roman" w:hAnsi="Times New Roman"/>
          <w:sz w:val="20"/>
          <w:szCs w:val="20"/>
        </w:rPr>
        <w:footnoteReference w:id="2"/>
      </w:r>
      <w:r w:rsidRPr="00D8051D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D8051D" w14:paraId="559AB5B6" w14:textId="77777777" w:rsidTr="00CD4DD1">
        <w:tc>
          <w:tcPr>
            <w:tcW w:w="9104" w:type="dxa"/>
            <w:shd w:val="clear" w:color="auto" w:fill="D9D9D9"/>
          </w:tcPr>
          <w:p w14:paraId="3EBC371A" w14:textId="77777777" w:rsidR="0011306C" w:rsidRPr="00D8051D" w:rsidRDefault="00103D09" w:rsidP="00103D09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8051D">
              <w:rPr>
                <w:rFonts w:ascii="Times New Roman" w:hAnsi="Times New Roman"/>
                <w:b/>
                <w:sz w:val="20"/>
                <w:szCs w:val="20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2B39FC15" w14:textId="77777777" w:rsidR="00103D09" w:rsidRPr="00D8051D" w:rsidRDefault="00103D09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D8051D">
        <w:rPr>
          <w:rFonts w:ascii="Times New Roman" w:hAnsi="Times New Roman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6A8879DC" w14:textId="77777777" w:rsidR="00D2702A" w:rsidRPr="00D8051D" w:rsidRDefault="00122954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D8051D">
        <w:rPr>
          <w:rFonts w:ascii="Times New Roman" w:hAnsi="Times New Roman"/>
          <w:sz w:val="20"/>
          <w:szCs w:val="20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8051D" w14:paraId="24A8154C" w14:textId="77777777" w:rsidTr="00B633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7CAA9" w14:textId="77777777" w:rsidR="00D2702A" w:rsidRPr="00D8051D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8051D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671C9" w14:textId="77777777" w:rsidR="00D2702A" w:rsidRPr="00D8051D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D8051D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3A4E33" w:rsidRPr="00D8051D" w14:paraId="053BB902" w14:textId="77777777" w:rsidTr="00B633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99FC6" w14:textId="44701E50" w:rsidR="003A4E33" w:rsidRPr="00D8051D" w:rsidRDefault="00B6333E" w:rsidP="003979EA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33D74" w14:textId="77777777" w:rsidR="003A4E33" w:rsidRPr="00D8051D" w:rsidRDefault="003A4E33" w:rsidP="003979EA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8051D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1B8F55EE" w14:textId="77777777" w:rsidR="00573FF6" w:rsidRPr="00573FF6" w:rsidRDefault="003A4E33" w:rsidP="00573FF6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8051D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  <w:r w:rsidR="00573FF6" w:rsidRPr="00573FF6">
              <w:rPr>
                <w:rFonts w:ascii="Times New Roman" w:hAnsi="Times New Roman"/>
                <w:sz w:val="20"/>
                <w:szCs w:val="20"/>
              </w:rPr>
              <w:t>Zamawiający uzna warunek za spełniony poprzez wykazanie przez Wykonawcę, że:</w:t>
            </w:r>
          </w:p>
          <w:p w14:paraId="64E05EDB" w14:textId="77777777" w:rsidR="00573FF6" w:rsidRPr="00573FF6" w:rsidRDefault="00573FF6" w:rsidP="00573FF6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73FF6">
              <w:rPr>
                <w:rFonts w:ascii="Times New Roman" w:hAnsi="Times New Roman"/>
                <w:sz w:val="20"/>
                <w:szCs w:val="20"/>
              </w:rPr>
              <w:t>1) W okresie ostatnich trzech lat  przed upływem terminu składania ofert, a jeżeli okres prowadzenia działalności jest krótszy w tym okresie wykonał/wykonuje, co najmniej 1 usługę odbioru niesegregowanych (zmieszanych) odpadów komunalnych na rzecz właścicieli nieruchomości w zabudowie  jednorodzinnej  lub wielorodzinnej w ciągu następujących po sobie 12 miesięcy (lub w krótszym okresie, np. 6 m-</w:t>
            </w:r>
            <w:proofErr w:type="spellStart"/>
            <w:r w:rsidRPr="00573FF6">
              <w:rPr>
                <w:rFonts w:ascii="Times New Roman" w:hAnsi="Times New Roman"/>
                <w:sz w:val="20"/>
                <w:szCs w:val="20"/>
              </w:rPr>
              <w:t>cy</w:t>
            </w:r>
            <w:proofErr w:type="spellEnd"/>
            <w:r w:rsidRPr="00573FF6">
              <w:rPr>
                <w:rFonts w:ascii="Times New Roman" w:hAnsi="Times New Roman"/>
                <w:sz w:val="20"/>
                <w:szCs w:val="20"/>
              </w:rPr>
              <w:t>)  o masie łącznej minimum 7000 Mg z co najmniej 11 000 nieruchomości oraz ich transport i zagospodarowanie odpadów o wartości tego zamówienia nie mniejszej niż 8 400 000,00 zł brutto. W przypadku wykazania kilku usług o mniejszej wartości,  wartość usług nie będzie sumowana.</w:t>
            </w:r>
          </w:p>
          <w:p w14:paraId="0EA3D7C5" w14:textId="77777777" w:rsidR="00573FF6" w:rsidRPr="00573FF6" w:rsidRDefault="00573FF6" w:rsidP="00573FF6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73FF6">
              <w:rPr>
                <w:rFonts w:ascii="Times New Roman" w:hAnsi="Times New Roman"/>
                <w:sz w:val="20"/>
                <w:szCs w:val="20"/>
              </w:rPr>
              <w:t>2) W okresie ostatnich trzech lat  przed upływem terminu składania ofert, a jeżeli okres prowadzenia działalności jest krótszy w tym okresie wykonał/wykonuje, co najmniej 1 usługę odbioru segregowanych odpadów komunalnych na rzecz właścicieli nieruchomości w zabudowie  jednorodzinnej  lub wielorodzinnej w ciągu następujących po sobie 12 miesięcy (lub w krótszym okresie, np. 6 m-</w:t>
            </w:r>
            <w:proofErr w:type="spellStart"/>
            <w:r w:rsidRPr="00573FF6">
              <w:rPr>
                <w:rFonts w:ascii="Times New Roman" w:hAnsi="Times New Roman"/>
                <w:sz w:val="20"/>
                <w:szCs w:val="20"/>
              </w:rPr>
              <w:t>cy</w:t>
            </w:r>
            <w:proofErr w:type="spellEnd"/>
            <w:r w:rsidRPr="00573FF6">
              <w:rPr>
                <w:rFonts w:ascii="Times New Roman" w:hAnsi="Times New Roman"/>
                <w:sz w:val="20"/>
                <w:szCs w:val="20"/>
              </w:rPr>
              <w:t xml:space="preserve">)  o masie łącznej minimum 2600 Mg z co najmniej </w:t>
            </w:r>
            <w:r w:rsidRPr="00573FF6">
              <w:rPr>
                <w:rFonts w:ascii="Times New Roman" w:hAnsi="Times New Roman"/>
                <w:sz w:val="20"/>
                <w:szCs w:val="20"/>
              </w:rPr>
              <w:br/>
              <w:t>11 000 nieruchomości oraz ich transport i zagospodarowanie odpadów o wartości tego zamówienia nie mniejszej niż 3 200 000,00 zł brutto. W przypadku wykazania kilku usług o mniejszej wartości,  wartość usług nie będzie sumowana.</w:t>
            </w:r>
          </w:p>
          <w:p w14:paraId="3E995CBC" w14:textId="77777777" w:rsidR="00573FF6" w:rsidRPr="00573FF6" w:rsidRDefault="00573FF6" w:rsidP="00573FF6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73FF6">
              <w:rPr>
                <w:rFonts w:ascii="Times New Roman" w:hAnsi="Times New Roman"/>
                <w:sz w:val="20"/>
                <w:szCs w:val="20"/>
              </w:rPr>
              <w:lastRenderedPageBreak/>
              <w:t>3) W okresie ostatnich trzech lat  przed upływem terminu składania ofert, a jeżeli okres prowadzenia działalności jest krótszy w tym okresie wykonał/wykonuje, co najmniej 1 usługę odbioru wielkogabarytowych odpadów komunalnych na rzecz właścicieli nieruchomości w zabudowie  jednorodzinnej  lub wielorodzinnej w ciągu następujących po sobie 12 miesięcy (lub w krótszym okresie, np. 6 m-</w:t>
            </w:r>
            <w:proofErr w:type="spellStart"/>
            <w:r w:rsidRPr="00573FF6">
              <w:rPr>
                <w:rFonts w:ascii="Times New Roman" w:hAnsi="Times New Roman"/>
                <w:sz w:val="20"/>
                <w:szCs w:val="20"/>
              </w:rPr>
              <w:t>cy</w:t>
            </w:r>
            <w:proofErr w:type="spellEnd"/>
            <w:r w:rsidRPr="00573FF6">
              <w:rPr>
                <w:rFonts w:ascii="Times New Roman" w:hAnsi="Times New Roman"/>
                <w:sz w:val="20"/>
                <w:szCs w:val="20"/>
              </w:rPr>
              <w:t>)  o masie łącznej minimum 600 Mg z co najmniej 11 000 nieruchomości  oraz ich transport i zagospodarowanie odpadów o wartości tego zamówienia nie mniejszej niż 650 000,00 zł brutto. W przypadku wykazania kilku usług o mniejszej wartości,  wartość usług nie będzie sumowana.</w:t>
            </w:r>
          </w:p>
          <w:p w14:paraId="1C876CAB" w14:textId="77777777" w:rsidR="00573FF6" w:rsidRPr="00573FF6" w:rsidRDefault="00573FF6" w:rsidP="00573FF6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73FF6">
              <w:rPr>
                <w:rFonts w:ascii="Times New Roman" w:hAnsi="Times New Roman"/>
                <w:sz w:val="20"/>
                <w:szCs w:val="20"/>
              </w:rPr>
              <w:t>4) W okresie ostatnich trzech lat  przed upływem terminu składania ofert, a jeżeli okres prowadzenia działalności jest krótszy w tym okresie wykonał/wykonuje, co najmniej 1 usługę odbioru bioodpadów  na rzecz właścicieli nieruchomości w zabudowie  jednorodzinnej  lub wielorodzinnej w ciągu następujących po sobie 12 miesięcy (lub w krótszym okresie, np. 6 m-</w:t>
            </w:r>
            <w:proofErr w:type="spellStart"/>
            <w:r w:rsidRPr="00573FF6">
              <w:rPr>
                <w:rFonts w:ascii="Times New Roman" w:hAnsi="Times New Roman"/>
                <w:sz w:val="20"/>
                <w:szCs w:val="20"/>
              </w:rPr>
              <w:t>cy</w:t>
            </w:r>
            <w:proofErr w:type="spellEnd"/>
            <w:r w:rsidRPr="00573FF6">
              <w:rPr>
                <w:rFonts w:ascii="Times New Roman" w:hAnsi="Times New Roman"/>
                <w:sz w:val="20"/>
                <w:szCs w:val="20"/>
              </w:rPr>
              <w:t xml:space="preserve">)  o masie łącznej minimum 3500 Mg z co najmniej 11 000 nieruchomości  oraz ich transport i zagospodarowanie odpadów o wartości tego zamówienia nie mniejszej niż </w:t>
            </w:r>
            <w:r w:rsidRPr="00573FF6">
              <w:rPr>
                <w:rFonts w:ascii="Times New Roman" w:hAnsi="Times New Roman"/>
                <w:sz w:val="20"/>
                <w:szCs w:val="20"/>
              </w:rPr>
              <w:br/>
              <w:t>3 500 000,00 zł brutto. W przypadku wykazania kilku usług o mniejszej wartości,  wartość usług nie będzie sumowana.</w:t>
            </w:r>
          </w:p>
          <w:p w14:paraId="1260A3D5" w14:textId="77777777" w:rsidR="00573FF6" w:rsidRPr="00573FF6" w:rsidRDefault="00573FF6" w:rsidP="00573FF6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73FF6">
              <w:rPr>
                <w:rFonts w:ascii="Times New Roman" w:hAnsi="Times New Roman"/>
                <w:sz w:val="20"/>
                <w:szCs w:val="20"/>
              </w:rPr>
              <w:t>Do wykazu należy dołączyć dokument potwierdzający, że usługa ta została wykonana należycie (referencje).</w:t>
            </w:r>
          </w:p>
          <w:p w14:paraId="2079CF57" w14:textId="77777777" w:rsidR="00573FF6" w:rsidRPr="00573FF6" w:rsidRDefault="00573FF6" w:rsidP="00573FF6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73FF6">
              <w:rPr>
                <w:rFonts w:ascii="Times New Roman" w:hAnsi="Times New Roman"/>
                <w:sz w:val="20"/>
                <w:szCs w:val="20"/>
              </w:rPr>
              <w:t>2) Dysponuje  co najmniej:</w:t>
            </w:r>
          </w:p>
          <w:p w14:paraId="7C13EF7A" w14:textId="77777777" w:rsidR="00573FF6" w:rsidRPr="00573FF6" w:rsidRDefault="00573FF6" w:rsidP="00573FF6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73FF6">
              <w:rPr>
                <w:rFonts w:ascii="Times New Roman" w:hAnsi="Times New Roman"/>
                <w:sz w:val="20"/>
                <w:szCs w:val="20"/>
              </w:rPr>
              <w:t xml:space="preserve"> a)  dwoma pojazdami przystosowanymi do odbierania zmieszanych odpadów komunalnych z pojemników o pojemnościach 0,12m3, 0,24m3, 1,1m3, wyposażonymi w system monitoringu GPS umożliwiający trwałe zapisywanie, przechowywanie i odczytywanie danych o położeniu pojazdów, miejscach postojów, oraz miejscach wyładunku;</w:t>
            </w:r>
          </w:p>
          <w:p w14:paraId="23D72856" w14:textId="77777777" w:rsidR="00573FF6" w:rsidRPr="00573FF6" w:rsidRDefault="00573FF6" w:rsidP="00573FF6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73FF6">
              <w:rPr>
                <w:rFonts w:ascii="Times New Roman" w:hAnsi="Times New Roman"/>
                <w:sz w:val="20"/>
                <w:szCs w:val="20"/>
              </w:rPr>
              <w:t xml:space="preserve"> b) dwoma pojazdami  przystosowanymi do odbioru selektywnie zebranych odpadów komunalnych, wyposażonymi w wideorejestratory oraz  w system monitoringu GPS umożliwiający trwałe zapisywanie, przechowywanie i odczytywanie danych o położeniu pojazdów, miejscach postojów, miejscach wyładunku;</w:t>
            </w:r>
          </w:p>
          <w:p w14:paraId="10333F64" w14:textId="77777777" w:rsidR="00573FF6" w:rsidRPr="00573FF6" w:rsidRDefault="00573FF6" w:rsidP="00573FF6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73FF6">
              <w:rPr>
                <w:rFonts w:ascii="Times New Roman" w:hAnsi="Times New Roman"/>
                <w:sz w:val="20"/>
                <w:szCs w:val="20"/>
              </w:rPr>
              <w:t xml:space="preserve"> c) dwoma pojazdami do zbierania odpadów wielkogabarytowych oraz zużytego sprzętu elektrycznego i elektronicznego, wyposażonymi w wideorejestratory oraz  w system monitoringu GPS umożliwiający trwałe zapisywanie, przechowywanie i odczytywanie danych o położeniu pojazdów, miejscach postojów, miejscach wyładunku.</w:t>
            </w:r>
          </w:p>
          <w:p w14:paraId="19139222" w14:textId="77777777" w:rsidR="00573FF6" w:rsidRPr="00573FF6" w:rsidRDefault="00573FF6" w:rsidP="00573FF6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73FF6">
              <w:rPr>
                <w:rFonts w:ascii="Times New Roman" w:hAnsi="Times New Roman"/>
                <w:sz w:val="20"/>
                <w:szCs w:val="20"/>
              </w:rPr>
              <w:t>3) O udzielenie Zamówienia mogą ubiegać się Wykonawcy, którzy spełniają warunki dotyczące dysponowania odpowiednim potencjałem technicznym oraz zapisów ustawy z dnia 11 stycznia 2018 r. o elektromobilności i paliwach alternatywnych. Zgodnie zapisami przedmiotowej ustawy, od dnia 1 stycznia 2020 r. jednostka samorządu terytorialnego zleca wykonanie zadania publicznego podmiotowi, którego co najmniej 9% floty pojazdów użytkowanych przy wykonywaniu zadania stanowią pojazdy elektryczne lub pojazdy napędzane gazem ziemnym. W ramach realizacji umowy Wykonawca ma obowiązek dysponować co najmniej 3 pojazdami typu śmieciarka odpowiadającymi wymaganiom ustawy o elektromobilności i paliwach alternatywnych</w:t>
            </w:r>
          </w:p>
          <w:p w14:paraId="1ED9DBAD" w14:textId="77777777" w:rsidR="00573FF6" w:rsidRPr="00573FF6" w:rsidRDefault="00573FF6" w:rsidP="00573FF6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02FED4F0" w14:textId="26CD2D9A" w:rsidR="003A4E33" w:rsidRPr="00D8051D" w:rsidRDefault="00573FF6" w:rsidP="00573FF6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73FF6">
              <w:rPr>
                <w:rFonts w:ascii="Times New Roman" w:hAnsi="Times New Roman"/>
                <w:sz w:val="20"/>
                <w:szCs w:val="20"/>
              </w:rPr>
              <w:t>4)  Dysponuje co najmniej jedną  osobą pełniącą funkcję koordynatora (a w przypadku jego nieobecności zastępcę) zatrudnionego na podstawie umowy o pracę</w:t>
            </w:r>
          </w:p>
        </w:tc>
      </w:tr>
      <w:tr w:rsidR="003A4E33" w:rsidRPr="00D8051D" w14:paraId="7410F7F6" w14:textId="77777777" w:rsidTr="00B633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52F95" w14:textId="070FBCA1" w:rsidR="003A4E33" w:rsidRPr="00D8051D" w:rsidRDefault="00B6333E" w:rsidP="003979EA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F5E42" w14:textId="77777777" w:rsidR="003A4E33" w:rsidRPr="00D8051D" w:rsidRDefault="003A4E33" w:rsidP="003979EA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8051D">
              <w:rPr>
                <w:rFonts w:ascii="Times New Roman" w:hAnsi="Times New Roman"/>
                <w:b/>
                <w:bCs/>
                <w:sz w:val="20"/>
                <w:szCs w:val="20"/>
              </w:rPr>
              <w:t>Uprawnienia do prowadzenia określonej działalności gospodarczej lub zawodowej, o ile wynika to z odrębnych przepisów</w:t>
            </w:r>
          </w:p>
          <w:p w14:paraId="497FCD30" w14:textId="77777777" w:rsidR="003A4E33" w:rsidRPr="00D8051D" w:rsidRDefault="003A4E33" w:rsidP="003979EA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8051D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posiadania uprawnień do prowadzenia określonej działalności gospodarczej lub zawodowej o ile wynika to z odrębnych przepisów. Zamawiający uzna warunek za spełniony poprzez wykazanie przez Wykonawcę, że: </w:t>
            </w:r>
          </w:p>
          <w:p w14:paraId="6D4DCDFD" w14:textId="1407DADA" w:rsidR="003A4E33" w:rsidRPr="00D8051D" w:rsidRDefault="003A4E33" w:rsidP="003979EA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8051D">
              <w:rPr>
                <w:rFonts w:ascii="Times New Roman" w:hAnsi="Times New Roman"/>
                <w:sz w:val="20"/>
                <w:szCs w:val="20"/>
              </w:rPr>
              <w:t>1) Posiada aktualny wpis do rejestru działalności regulowanej prowadzonej przez Burmistrza Miasta</w:t>
            </w:r>
            <w:r w:rsidR="0081088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8051D">
              <w:rPr>
                <w:rFonts w:ascii="Times New Roman" w:hAnsi="Times New Roman"/>
                <w:sz w:val="20"/>
                <w:szCs w:val="20"/>
              </w:rPr>
              <w:t>i Gminy Niepołomice, zgodnie z przepisami art. 9b ustawy z dnia 13 września 1996 r. o utrzymaniu czystości i porządku w gminach - w zakresie niezbędnym do realizacji zamówienia, w szczególności co do wszystkich rodzajów (kodów) odpadów objętych przedmiotem zamówienia. Wykonawca obowiązany jest do spełnienia ww. wymagań również przez cały okres realizacji zamówienia.</w:t>
            </w:r>
          </w:p>
          <w:p w14:paraId="3F48520A" w14:textId="156596BB" w:rsidR="003A4E33" w:rsidRPr="00D8051D" w:rsidRDefault="003A4E33" w:rsidP="003979EA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8051D">
              <w:rPr>
                <w:rFonts w:ascii="Times New Roman" w:hAnsi="Times New Roman"/>
                <w:sz w:val="20"/>
                <w:szCs w:val="20"/>
              </w:rPr>
              <w:lastRenderedPageBreak/>
              <w:t>2) Posiada aktualne zezwolenie na transport odpadów, które winno być wydane na podstawie obowiązujących przepisów prawa, w szczególności ustawy o odpadach i ustawy o utrzymaniu czystości i porządku w gminach lub wpis do (BDO) bazy danych o produktach i opakowaniach oraz o gospodarce odpadami- w zakresie niezbędnym do realizacji zamówienia, w szczególności co do wszystkich rodzajów (kodów) odpadów objętych przedmiotem zamówienia. Wykonawca obowiązany jest do spełnienia ww. wymagań również przez cały okres realizacji zamówienia</w:t>
            </w:r>
          </w:p>
          <w:p w14:paraId="54802B7D" w14:textId="77777777" w:rsidR="003A4E33" w:rsidRPr="00D8051D" w:rsidRDefault="003A4E33" w:rsidP="003979EA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8051D">
              <w:rPr>
                <w:rFonts w:ascii="Times New Roman" w:hAnsi="Times New Roman"/>
                <w:sz w:val="20"/>
                <w:szCs w:val="20"/>
              </w:rPr>
              <w:t>3) Posiada zawartą umowę na przyjmowanie odebranych od właścicieli nieruchomości odpadów komunalnych z instalacją komunalną/instalacją odzysku i unieszkodliwiania odpadów zapewniających przetwarzanie odpadów komunalnych zgodnie z hierarchią sposobów postepowania z odpadami i zasadą bliskości, o których mowa w ustawie z dnia 14 grudnia 2012 r.  o odpadach - w zakresie niezbędnym do realizacji zamówienia, w szczególności co do wszystkich rodzajów (kodów) odpadów objętych przedmiotem zamówienia. Wykonawca obowiązany jest do spełnienia ww. wymagań również przez cały okres realizacji zamówienia</w:t>
            </w:r>
          </w:p>
          <w:p w14:paraId="54113CCA" w14:textId="77777777" w:rsidR="003A4E33" w:rsidRPr="00D8051D" w:rsidRDefault="003A4E33" w:rsidP="003979EA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8051D">
              <w:rPr>
                <w:rFonts w:ascii="Times New Roman" w:hAnsi="Times New Roman"/>
                <w:sz w:val="20"/>
                <w:szCs w:val="20"/>
              </w:rPr>
              <w:t>4) Spełnia wymagania z Rozporządzenia Ministra Środowiska z dnia 11 stycznia 2013 r. w sprawie szczegółowych wymagań w zakresie odbierania odpadów komunalnych od właścicieli nieruchomości (Dz. U. z 2013 r., poz. 122),</w:t>
            </w:r>
          </w:p>
          <w:p w14:paraId="3455FE2E" w14:textId="77777777" w:rsidR="003A4E33" w:rsidRPr="00D8051D" w:rsidRDefault="003A4E33" w:rsidP="003979EA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8051D">
              <w:rPr>
                <w:rFonts w:ascii="Times New Roman" w:hAnsi="Times New Roman"/>
                <w:sz w:val="20"/>
                <w:szCs w:val="20"/>
              </w:rPr>
              <w:t>i złoży</w:t>
            </w:r>
          </w:p>
          <w:p w14:paraId="6204FAA8" w14:textId="2C897F08" w:rsidR="003A4E33" w:rsidRPr="00D8051D" w:rsidRDefault="003A4E33" w:rsidP="003979EA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8051D">
              <w:rPr>
                <w:rFonts w:ascii="Times New Roman" w:hAnsi="Times New Roman"/>
                <w:sz w:val="20"/>
                <w:szCs w:val="20"/>
              </w:rPr>
              <w:t>5) Oświadczenie o instalacjach (podmiotach) do których przekazywane będą odpady komunalne odebrane od właścicieli nieruchomości zamieszkałych  z terenu Gminy Niepołomice</w:t>
            </w:r>
            <w:r w:rsidR="0031558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</w:tbl>
    <w:p w14:paraId="4A059F03" w14:textId="77777777" w:rsidR="00122954" w:rsidRPr="00D8051D" w:rsidRDefault="00122954" w:rsidP="00E21BB4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D8051D">
        <w:rPr>
          <w:rFonts w:ascii="Times New Roman" w:hAnsi="Times New Roman"/>
          <w:sz w:val="20"/>
          <w:szCs w:val="20"/>
        </w:rPr>
        <w:lastRenderedPageBreak/>
        <w:t>polegam na zdolnościach lub sytuacji następującego podmiotu udostępniającego zasoby:</w:t>
      </w:r>
    </w:p>
    <w:p w14:paraId="54B21FAA" w14:textId="77777777" w:rsidR="00721D87" w:rsidRPr="00D8051D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D8051D">
        <w:rPr>
          <w:rFonts w:ascii="Times New Roman" w:hAnsi="Times New Roman"/>
          <w:sz w:val="20"/>
          <w:szCs w:val="20"/>
        </w:rPr>
        <w:t>……………</w:t>
      </w:r>
      <w:r w:rsidR="00721D87" w:rsidRPr="00D8051D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507593F9" w14:textId="77777777" w:rsidR="00721D87" w:rsidRPr="00D8051D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D8051D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D8051D">
        <w:rPr>
          <w:rFonts w:ascii="Times New Roman" w:hAnsi="Times New Roman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D8051D">
        <w:rPr>
          <w:rFonts w:ascii="Times New Roman" w:hAnsi="Times New Roman"/>
          <w:i/>
          <w:iCs/>
          <w:sz w:val="20"/>
          <w:szCs w:val="20"/>
        </w:rPr>
        <w:t>CEiDG</w:t>
      </w:r>
      <w:proofErr w:type="spellEnd"/>
      <w:r w:rsidRPr="00D8051D">
        <w:rPr>
          <w:rFonts w:ascii="Times New Roman" w:hAnsi="Times New Roman"/>
          <w:i/>
          <w:iCs/>
          <w:sz w:val="20"/>
          <w:szCs w:val="20"/>
        </w:rPr>
        <w:t>)</w:t>
      </w:r>
    </w:p>
    <w:p w14:paraId="49BAA1C8" w14:textId="77777777" w:rsidR="00721D87" w:rsidRPr="00D8051D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D8051D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17DD45D5" w14:textId="77777777" w:rsidR="00E21BB4" w:rsidRPr="00D8051D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D8051D">
        <w:rPr>
          <w:rFonts w:ascii="Times New Roman" w:hAnsi="Times New Roman"/>
          <w:sz w:val="20"/>
          <w:szCs w:val="20"/>
        </w:rPr>
        <w:t>……………</w:t>
      </w:r>
      <w:r w:rsidR="00721D87" w:rsidRPr="00D8051D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D8051D">
        <w:rPr>
          <w:rFonts w:ascii="Times New Roman" w:hAnsi="Times New Roman"/>
          <w:sz w:val="20"/>
          <w:szCs w:val="20"/>
        </w:rPr>
        <w:t>………………………….</w:t>
      </w:r>
    </w:p>
    <w:p w14:paraId="1ECCBD7E" w14:textId="77777777" w:rsidR="00E21BB4" w:rsidRPr="00D8051D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D8051D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D8051D">
        <w:rPr>
          <w:rFonts w:ascii="Times New Roman" w:hAnsi="Times New Roman"/>
          <w:i/>
          <w:iCs/>
          <w:sz w:val="20"/>
          <w:szCs w:val="20"/>
        </w:rPr>
        <w:t>określić odpowiedni zakres udostępnianych zasobów dla wskazanego podmiotu</w:t>
      </w:r>
      <w:r w:rsidRPr="00D8051D">
        <w:rPr>
          <w:rFonts w:ascii="Times New Roman" w:hAnsi="Times New Roman"/>
          <w:i/>
          <w:iCs/>
          <w:sz w:val="20"/>
          <w:szCs w:val="20"/>
        </w:rPr>
        <w:t>)</w:t>
      </w:r>
    </w:p>
    <w:p w14:paraId="2F8E5EB2" w14:textId="77777777" w:rsidR="00334A77" w:rsidRPr="00D8051D" w:rsidRDefault="00334A77" w:rsidP="004175AB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D8051D">
        <w:rPr>
          <w:rFonts w:ascii="Times New Roman" w:hAnsi="Times New Roman"/>
          <w:sz w:val="20"/>
          <w:szCs w:val="20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D8051D" w14:paraId="6751C7C7" w14:textId="77777777" w:rsidTr="0061040C">
        <w:tc>
          <w:tcPr>
            <w:tcW w:w="9104" w:type="dxa"/>
            <w:shd w:val="clear" w:color="auto" w:fill="D9D9D9"/>
          </w:tcPr>
          <w:p w14:paraId="03D396EE" w14:textId="77777777" w:rsidR="00334A77" w:rsidRPr="00D8051D" w:rsidRDefault="00560F5C" w:rsidP="0061040C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8051D">
              <w:rPr>
                <w:rFonts w:ascii="Times New Roman" w:hAnsi="Times New Roman"/>
                <w:b/>
                <w:sz w:val="20"/>
                <w:szCs w:val="20"/>
              </w:rPr>
              <w:t>OŚWIADCZENIE DOTYCZĄCE PODWYKONAWCY, NA KTÓREGO PRZYPADA PONAD 10% WARTOŚCI ZAMÓWIENIA</w:t>
            </w:r>
          </w:p>
        </w:tc>
      </w:tr>
    </w:tbl>
    <w:p w14:paraId="476A1AA6" w14:textId="77777777" w:rsidR="00334A77" w:rsidRPr="00D8051D" w:rsidRDefault="004175AB" w:rsidP="004175A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D8051D">
        <w:rPr>
          <w:rFonts w:ascii="Times New Roman" w:hAnsi="Times New Roman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4C8D27B9" w14:textId="77777777" w:rsidR="004175AB" w:rsidRPr="00D8051D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D8051D">
        <w:rPr>
          <w:rFonts w:ascii="Times New Roman" w:hAnsi="Times New Roman"/>
          <w:sz w:val="20"/>
          <w:szCs w:val="20"/>
        </w:rPr>
        <w:t>Oświadczam, że w stosunku do następującego podmiotu, będącego podwykonawcą, na którego przypada ponad 10% wartości zamówienia:</w:t>
      </w:r>
    </w:p>
    <w:p w14:paraId="5E39C0BE" w14:textId="77777777" w:rsidR="004175AB" w:rsidRPr="00D8051D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D8051D">
        <w:rPr>
          <w:rFonts w:ascii="Times New Roman" w:hAnsi="Times New Roman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68A41F60" w14:textId="77777777" w:rsidR="004175AB" w:rsidRPr="00D8051D" w:rsidRDefault="004175AB" w:rsidP="004175AB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D8051D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D8051D">
        <w:rPr>
          <w:rFonts w:ascii="Times New Roman" w:hAnsi="Times New Roman"/>
          <w:i/>
          <w:iCs/>
          <w:sz w:val="20"/>
          <w:szCs w:val="20"/>
        </w:rPr>
        <w:t>CEiDG</w:t>
      </w:r>
      <w:proofErr w:type="spellEnd"/>
      <w:r w:rsidRPr="00D8051D">
        <w:rPr>
          <w:rFonts w:ascii="Times New Roman" w:hAnsi="Times New Roman"/>
          <w:i/>
          <w:iCs/>
          <w:sz w:val="20"/>
          <w:szCs w:val="20"/>
        </w:rPr>
        <w:t>)</w:t>
      </w:r>
    </w:p>
    <w:p w14:paraId="7B54845B" w14:textId="77777777" w:rsidR="00334A77" w:rsidRPr="00D8051D" w:rsidRDefault="004175AB" w:rsidP="004175AB">
      <w:pPr>
        <w:spacing w:before="12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D8051D">
        <w:rPr>
          <w:rFonts w:ascii="Times New Roman" w:hAnsi="Times New Roman"/>
          <w:sz w:val="20"/>
          <w:szCs w:val="20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D8051D" w14:paraId="1F0D93C8" w14:textId="77777777" w:rsidTr="0061040C">
        <w:tc>
          <w:tcPr>
            <w:tcW w:w="9104" w:type="dxa"/>
            <w:shd w:val="clear" w:color="auto" w:fill="D9D9D9"/>
          </w:tcPr>
          <w:p w14:paraId="74669922" w14:textId="77777777" w:rsidR="00C37715" w:rsidRPr="00D8051D" w:rsidRDefault="00747CEE" w:rsidP="0061040C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8051D">
              <w:rPr>
                <w:rFonts w:ascii="Times New Roman" w:hAnsi="Times New Roman"/>
                <w:b/>
                <w:sz w:val="20"/>
                <w:szCs w:val="20"/>
              </w:rPr>
              <w:t>OŚWIADCZENIE DOTYCZĄCE DOSTAWCY, NA KTÓREGO PRZYPADA PONAD 10% WARTOŚCI ZAMÓWIENIA</w:t>
            </w:r>
          </w:p>
        </w:tc>
      </w:tr>
    </w:tbl>
    <w:p w14:paraId="66EB1ED2" w14:textId="77777777" w:rsidR="00334A77" w:rsidRPr="00D8051D" w:rsidRDefault="00747CEE" w:rsidP="00747CEE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D8051D">
        <w:rPr>
          <w:rFonts w:ascii="Times New Roman" w:hAnsi="Times New Roman"/>
          <w:color w:val="0070C0"/>
          <w:sz w:val="20"/>
          <w:szCs w:val="20"/>
        </w:rPr>
        <w:t>[</w:t>
      </w:r>
      <w:r w:rsidR="008C60E1" w:rsidRPr="00D8051D">
        <w:rPr>
          <w:rFonts w:ascii="Times New Roman" w:hAnsi="Times New Roman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D8051D">
        <w:rPr>
          <w:rFonts w:ascii="Times New Roman" w:hAnsi="Times New Roman"/>
          <w:color w:val="0070C0"/>
          <w:sz w:val="20"/>
          <w:szCs w:val="20"/>
        </w:rPr>
        <w:t>]</w:t>
      </w:r>
    </w:p>
    <w:p w14:paraId="650A3CD9" w14:textId="77777777" w:rsidR="0044648E" w:rsidRPr="00D8051D" w:rsidRDefault="008C60E1" w:rsidP="0044648E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D8051D">
        <w:rPr>
          <w:rFonts w:ascii="Times New Roman" w:hAnsi="Times New Roman"/>
          <w:sz w:val="20"/>
          <w:szCs w:val="20"/>
        </w:rPr>
        <w:lastRenderedPageBreak/>
        <w:t>Oświadczam, że w stosunku do następującego podmiotu, będącego dostawcą, na którego przypada ponad 10% wartości zamówienia</w:t>
      </w:r>
      <w:r w:rsidR="0044648E" w:rsidRPr="00D8051D">
        <w:rPr>
          <w:rFonts w:ascii="Times New Roman" w:hAnsi="Times New Roman"/>
          <w:sz w:val="20"/>
          <w:szCs w:val="20"/>
        </w:rPr>
        <w:t>:</w:t>
      </w:r>
    </w:p>
    <w:p w14:paraId="54CD3383" w14:textId="77777777" w:rsidR="0044648E" w:rsidRPr="00D8051D" w:rsidRDefault="0044648E" w:rsidP="0044648E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D8051D">
        <w:rPr>
          <w:rFonts w:ascii="Times New Roman" w:hAnsi="Times New Roman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5F3E0AE5" w14:textId="77777777" w:rsidR="0044648E" w:rsidRPr="00D8051D" w:rsidRDefault="0044648E" w:rsidP="0044648E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D8051D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D8051D">
        <w:rPr>
          <w:rFonts w:ascii="Times New Roman" w:hAnsi="Times New Roman"/>
          <w:i/>
          <w:iCs/>
          <w:sz w:val="20"/>
          <w:szCs w:val="20"/>
        </w:rPr>
        <w:t>CEiDG</w:t>
      </w:r>
      <w:proofErr w:type="spellEnd"/>
      <w:r w:rsidRPr="00D8051D">
        <w:rPr>
          <w:rFonts w:ascii="Times New Roman" w:hAnsi="Times New Roman"/>
          <w:i/>
          <w:iCs/>
          <w:sz w:val="20"/>
          <w:szCs w:val="20"/>
        </w:rPr>
        <w:t>)</w:t>
      </w:r>
    </w:p>
    <w:p w14:paraId="6A34D904" w14:textId="77777777" w:rsidR="00C62F57" w:rsidRPr="00D8051D" w:rsidRDefault="0044648E" w:rsidP="008C60E1">
      <w:pPr>
        <w:spacing w:before="12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D8051D">
        <w:rPr>
          <w:rFonts w:ascii="Times New Roman" w:hAnsi="Times New Roman"/>
          <w:sz w:val="20"/>
          <w:szCs w:val="20"/>
        </w:rPr>
        <w:t>nie zachodzą podstawy wykluczenia z postępowania o udzielenie zamówienia przewidziane w  art.  5k rozporządzenia 833/2014 w brzmieniu nadanym rozporządzeniem 2022/576</w:t>
      </w:r>
      <w:r w:rsidR="008C60E1" w:rsidRPr="00D8051D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D8051D" w14:paraId="41A29EA9" w14:textId="77777777" w:rsidTr="00CD4DD1">
        <w:tc>
          <w:tcPr>
            <w:tcW w:w="9104" w:type="dxa"/>
            <w:shd w:val="clear" w:color="auto" w:fill="D9D9D9"/>
          </w:tcPr>
          <w:p w14:paraId="087668E4" w14:textId="77777777" w:rsidR="00BE6F04" w:rsidRPr="00D8051D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D8051D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16AD9D34" w14:textId="77777777" w:rsidR="00FE4E2B" w:rsidRPr="00D8051D" w:rsidRDefault="008C60E1" w:rsidP="008C60E1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D8051D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8051D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D8051D" w14:paraId="1A297672" w14:textId="77777777" w:rsidTr="00847232">
        <w:tc>
          <w:tcPr>
            <w:tcW w:w="9104" w:type="dxa"/>
            <w:shd w:val="clear" w:color="auto" w:fill="D9D9D9"/>
          </w:tcPr>
          <w:p w14:paraId="1D748545" w14:textId="77777777" w:rsidR="00E426EB" w:rsidRPr="00D8051D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D8051D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43B1A6BD" w14:textId="77777777" w:rsidR="00E426EB" w:rsidRPr="00D8051D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1568AC3" w14:textId="77777777" w:rsidR="00E426EB" w:rsidRPr="00D8051D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8051D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4016161C" w14:textId="77777777" w:rsidR="00E426EB" w:rsidRPr="00D8051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D8051D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2A5AFDA6" w14:textId="77777777" w:rsidR="00E426EB" w:rsidRPr="00D8051D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D8051D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7FC19C19" w14:textId="77777777" w:rsidR="00E426EB" w:rsidRPr="00D8051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D8051D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418E6045" w14:textId="77777777" w:rsidR="00E426EB" w:rsidRPr="00D8051D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D8051D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0E101435" w14:textId="77777777" w:rsidR="0012157F" w:rsidRPr="00D8051D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9E3E044" w14:textId="77777777" w:rsidR="008C60E1" w:rsidRPr="00D8051D" w:rsidRDefault="008C60E1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61F4E38" w14:textId="77777777" w:rsidR="00524951" w:rsidRPr="00D8051D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8051D">
        <w:rPr>
          <w:rFonts w:ascii="Times New Roman" w:hAnsi="Times New Roman"/>
          <w:sz w:val="20"/>
          <w:szCs w:val="20"/>
        </w:rPr>
        <w:tab/>
      </w:r>
      <w:r w:rsidRPr="00D8051D">
        <w:rPr>
          <w:rFonts w:ascii="Times New Roman" w:hAnsi="Times New Roman"/>
          <w:sz w:val="20"/>
          <w:szCs w:val="20"/>
        </w:rPr>
        <w:tab/>
      </w:r>
      <w:r w:rsidRPr="00D8051D">
        <w:rPr>
          <w:rFonts w:ascii="Times New Roman" w:hAnsi="Times New Roman"/>
          <w:sz w:val="20"/>
          <w:szCs w:val="20"/>
        </w:rPr>
        <w:tab/>
      </w:r>
      <w:r w:rsidRPr="00D8051D">
        <w:rPr>
          <w:rFonts w:ascii="Times New Roman" w:hAnsi="Times New Roman"/>
          <w:sz w:val="20"/>
          <w:szCs w:val="20"/>
        </w:rPr>
        <w:tab/>
      </w:r>
      <w:r w:rsidRPr="00D8051D">
        <w:rPr>
          <w:rFonts w:ascii="Times New Roman" w:hAnsi="Times New Roman"/>
          <w:sz w:val="20"/>
          <w:szCs w:val="20"/>
        </w:rPr>
        <w:tab/>
      </w:r>
      <w:r w:rsidRPr="00D8051D">
        <w:rPr>
          <w:rFonts w:ascii="Times New Roman" w:hAnsi="Times New Roman"/>
          <w:sz w:val="20"/>
          <w:szCs w:val="20"/>
        </w:rPr>
        <w:tab/>
      </w:r>
      <w:r w:rsidRPr="00D8051D">
        <w:rPr>
          <w:rFonts w:ascii="Times New Roman" w:hAnsi="Times New Roman"/>
          <w:sz w:val="20"/>
          <w:szCs w:val="20"/>
        </w:rPr>
        <w:tab/>
      </w:r>
    </w:p>
    <w:p w14:paraId="0A08990F" w14:textId="77777777" w:rsidR="00524951" w:rsidRPr="00D8051D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06E47858" w14:textId="03635CAD" w:rsidR="00DD34BF" w:rsidRPr="00D8051D" w:rsidRDefault="00DD34BF" w:rsidP="00DD34B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8051D">
        <w:rPr>
          <w:rFonts w:ascii="Times New Roman" w:hAnsi="Times New Roman"/>
          <w:i/>
          <w:sz w:val="20"/>
          <w:szCs w:val="20"/>
        </w:rPr>
        <w:t xml:space="preserve">Oświadczenie musi być opatrzone przez osobę lub osoby uprawnione do reprezentowania Wykonawcy </w:t>
      </w:r>
      <w:r w:rsidRPr="00D8051D">
        <w:rPr>
          <w:rFonts w:ascii="Times New Roman" w:hAnsi="Times New Roman"/>
          <w:bCs/>
          <w:i/>
          <w:sz w:val="20"/>
          <w:szCs w:val="20"/>
        </w:rPr>
        <w:t>kwalifikowanym podpisem elektroniczny</w:t>
      </w:r>
      <w:r w:rsidR="00315585">
        <w:rPr>
          <w:rFonts w:ascii="Times New Roman" w:hAnsi="Times New Roman"/>
          <w:bCs/>
          <w:i/>
          <w:sz w:val="20"/>
          <w:szCs w:val="20"/>
        </w:rPr>
        <w:t>m.</w:t>
      </w:r>
    </w:p>
    <w:p w14:paraId="05E97BAC" w14:textId="77777777" w:rsidR="00484F88" w:rsidRPr="00D8051D" w:rsidRDefault="00484F88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sectPr w:rsidR="00484F88" w:rsidRPr="00D8051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AE409A" w14:textId="77777777" w:rsidR="0046564D" w:rsidRDefault="0046564D" w:rsidP="0038231F">
      <w:pPr>
        <w:spacing w:after="0" w:line="240" w:lineRule="auto"/>
      </w:pPr>
      <w:r>
        <w:separator/>
      </w:r>
    </w:p>
  </w:endnote>
  <w:endnote w:type="continuationSeparator" w:id="0">
    <w:p w14:paraId="31B52FD4" w14:textId="77777777" w:rsidR="0046564D" w:rsidRDefault="0046564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F7868" w14:textId="77777777" w:rsidR="003A4E33" w:rsidRDefault="003A4E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EBAA1" w14:textId="77777777" w:rsidR="00F8042D" w:rsidRDefault="00F8042D">
    <w:pPr>
      <w:pStyle w:val="Stopka"/>
      <w:jc w:val="right"/>
    </w:pPr>
    <w:r>
      <w:t xml:space="preserve">Strona </w:t>
    </w:r>
    <w:r w:rsidR="00EC03A4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EC03A4">
      <w:rPr>
        <w:b/>
        <w:bCs/>
        <w:sz w:val="24"/>
        <w:szCs w:val="24"/>
      </w:rPr>
      <w:fldChar w:fldCharType="separate"/>
    </w:r>
    <w:r w:rsidR="00012803">
      <w:rPr>
        <w:b/>
        <w:bCs/>
        <w:noProof/>
      </w:rPr>
      <w:t>3</w:t>
    </w:r>
    <w:r w:rsidR="00EC03A4">
      <w:rPr>
        <w:b/>
        <w:bCs/>
        <w:sz w:val="24"/>
        <w:szCs w:val="24"/>
      </w:rPr>
      <w:fldChar w:fldCharType="end"/>
    </w:r>
    <w:r>
      <w:t xml:space="preserve"> z </w:t>
    </w:r>
    <w:r w:rsidR="00EC03A4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EC03A4">
      <w:rPr>
        <w:b/>
        <w:bCs/>
        <w:sz w:val="24"/>
        <w:szCs w:val="24"/>
      </w:rPr>
      <w:fldChar w:fldCharType="separate"/>
    </w:r>
    <w:r w:rsidR="00012803">
      <w:rPr>
        <w:b/>
        <w:bCs/>
        <w:noProof/>
      </w:rPr>
      <w:t>5</w:t>
    </w:r>
    <w:r w:rsidR="00EC03A4">
      <w:rPr>
        <w:b/>
        <w:bCs/>
        <w:sz w:val="24"/>
        <w:szCs w:val="24"/>
      </w:rPr>
      <w:fldChar w:fldCharType="end"/>
    </w:r>
  </w:p>
  <w:p w14:paraId="558AA48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A95B7" w14:textId="77777777" w:rsidR="003A4E33" w:rsidRDefault="003A4E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2AE10D" w14:textId="77777777" w:rsidR="0046564D" w:rsidRDefault="0046564D" w:rsidP="0038231F">
      <w:pPr>
        <w:spacing w:after="0" w:line="240" w:lineRule="auto"/>
      </w:pPr>
      <w:r>
        <w:separator/>
      </w:r>
    </w:p>
  </w:footnote>
  <w:footnote w:type="continuationSeparator" w:id="0">
    <w:p w14:paraId="4FBF7AF3" w14:textId="77777777" w:rsidR="0046564D" w:rsidRDefault="0046564D" w:rsidP="0038231F">
      <w:pPr>
        <w:spacing w:after="0" w:line="240" w:lineRule="auto"/>
      </w:pPr>
      <w:r>
        <w:continuationSeparator/>
      </w:r>
    </w:p>
  </w:footnote>
  <w:footnote w:id="1">
    <w:p w14:paraId="0C4539E1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6CA3558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66D4B2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9EA183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4B02DDB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65DBFAA8" w14:textId="77777777" w:rsidR="0032618A" w:rsidRDefault="0032618A" w:rsidP="0032618A">
      <w:pPr>
        <w:pStyle w:val="Tekstprzypisudolnego"/>
      </w:pPr>
    </w:p>
  </w:footnote>
  <w:footnote w:id="2">
    <w:p w14:paraId="432BDF8A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052B892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23A473B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0CB9201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1D114" w14:textId="77777777" w:rsidR="003A4E33" w:rsidRDefault="003A4E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53974" w14:textId="77777777" w:rsidR="003A4E33" w:rsidRDefault="003A4E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CD1CF" w14:textId="77777777" w:rsidR="003A4E33" w:rsidRDefault="003A4E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5746707">
    <w:abstractNumId w:val="11"/>
  </w:num>
  <w:num w:numId="2" w16cid:durableId="1672829962">
    <w:abstractNumId w:val="0"/>
  </w:num>
  <w:num w:numId="3" w16cid:durableId="2117365461">
    <w:abstractNumId w:val="10"/>
  </w:num>
  <w:num w:numId="4" w16cid:durableId="794179017">
    <w:abstractNumId w:val="13"/>
  </w:num>
  <w:num w:numId="5" w16cid:durableId="1270236264">
    <w:abstractNumId w:val="12"/>
  </w:num>
  <w:num w:numId="6" w16cid:durableId="1698503000">
    <w:abstractNumId w:val="9"/>
  </w:num>
  <w:num w:numId="7" w16cid:durableId="344602067">
    <w:abstractNumId w:val="1"/>
  </w:num>
  <w:num w:numId="8" w16cid:durableId="365569669">
    <w:abstractNumId w:val="6"/>
  </w:num>
  <w:num w:numId="9" w16cid:durableId="1926913032">
    <w:abstractNumId w:val="4"/>
  </w:num>
  <w:num w:numId="10" w16cid:durableId="123740103">
    <w:abstractNumId w:val="7"/>
  </w:num>
  <w:num w:numId="11" w16cid:durableId="1499341232">
    <w:abstractNumId w:val="5"/>
  </w:num>
  <w:num w:numId="12" w16cid:durableId="577255973">
    <w:abstractNumId w:val="8"/>
  </w:num>
  <w:num w:numId="13" w16cid:durableId="1296910995">
    <w:abstractNumId w:val="3"/>
  </w:num>
  <w:num w:numId="14" w16cid:durableId="1432164416">
    <w:abstractNumId w:val="2"/>
  </w:num>
  <w:num w:numId="15" w16cid:durableId="7546688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64D"/>
    <w:rsid w:val="000028DF"/>
    <w:rsid w:val="0001280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D0D66"/>
    <w:rsid w:val="001F027E"/>
    <w:rsid w:val="001F2A17"/>
    <w:rsid w:val="00203A40"/>
    <w:rsid w:val="002168A8"/>
    <w:rsid w:val="00232DF0"/>
    <w:rsid w:val="002342F1"/>
    <w:rsid w:val="002426FF"/>
    <w:rsid w:val="00250D41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0A9A"/>
    <w:rsid w:val="00313417"/>
    <w:rsid w:val="00313911"/>
    <w:rsid w:val="00315585"/>
    <w:rsid w:val="0032618A"/>
    <w:rsid w:val="00333209"/>
    <w:rsid w:val="00333244"/>
    <w:rsid w:val="00334A77"/>
    <w:rsid w:val="00337073"/>
    <w:rsid w:val="00343DBD"/>
    <w:rsid w:val="00350CD9"/>
    <w:rsid w:val="00351F8A"/>
    <w:rsid w:val="00364235"/>
    <w:rsid w:val="00371CB8"/>
    <w:rsid w:val="0038231F"/>
    <w:rsid w:val="003953B9"/>
    <w:rsid w:val="003A4E33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6564D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73FF6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52A0C"/>
    <w:rsid w:val="00653792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0D36"/>
    <w:rsid w:val="007840F2"/>
    <w:rsid w:val="00790054"/>
    <w:rsid w:val="007936D6"/>
    <w:rsid w:val="007961C8"/>
    <w:rsid w:val="007A2BCB"/>
    <w:rsid w:val="007B01C8"/>
    <w:rsid w:val="007C05CF"/>
    <w:rsid w:val="007D5B61"/>
    <w:rsid w:val="007E2F69"/>
    <w:rsid w:val="00804F07"/>
    <w:rsid w:val="0081072A"/>
    <w:rsid w:val="0081088A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835B3"/>
    <w:rsid w:val="00AC5247"/>
    <w:rsid w:val="00AE6FF2"/>
    <w:rsid w:val="00B0088C"/>
    <w:rsid w:val="00B15219"/>
    <w:rsid w:val="00B15FD3"/>
    <w:rsid w:val="00B34079"/>
    <w:rsid w:val="00B36ABD"/>
    <w:rsid w:val="00B6333E"/>
    <w:rsid w:val="00B8005E"/>
    <w:rsid w:val="00B90E42"/>
    <w:rsid w:val="00BA53CA"/>
    <w:rsid w:val="00BB0C3C"/>
    <w:rsid w:val="00BE6F04"/>
    <w:rsid w:val="00C014B5"/>
    <w:rsid w:val="00C113BF"/>
    <w:rsid w:val="00C26AD3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601"/>
    <w:rsid w:val="00D7532C"/>
    <w:rsid w:val="00D8051D"/>
    <w:rsid w:val="00D91AB0"/>
    <w:rsid w:val="00DA6EC7"/>
    <w:rsid w:val="00DD146A"/>
    <w:rsid w:val="00DD34BF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4776"/>
    <w:rsid w:val="00E65685"/>
    <w:rsid w:val="00E73190"/>
    <w:rsid w:val="00E73CEB"/>
    <w:rsid w:val="00EB7CDE"/>
    <w:rsid w:val="00EC03A4"/>
    <w:rsid w:val="00EE1FBF"/>
    <w:rsid w:val="00EE40F5"/>
    <w:rsid w:val="00EF4A57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A89DA8"/>
  <w15:docId w15:val="{0D94A269-D28E-48C0-B5A1-AB559E004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2A0C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08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78A0B-F04B-4B77-88FC-6DA29F5ED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5</Pages>
  <Words>1876</Words>
  <Characters>11262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cp:lastModifiedBy>Agnieszka Raniszewska</cp:lastModifiedBy>
  <cp:revision>2</cp:revision>
  <cp:lastPrinted>2024-08-13T07:02:00Z</cp:lastPrinted>
  <dcterms:created xsi:type="dcterms:W3CDTF">2025-09-17T06:30:00Z</dcterms:created>
  <dcterms:modified xsi:type="dcterms:W3CDTF">2025-09-17T06:30:00Z</dcterms:modified>
</cp:coreProperties>
</file>