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4E283" w14:textId="77777777" w:rsidR="00BC121E" w:rsidRPr="00203F7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5C5F5B" w:rsidRPr="00EE2767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1</w:t>
      </w:r>
      <w:r w:rsidR="00203F78" w:rsidRPr="00EE2767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1</w:t>
      </w:r>
      <w:r w:rsidRPr="00EE2767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 xml:space="preserve"> </w:t>
      </w: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>do SWZ</w:t>
      </w:r>
    </w:p>
    <w:p w14:paraId="1CF2C05E" w14:textId="77777777" w:rsidR="00BC121E" w:rsidRPr="00203F78" w:rsidRDefault="00BC121E" w:rsidP="00BC121E">
      <w:pPr>
        <w:spacing w:after="0" w:line="276" w:lineRule="auto"/>
        <w:rPr>
          <w:rFonts w:ascii="Times New Roman" w:hAnsi="Times New Roman"/>
          <w:b/>
          <w:sz w:val="20"/>
          <w:szCs w:val="20"/>
        </w:rPr>
      </w:pPr>
    </w:p>
    <w:p w14:paraId="27CA8488" w14:textId="77777777" w:rsidR="00BC121E" w:rsidRPr="00203F78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03F78">
        <w:rPr>
          <w:rFonts w:ascii="Times New Roman" w:hAnsi="Times New Roman"/>
          <w:b/>
          <w:sz w:val="20"/>
          <w:szCs w:val="20"/>
        </w:rPr>
        <w:t>Wykonawca:</w:t>
      </w:r>
    </w:p>
    <w:p w14:paraId="1F4B1998" w14:textId="77777777" w:rsidR="00BC121E" w:rsidRPr="00203F78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203F7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1F219AF0" w14:textId="77777777" w:rsidR="00BC121E" w:rsidRPr="00203F78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203F78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67419DEF" w14:textId="77777777" w:rsidR="00BC121E" w:rsidRPr="00203F78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03F78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B54D53B" w14:textId="77777777" w:rsidR="00BC121E" w:rsidRPr="00203F78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203F7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6085187D" w14:textId="77777777" w:rsidR="00BC121E" w:rsidRPr="00203F78" w:rsidRDefault="00BC121E" w:rsidP="00203F78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203F78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6D096E5D" w14:textId="77777777" w:rsidR="00BC121E" w:rsidRPr="00203F78" w:rsidRDefault="00BC121E" w:rsidP="00203F7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5F5B" w:rsidRPr="00203F78" w14:paraId="65C2FDE6" w14:textId="77777777" w:rsidTr="00A45A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DBE8C3" w14:textId="77777777" w:rsidR="005C5F5B" w:rsidRPr="00203F78" w:rsidRDefault="005C5F5B" w:rsidP="00203F78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187D47CD" w14:textId="0CE2B1AE" w:rsidR="005C5F5B" w:rsidRPr="00203F78" w:rsidRDefault="005C5F5B" w:rsidP="00A45A30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</w:t>
            </w:r>
            <w:r w:rsidR="00EF01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 poz. 1</w:t>
            </w:r>
            <w:r w:rsidR="00EF012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</w:t>
            </w:r>
            <w:r w:rsidR="00EE27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ze zm.</w:t>
            </w: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1938377A" w14:textId="77777777" w:rsidR="005C5F5B" w:rsidRPr="00203F78" w:rsidRDefault="005C5F5B" w:rsidP="00A45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1CB4F90C" w14:textId="77777777" w:rsidR="005C5F5B" w:rsidRPr="00203F78" w:rsidRDefault="005C5F5B" w:rsidP="00A45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49357C5" w14:textId="77777777" w:rsidR="00BC121E" w:rsidRPr="00203F78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239AD3AB" w14:textId="77777777" w:rsidR="00BC121E" w:rsidRPr="00203F78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14:paraId="05B71C52" w14:textId="649B8A4A" w:rsidR="00BC121E" w:rsidRPr="00203F78" w:rsidRDefault="005C5F5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  <w:r w:rsidR="007C484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7C484C">
        <w:rPr>
          <w:rFonts w:ascii="Times New Roman" w:hAnsi="Times New Roman"/>
          <w:b/>
          <w:sz w:val="20"/>
          <w:szCs w:val="20"/>
        </w:rPr>
        <w:t>na lata 2026, 2027 i 2028</w:t>
      </w:r>
    </w:p>
    <w:p w14:paraId="5CC6170E" w14:textId="629E99D2" w:rsidR="00BC121E" w:rsidRPr="00203F7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7C484C">
        <w:rPr>
          <w:rFonts w:ascii="Times New Roman" w:eastAsia="Times New Roman" w:hAnsi="Times New Roman"/>
          <w:b/>
          <w:sz w:val="20"/>
          <w:szCs w:val="20"/>
          <w:lang w:eastAsia="pl-PL"/>
        </w:rPr>
        <w:t>33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7C484C">
        <w:rPr>
          <w:rFonts w:ascii="Times New Roman" w:eastAsia="Times New Roman" w:hAnsi="Times New Roman"/>
          <w:b/>
          <w:sz w:val="20"/>
          <w:szCs w:val="20"/>
          <w:lang w:eastAsia="pl-PL"/>
        </w:rPr>
        <w:t>5</w:t>
      </w:r>
    </w:p>
    <w:p w14:paraId="366F66CD" w14:textId="77777777" w:rsidR="00BC121E" w:rsidRPr="00203F7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6AC7A3D5" w14:textId="473C8C15" w:rsidR="00BC121E" w:rsidRPr="00203F78" w:rsidRDefault="00F06E48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03F7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F45B5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03F7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7E508A9" w14:textId="02164804" w:rsidR="00BC121E" w:rsidRPr="00203F78" w:rsidRDefault="00F06E48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704CC073">
          <v:shape id="_x0000_i1031" type="#_x0000_t75" style="width:453pt;height:17.4pt" o:ole="">
            <v:imagedata r:id="rId10" o:title=""/>
          </v:shape>
          <w:control r:id="rId11" w:name="OptionButton21" w:shapeid="_x0000_i1031"/>
        </w:object>
      </w:r>
      <w:r w:rsidR="00BC121E"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889EC9F" w14:textId="77777777" w:rsidR="00BF69A4" w:rsidRPr="00203F7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03F78" w14:paraId="7492CED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7690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543E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B7DF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03F78" w14:paraId="39C8BB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C601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DB52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B327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03F78" w14:paraId="27BC64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8F84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B22A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CEB9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648B0E" w14:textId="77777777" w:rsidR="00BC121E" w:rsidRPr="00203F7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9373E14" w14:textId="77777777" w:rsidR="00BC121E" w:rsidRPr="00203F7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7553C44" w14:textId="77777777" w:rsidR="00BC121E" w:rsidRDefault="00067B62" w:rsidP="00EE2767">
      <w:pPr>
        <w:widowControl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203F7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203F7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203F7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632713D2" w14:textId="77777777" w:rsidR="00EE2767" w:rsidRDefault="00EE2767" w:rsidP="00910F7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1600FF10" w14:textId="4949E8D4" w:rsidR="00106AC7" w:rsidRPr="00EE2767" w:rsidRDefault="00910F7A" w:rsidP="00EE2767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i/>
          <w:iCs/>
          <w:sz w:val="20"/>
          <w:szCs w:val="20"/>
        </w:rPr>
      </w:pPr>
      <w:r w:rsidRPr="00EE2767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Oświadczenie musi być opatrzone przez osobę lub osoby uprawnione do reprezentowania Wykonawcy </w:t>
      </w:r>
      <w:r w:rsidRPr="00EE2767">
        <w:rPr>
          <w:rFonts w:ascii="Times New Roman" w:eastAsia="Times New Roman" w:hAnsi="Times New Roman"/>
          <w:b/>
          <w:i/>
          <w:iCs/>
          <w:sz w:val="20"/>
          <w:szCs w:val="20"/>
          <w:lang w:eastAsia="pl-PL"/>
        </w:rPr>
        <w:t>kwalifikowanym podpisem elektronicznym.</w:t>
      </w:r>
    </w:p>
    <w:sectPr w:rsidR="00106AC7" w:rsidRPr="00EE276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24C79" w14:textId="77777777" w:rsidR="009222AA" w:rsidRDefault="009222AA">
      <w:r>
        <w:separator/>
      </w:r>
    </w:p>
  </w:endnote>
  <w:endnote w:type="continuationSeparator" w:id="0">
    <w:p w14:paraId="6883738C" w14:textId="77777777" w:rsidR="009222AA" w:rsidRDefault="0092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738CA" w14:textId="77777777" w:rsidR="009A4CD3" w:rsidRDefault="00F06E4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7A8D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5EB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D5A436" w14:textId="77777777"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BD276" w14:textId="77777777" w:rsidR="005C5F5B" w:rsidRDefault="005C5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A470A" w14:textId="77777777" w:rsidR="009222AA" w:rsidRDefault="009222AA">
      <w:r>
        <w:separator/>
      </w:r>
    </w:p>
  </w:footnote>
  <w:footnote w:type="continuationSeparator" w:id="0">
    <w:p w14:paraId="14E7CD78" w14:textId="77777777" w:rsidR="009222AA" w:rsidRDefault="0092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3827" w14:textId="77777777" w:rsidR="005C5F5B" w:rsidRDefault="005C5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FD949" w14:textId="77777777" w:rsidR="005C5F5B" w:rsidRDefault="005C5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A600" w14:textId="77777777" w:rsidR="005C5F5B" w:rsidRDefault="005C5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2191732">
    <w:abstractNumId w:val="13"/>
  </w:num>
  <w:num w:numId="2" w16cid:durableId="868684608">
    <w:abstractNumId w:val="0"/>
  </w:num>
  <w:num w:numId="3" w16cid:durableId="170023516">
    <w:abstractNumId w:val="11"/>
  </w:num>
  <w:num w:numId="4" w16cid:durableId="44640993">
    <w:abstractNumId w:val="8"/>
  </w:num>
  <w:num w:numId="5" w16cid:durableId="1683122660">
    <w:abstractNumId w:val="7"/>
  </w:num>
  <w:num w:numId="6" w16cid:durableId="340089779">
    <w:abstractNumId w:val="1"/>
  </w:num>
  <w:num w:numId="7" w16cid:durableId="1645770577">
    <w:abstractNumId w:val="6"/>
  </w:num>
  <w:num w:numId="8" w16cid:durableId="279453647">
    <w:abstractNumId w:val="3"/>
  </w:num>
  <w:num w:numId="9" w16cid:durableId="1109593098">
    <w:abstractNumId w:val="2"/>
  </w:num>
  <w:num w:numId="10" w16cid:durableId="396712221">
    <w:abstractNumId w:val="5"/>
  </w:num>
  <w:num w:numId="11" w16cid:durableId="362439430">
    <w:abstractNumId w:val="10"/>
  </w:num>
  <w:num w:numId="12" w16cid:durableId="186257004">
    <w:abstractNumId w:val="4"/>
  </w:num>
  <w:num w:numId="13" w16cid:durableId="58679425">
    <w:abstractNumId w:val="9"/>
  </w:num>
  <w:num w:numId="14" w16cid:durableId="18886404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F5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4EDF"/>
    <w:rsid w:val="00203F78"/>
    <w:rsid w:val="00204613"/>
    <w:rsid w:val="002523E1"/>
    <w:rsid w:val="0026290E"/>
    <w:rsid w:val="00283561"/>
    <w:rsid w:val="002B1E07"/>
    <w:rsid w:val="002C2DE7"/>
    <w:rsid w:val="002D160C"/>
    <w:rsid w:val="002D3BDF"/>
    <w:rsid w:val="002E023C"/>
    <w:rsid w:val="002E71FA"/>
    <w:rsid w:val="002F1615"/>
    <w:rsid w:val="003024A8"/>
    <w:rsid w:val="00307E5F"/>
    <w:rsid w:val="00312A4F"/>
    <w:rsid w:val="00333244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527A"/>
    <w:rsid w:val="00533E9F"/>
    <w:rsid w:val="0056132E"/>
    <w:rsid w:val="00583ED5"/>
    <w:rsid w:val="00597DD0"/>
    <w:rsid w:val="005A5013"/>
    <w:rsid w:val="005C0282"/>
    <w:rsid w:val="005C3627"/>
    <w:rsid w:val="005C5F5B"/>
    <w:rsid w:val="005E622E"/>
    <w:rsid w:val="00620E37"/>
    <w:rsid w:val="00641063"/>
    <w:rsid w:val="00664D2F"/>
    <w:rsid w:val="00685021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FDA"/>
    <w:rsid w:val="00775E2B"/>
    <w:rsid w:val="007823E9"/>
    <w:rsid w:val="007951AD"/>
    <w:rsid w:val="007C484C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0F7A"/>
    <w:rsid w:val="009222AA"/>
    <w:rsid w:val="00952336"/>
    <w:rsid w:val="009957B7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126A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2767"/>
    <w:rsid w:val="00EF012F"/>
    <w:rsid w:val="00F06E48"/>
    <w:rsid w:val="00F1363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1F70F59"/>
  <w15:docId w15:val="{F16638C9-7396-45A6-BB4A-0AFD88D7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00143-4D1A-471C-A595-386E76C1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234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2024-08-13T08:43:00Z</cp:lastPrinted>
  <dcterms:created xsi:type="dcterms:W3CDTF">2025-09-16T08:49:00Z</dcterms:created>
  <dcterms:modified xsi:type="dcterms:W3CDTF">2025-09-16T08:49:00Z</dcterms:modified>
</cp:coreProperties>
</file>