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EF2B0" w14:textId="77777777" w:rsidR="00025386" w:rsidRPr="009710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7106F">
        <w:rPr>
          <w:bCs/>
          <w:i w:val="0"/>
          <w:sz w:val="20"/>
        </w:rPr>
        <w:t xml:space="preserve">Załącznik nr </w:t>
      </w:r>
      <w:r w:rsidR="0060645D" w:rsidRPr="0097106F">
        <w:rPr>
          <w:bCs/>
          <w:i w:val="0"/>
          <w:sz w:val="20"/>
        </w:rPr>
        <w:t>4</w:t>
      </w:r>
      <w:r w:rsidR="007666D6" w:rsidRPr="0097106F">
        <w:rPr>
          <w:bCs/>
          <w:i w:val="0"/>
          <w:sz w:val="20"/>
        </w:rPr>
        <w:t xml:space="preserve"> do SWZ</w:t>
      </w:r>
    </w:p>
    <w:p w14:paraId="7EB13FF2" w14:textId="77777777" w:rsidR="00B62AD0" w:rsidRPr="0097106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7106F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70EF2A69" w14:textId="77777777"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23AF5F5" w14:textId="77777777"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4AFA7C90" w14:textId="77777777" w:rsidR="00B62AD0" w:rsidRPr="0097106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068981DF" w14:textId="77777777" w:rsidR="00B62AD0" w:rsidRPr="0097106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7106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</w:t>
      </w:r>
      <w:proofErr w:type="spellStart"/>
      <w:r w:rsidRPr="0097106F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97106F">
        <w:rPr>
          <w:rFonts w:ascii="Times New Roman" w:hAnsi="Times New Roman"/>
          <w:i/>
          <w:sz w:val="20"/>
          <w:szCs w:val="20"/>
        </w:rPr>
        <w:t>)</w:t>
      </w:r>
    </w:p>
    <w:p w14:paraId="64480E84" w14:textId="77777777" w:rsidR="00B62AD0" w:rsidRPr="0097106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7106F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B61DB3C" w14:textId="77777777" w:rsidR="00B62AD0" w:rsidRPr="0097106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7106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7106F">
        <w:rPr>
          <w:rFonts w:ascii="Times New Roman" w:hAnsi="Times New Roman"/>
          <w:sz w:val="20"/>
          <w:szCs w:val="20"/>
        </w:rPr>
        <w:t>…</w:t>
      </w:r>
    </w:p>
    <w:p w14:paraId="34245B3F" w14:textId="77777777" w:rsidR="00B62AD0" w:rsidRPr="0097106F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7106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7106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97106F" w14:paraId="121BF60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D608B" w14:textId="77777777" w:rsidR="00053927" w:rsidRPr="009710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EFD9A79" w14:textId="77777777" w:rsidR="00053927" w:rsidRPr="009710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7106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106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5BAAEA1" w14:textId="5A075D6D" w:rsidR="0071340C" w:rsidRPr="0097106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7106F">
        <w:rPr>
          <w:rFonts w:ascii="Times New Roman" w:hAnsi="Times New Roman"/>
          <w:sz w:val="20"/>
          <w:szCs w:val="20"/>
        </w:rPr>
        <w:t xml:space="preserve"> ustawy </w:t>
      </w:r>
      <w:r w:rsidR="00EF3368" w:rsidRPr="009710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46A82" w:rsidRPr="0097106F">
        <w:rPr>
          <w:rFonts w:ascii="Times New Roman" w:hAnsi="Times New Roman"/>
          <w:sz w:val="20"/>
          <w:szCs w:val="20"/>
        </w:rPr>
        <w:t>(</w:t>
      </w:r>
      <w:proofErr w:type="spellStart"/>
      <w:r w:rsidR="00B46A82" w:rsidRPr="0097106F">
        <w:rPr>
          <w:rFonts w:ascii="Times New Roman" w:hAnsi="Times New Roman"/>
          <w:sz w:val="20"/>
          <w:szCs w:val="20"/>
        </w:rPr>
        <w:t>t.j</w:t>
      </w:r>
      <w:proofErr w:type="spellEnd"/>
      <w:r w:rsidR="00B46A82" w:rsidRPr="0097106F">
        <w:rPr>
          <w:rFonts w:ascii="Times New Roman" w:hAnsi="Times New Roman"/>
          <w:sz w:val="20"/>
          <w:szCs w:val="20"/>
        </w:rPr>
        <w:t>. Dz. U. z 202</w:t>
      </w:r>
      <w:r w:rsidR="004C7636">
        <w:rPr>
          <w:rFonts w:ascii="Times New Roman" w:hAnsi="Times New Roman"/>
          <w:sz w:val="20"/>
          <w:szCs w:val="20"/>
        </w:rPr>
        <w:t>3</w:t>
      </w:r>
      <w:r w:rsidR="00B46A82" w:rsidRPr="0097106F">
        <w:rPr>
          <w:rFonts w:ascii="Times New Roman" w:hAnsi="Times New Roman"/>
          <w:sz w:val="20"/>
          <w:szCs w:val="20"/>
        </w:rPr>
        <w:t>r. poz. 1</w:t>
      </w:r>
      <w:r w:rsidR="004C7636">
        <w:rPr>
          <w:rFonts w:ascii="Times New Roman" w:hAnsi="Times New Roman"/>
          <w:sz w:val="20"/>
          <w:szCs w:val="20"/>
        </w:rPr>
        <w:t>605</w:t>
      </w:r>
      <w:r w:rsidR="00690E26">
        <w:rPr>
          <w:rFonts w:ascii="Times New Roman" w:hAnsi="Times New Roman"/>
          <w:sz w:val="20"/>
          <w:szCs w:val="20"/>
        </w:rPr>
        <w:t xml:space="preserve"> ze zm.</w:t>
      </w:r>
      <w:r w:rsidR="00B46A82" w:rsidRPr="0097106F">
        <w:rPr>
          <w:rFonts w:ascii="Times New Roman" w:hAnsi="Times New Roman"/>
          <w:sz w:val="20"/>
          <w:szCs w:val="20"/>
        </w:rPr>
        <w:t>)</w:t>
      </w:r>
      <w:r w:rsidR="00E27ABB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75CA3DE3" w14:textId="5775D050" w:rsidR="0071340C" w:rsidRPr="0097106F" w:rsidRDefault="00B46A8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  <w:r w:rsidR="005F01B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5F01B8">
        <w:rPr>
          <w:rFonts w:ascii="Times New Roman" w:hAnsi="Times New Roman"/>
          <w:b/>
          <w:sz w:val="20"/>
          <w:szCs w:val="20"/>
        </w:rPr>
        <w:t>na lata 2026, 2027 i 2028</w:t>
      </w:r>
    </w:p>
    <w:p w14:paraId="6AB520C7" w14:textId="15C95ACF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B46A82"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097C74">
        <w:rPr>
          <w:rFonts w:ascii="Times New Roman" w:eastAsia="Times New Roman" w:hAnsi="Times New Roman"/>
          <w:b/>
          <w:sz w:val="20"/>
          <w:szCs w:val="20"/>
          <w:lang w:eastAsia="pl-PL"/>
        </w:rPr>
        <w:t>33</w:t>
      </w:r>
      <w:r w:rsidR="00B46A82"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097C74">
        <w:rPr>
          <w:rFonts w:ascii="Times New Roman" w:eastAsia="Times New Roman" w:hAnsi="Times New Roman"/>
          <w:b/>
          <w:sz w:val="20"/>
          <w:szCs w:val="20"/>
          <w:lang w:eastAsia="pl-PL"/>
        </w:rPr>
        <w:t>5</w:t>
      </w:r>
    </w:p>
    <w:p w14:paraId="41B7611D" w14:textId="77777777"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31561D0" w14:textId="77777777"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6563EF4" w14:textId="77777777" w:rsidR="0071340C" w:rsidRPr="0097106F" w:rsidRDefault="00DC652A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45BA010A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BC6B3C7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0EB9648" w14:textId="77777777" w:rsidR="0071340C" w:rsidRPr="0097106F" w:rsidRDefault="0071340C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48F142D0" w14:textId="77777777"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6A9D0CA9" w14:textId="77777777" w:rsidR="00DC652A" w:rsidRPr="009710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5FBAD33" w14:textId="77777777" w:rsidR="00DC652A" w:rsidRPr="009710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305664" w14:textId="77777777"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06F2481" w14:textId="77777777" w:rsidR="0093388F" w:rsidRPr="009710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2D82B1A" w14:textId="77777777"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9FA4DCD" w14:textId="77777777" w:rsidR="00CB29AC" w:rsidRPr="009710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28784A6" w14:textId="77777777" w:rsidR="00CB29AC" w:rsidRPr="009710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3F8793F" w14:textId="77777777" w:rsidR="00830970" w:rsidRPr="009710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E502E6C" w14:textId="77777777" w:rsidR="00E27ABB" w:rsidRPr="0097106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3511A91F" w14:textId="7D0A483A" w:rsidR="00E27ABB" w:rsidRPr="007E2071" w:rsidRDefault="00AC7C0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7E2071">
        <w:rPr>
          <w:rFonts w:ascii="Times New Roman" w:hAnsi="Times New Roman"/>
          <w:i/>
          <w:iCs/>
          <w:sz w:val="20"/>
          <w:szCs w:val="20"/>
        </w:rPr>
        <w:t xml:space="preserve">Zobowiązanie musi być opatrzone </w:t>
      </w:r>
      <w:r w:rsidRPr="007E2071">
        <w:rPr>
          <w:rFonts w:ascii="Times New Roman" w:hAnsi="Times New Roman"/>
          <w:bCs/>
          <w:i/>
          <w:iCs/>
          <w:sz w:val="20"/>
          <w:szCs w:val="20"/>
        </w:rPr>
        <w:t>kwalifikowanym podpisem elektronicznym</w:t>
      </w:r>
    </w:p>
    <w:sectPr w:rsidR="00E27ABB" w:rsidRPr="007E2071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27D1E" w14:textId="77777777" w:rsidR="00950DEE" w:rsidRDefault="00950DEE" w:rsidP="00025386">
      <w:pPr>
        <w:spacing w:after="0" w:line="240" w:lineRule="auto"/>
      </w:pPr>
      <w:r>
        <w:separator/>
      </w:r>
    </w:p>
  </w:endnote>
  <w:endnote w:type="continuationSeparator" w:id="0">
    <w:p w14:paraId="15D4AC12" w14:textId="77777777" w:rsidR="00950DEE" w:rsidRDefault="00950D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A67D4" w14:textId="77777777" w:rsidR="00950DEE" w:rsidRDefault="00950DEE" w:rsidP="00025386">
      <w:pPr>
        <w:spacing w:after="0" w:line="240" w:lineRule="auto"/>
      </w:pPr>
      <w:r>
        <w:separator/>
      </w:r>
    </w:p>
  </w:footnote>
  <w:footnote w:type="continuationSeparator" w:id="0">
    <w:p w14:paraId="357B7E8F" w14:textId="77777777" w:rsidR="00950DEE" w:rsidRDefault="00950DE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08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DEE"/>
    <w:rsid w:val="00025386"/>
    <w:rsid w:val="000423B9"/>
    <w:rsid w:val="00053927"/>
    <w:rsid w:val="00066C44"/>
    <w:rsid w:val="00071D4C"/>
    <w:rsid w:val="00084786"/>
    <w:rsid w:val="00097C74"/>
    <w:rsid w:val="0016158F"/>
    <w:rsid w:val="001C2314"/>
    <w:rsid w:val="00213980"/>
    <w:rsid w:val="002472C1"/>
    <w:rsid w:val="002E023C"/>
    <w:rsid w:val="00333244"/>
    <w:rsid w:val="004374F2"/>
    <w:rsid w:val="00460705"/>
    <w:rsid w:val="00485239"/>
    <w:rsid w:val="004C7636"/>
    <w:rsid w:val="004E27D7"/>
    <w:rsid w:val="004E527A"/>
    <w:rsid w:val="00521625"/>
    <w:rsid w:val="0055145C"/>
    <w:rsid w:val="005624D8"/>
    <w:rsid w:val="005F01B8"/>
    <w:rsid w:val="0060645D"/>
    <w:rsid w:val="00620476"/>
    <w:rsid w:val="00657A47"/>
    <w:rsid w:val="00690E26"/>
    <w:rsid w:val="006C27FA"/>
    <w:rsid w:val="0071340C"/>
    <w:rsid w:val="00745A44"/>
    <w:rsid w:val="007666D6"/>
    <w:rsid w:val="00796C54"/>
    <w:rsid w:val="007D6755"/>
    <w:rsid w:val="007E2071"/>
    <w:rsid w:val="00806A79"/>
    <w:rsid w:val="00824D73"/>
    <w:rsid w:val="00830970"/>
    <w:rsid w:val="008833CF"/>
    <w:rsid w:val="008B797E"/>
    <w:rsid w:val="008F2498"/>
    <w:rsid w:val="0093388F"/>
    <w:rsid w:val="00950DEE"/>
    <w:rsid w:val="0097106F"/>
    <w:rsid w:val="00982DD1"/>
    <w:rsid w:val="00A56A6F"/>
    <w:rsid w:val="00A87380"/>
    <w:rsid w:val="00AC7C04"/>
    <w:rsid w:val="00AF4E90"/>
    <w:rsid w:val="00AF7375"/>
    <w:rsid w:val="00B46A82"/>
    <w:rsid w:val="00B62AD0"/>
    <w:rsid w:val="00B70196"/>
    <w:rsid w:val="00B77707"/>
    <w:rsid w:val="00BE3BCE"/>
    <w:rsid w:val="00C26C13"/>
    <w:rsid w:val="00CB29AC"/>
    <w:rsid w:val="00D55FC4"/>
    <w:rsid w:val="00D91AB0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17E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26BBE"/>
  <w15:docId w15:val="{E4ACEDDD-3D47-4D02-BB13-D69ED76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2023-08-11T09:44:00Z</cp:lastPrinted>
  <dcterms:created xsi:type="dcterms:W3CDTF">2025-09-16T08:46:00Z</dcterms:created>
  <dcterms:modified xsi:type="dcterms:W3CDTF">2025-09-16T08:46:00Z</dcterms:modified>
</cp:coreProperties>
</file>