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A9C7A" w14:textId="04508396" w:rsidR="008D2AB8" w:rsidRPr="00480267" w:rsidRDefault="008D2AB8" w:rsidP="00480267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b w:val="0"/>
          <w:sz w:val="20"/>
          <w:szCs w:val="20"/>
        </w:rPr>
        <w:tab/>
      </w:r>
      <w:r w:rsidRPr="00480267">
        <w:rPr>
          <w:rFonts w:ascii="Verdana" w:hAnsi="Verdana"/>
          <w:b w:val="0"/>
          <w:sz w:val="20"/>
          <w:szCs w:val="20"/>
        </w:rPr>
        <w:tab/>
      </w:r>
      <w:r w:rsidRPr="00480267">
        <w:rPr>
          <w:rFonts w:ascii="Verdana" w:hAnsi="Verdana"/>
          <w:b w:val="0"/>
          <w:sz w:val="20"/>
          <w:szCs w:val="20"/>
        </w:rPr>
        <w:tab/>
      </w:r>
      <w:r w:rsidRPr="00480267">
        <w:rPr>
          <w:rFonts w:ascii="Verdana" w:hAnsi="Verdana"/>
          <w:b w:val="0"/>
          <w:sz w:val="20"/>
          <w:szCs w:val="20"/>
        </w:rPr>
        <w:tab/>
      </w:r>
      <w:r w:rsidRPr="00480267">
        <w:rPr>
          <w:rFonts w:ascii="Verdana" w:hAnsi="Verdana"/>
          <w:b w:val="0"/>
          <w:sz w:val="20"/>
          <w:szCs w:val="20"/>
        </w:rPr>
        <w:tab/>
      </w:r>
      <w:r w:rsidRPr="00480267">
        <w:rPr>
          <w:rFonts w:ascii="Verdana" w:hAnsi="Verdana"/>
          <w:b w:val="0"/>
          <w:sz w:val="20"/>
          <w:szCs w:val="20"/>
        </w:rPr>
        <w:tab/>
      </w:r>
      <w:r w:rsidRPr="00480267">
        <w:rPr>
          <w:rFonts w:ascii="Verdana" w:hAnsi="Verdana"/>
          <w:b w:val="0"/>
          <w:sz w:val="20"/>
          <w:szCs w:val="20"/>
        </w:rPr>
        <w:tab/>
      </w:r>
      <w:r w:rsidRPr="00480267">
        <w:rPr>
          <w:rFonts w:ascii="Verdana" w:hAnsi="Verdana"/>
          <w:sz w:val="20"/>
          <w:szCs w:val="20"/>
        </w:rPr>
        <w:t xml:space="preserve">Załącznik nr </w:t>
      </w:r>
      <w:r w:rsidR="00012286" w:rsidRPr="00480267">
        <w:rPr>
          <w:rFonts w:ascii="Verdana" w:hAnsi="Verdana"/>
          <w:sz w:val="20"/>
          <w:szCs w:val="20"/>
        </w:rPr>
        <w:t>1</w:t>
      </w:r>
    </w:p>
    <w:p w14:paraId="2E91D714" w14:textId="77777777" w:rsidR="008D2AB8" w:rsidRPr="00480267" w:rsidRDefault="008D2AB8" w:rsidP="0048026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BF4DD2E" w14:textId="77777777" w:rsidR="008D2AB8" w:rsidRPr="00480267" w:rsidRDefault="008D2AB8" w:rsidP="0048026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480267">
        <w:rPr>
          <w:rFonts w:ascii="Verdana" w:hAnsi="Verdana"/>
          <w:b/>
          <w:sz w:val="20"/>
          <w:szCs w:val="20"/>
        </w:rPr>
        <w:t>FORMULARZ OFERTY</w:t>
      </w:r>
    </w:p>
    <w:p w14:paraId="6BD5E90D" w14:textId="77777777" w:rsidR="008D2AB8" w:rsidRPr="00480267" w:rsidRDefault="008D2AB8" w:rsidP="0048026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85A9289" w14:textId="77777777" w:rsidR="008D2AB8" w:rsidRPr="00480267" w:rsidRDefault="008D2AB8" w:rsidP="004802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5B43A29" w14:textId="227A0CBA" w:rsidR="008D2AB8" w:rsidRPr="00480267" w:rsidRDefault="008D2AB8" w:rsidP="004802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FORMA PROWADZONEJ DZIAŁALNOŚCI: .....................................................</w:t>
      </w:r>
    </w:p>
    <w:p w14:paraId="3E27E6B3" w14:textId="77777777" w:rsidR="008D2AB8" w:rsidRPr="00480267" w:rsidRDefault="008D2AB8" w:rsidP="004802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BCA3686" w14:textId="77777777" w:rsidR="008D2AB8" w:rsidRPr="00480267" w:rsidRDefault="008D2AB8" w:rsidP="004802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79A6FD2" w14:textId="77777777" w:rsidR="008D2AB8" w:rsidRPr="00480267" w:rsidRDefault="008D2AB8" w:rsidP="0048026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80267">
        <w:rPr>
          <w:rFonts w:ascii="Verdana" w:hAnsi="Verdana"/>
          <w:sz w:val="20"/>
          <w:szCs w:val="20"/>
          <w:lang w:val="de-DE"/>
        </w:rPr>
        <w:t>TEL.</w:t>
      </w:r>
      <w:r w:rsidRPr="0048026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AC0AD85" w14:textId="77777777" w:rsidR="008D2AB8" w:rsidRPr="00480267" w:rsidRDefault="008D2AB8" w:rsidP="0048026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80267">
        <w:rPr>
          <w:rFonts w:ascii="Verdana" w:hAnsi="Verdana"/>
          <w:sz w:val="20"/>
          <w:szCs w:val="20"/>
          <w:lang w:val="de-DE"/>
        </w:rPr>
        <w:t xml:space="preserve">FAX </w:t>
      </w:r>
      <w:r w:rsidRPr="0048026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CCDA62E" w14:textId="77777777" w:rsidR="008D2AB8" w:rsidRPr="00480267" w:rsidRDefault="008D2AB8" w:rsidP="0048026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80267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86CE48A" w14:textId="77777777" w:rsidR="008D2AB8" w:rsidRPr="00480267" w:rsidRDefault="008D2AB8" w:rsidP="004802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480267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48853F5" w14:textId="77777777" w:rsidR="008D2AB8" w:rsidRPr="00480267" w:rsidRDefault="008D2AB8" w:rsidP="0048026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649409D" w14:textId="77777777" w:rsidR="00480267" w:rsidRDefault="00480267" w:rsidP="00480267">
      <w:pPr>
        <w:rPr>
          <w:rFonts w:ascii="Verdana" w:hAnsi="Verdana"/>
          <w:sz w:val="20"/>
          <w:szCs w:val="20"/>
        </w:rPr>
      </w:pPr>
    </w:p>
    <w:p w14:paraId="4D099EF7" w14:textId="4D15BEE5" w:rsidR="008D2AB8" w:rsidRPr="00480267" w:rsidRDefault="008D2AB8" w:rsidP="00480267">
      <w:pPr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Do: Nazwa i siedziba Zamawiającego:</w:t>
      </w:r>
    </w:p>
    <w:p w14:paraId="5E0709C4" w14:textId="48FEFCAB" w:rsidR="00A2578E" w:rsidRPr="00480267" w:rsidRDefault="00A2578E" w:rsidP="00480267">
      <w:pPr>
        <w:ind w:right="-110"/>
        <w:rPr>
          <w:rFonts w:ascii="Verdana" w:hAnsi="Verdana"/>
          <w:b/>
          <w:sz w:val="20"/>
          <w:szCs w:val="20"/>
        </w:rPr>
      </w:pPr>
      <w:r w:rsidRPr="00480267">
        <w:rPr>
          <w:rFonts w:ascii="Verdana" w:hAnsi="Verdana"/>
          <w:b/>
          <w:sz w:val="20"/>
          <w:szCs w:val="20"/>
        </w:rPr>
        <w:t xml:space="preserve">Akademia Górniczo </w:t>
      </w:r>
      <w:r w:rsidR="00480267" w:rsidRPr="00480267">
        <w:rPr>
          <w:rFonts w:ascii="Verdana" w:hAnsi="Verdana"/>
          <w:b/>
          <w:sz w:val="20"/>
          <w:szCs w:val="20"/>
        </w:rPr>
        <w:t>–</w:t>
      </w:r>
      <w:r w:rsidRPr="00480267">
        <w:rPr>
          <w:rFonts w:ascii="Verdana" w:hAnsi="Verdana"/>
          <w:b/>
          <w:sz w:val="20"/>
          <w:szCs w:val="20"/>
        </w:rPr>
        <w:t xml:space="preserve"> Hutnicza</w:t>
      </w:r>
      <w:r w:rsidR="00480267" w:rsidRPr="00480267">
        <w:rPr>
          <w:rFonts w:ascii="Verdana" w:hAnsi="Verdana"/>
          <w:b/>
          <w:sz w:val="20"/>
          <w:szCs w:val="20"/>
        </w:rPr>
        <w:t xml:space="preserve"> </w:t>
      </w:r>
      <w:r w:rsidRPr="00480267">
        <w:rPr>
          <w:rFonts w:ascii="Verdana" w:hAnsi="Verdana"/>
          <w:b/>
          <w:sz w:val="20"/>
          <w:szCs w:val="20"/>
        </w:rPr>
        <w:t>im. Stanisława Staszica w Krakowie</w:t>
      </w:r>
    </w:p>
    <w:p w14:paraId="4F0E8F80" w14:textId="77777777" w:rsidR="008D2AB8" w:rsidRPr="00480267" w:rsidRDefault="00A2578E" w:rsidP="00480267">
      <w:pPr>
        <w:ind w:right="-110"/>
        <w:rPr>
          <w:rFonts w:ascii="Verdana" w:hAnsi="Verdana"/>
          <w:b/>
          <w:sz w:val="20"/>
          <w:szCs w:val="20"/>
        </w:rPr>
      </w:pPr>
      <w:r w:rsidRPr="00480267">
        <w:rPr>
          <w:rFonts w:ascii="Verdana" w:hAnsi="Verdana"/>
          <w:b/>
          <w:sz w:val="20"/>
          <w:szCs w:val="20"/>
        </w:rPr>
        <w:t>Dział Zamówień Publicznych</w:t>
      </w:r>
      <w:r w:rsidR="008D2AB8" w:rsidRPr="00480267">
        <w:rPr>
          <w:rFonts w:ascii="Verdana" w:hAnsi="Verdana"/>
          <w:b/>
          <w:sz w:val="20"/>
          <w:szCs w:val="20"/>
        </w:rPr>
        <w:t xml:space="preserve">  </w:t>
      </w:r>
    </w:p>
    <w:p w14:paraId="3A8F0309" w14:textId="4C7E8AFB" w:rsidR="008D2AB8" w:rsidRPr="00480267" w:rsidRDefault="00A2578E" w:rsidP="00480267">
      <w:pPr>
        <w:ind w:right="-110"/>
        <w:rPr>
          <w:rFonts w:ascii="Verdana" w:hAnsi="Verdana"/>
          <w:b/>
          <w:sz w:val="20"/>
          <w:szCs w:val="20"/>
        </w:rPr>
      </w:pPr>
      <w:r w:rsidRPr="00480267">
        <w:rPr>
          <w:rFonts w:ascii="Verdana" w:hAnsi="Verdana"/>
          <w:b/>
          <w:sz w:val="20"/>
          <w:szCs w:val="20"/>
        </w:rPr>
        <w:t>Al. Mickiewicza</w:t>
      </w:r>
      <w:r w:rsidR="008D2AB8" w:rsidRPr="00480267">
        <w:rPr>
          <w:rFonts w:ascii="Verdana" w:hAnsi="Verdana"/>
          <w:b/>
          <w:sz w:val="20"/>
          <w:szCs w:val="20"/>
        </w:rPr>
        <w:t xml:space="preserve"> </w:t>
      </w:r>
      <w:r w:rsidRPr="00480267">
        <w:rPr>
          <w:rFonts w:ascii="Verdana" w:hAnsi="Verdana"/>
          <w:b/>
          <w:sz w:val="20"/>
          <w:szCs w:val="20"/>
        </w:rPr>
        <w:t>30</w:t>
      </w:r>
      <w:r w:rsidR="00480267">
        <w:rPr>
          <w:rFonts w:ascii="Verdana" w:hAnsi="Verdana"/>
          <w:b/>
          <w:sz w:val="20"/>
          <w:szCs w:val="20"/>
        </w:rPr>
        <w:t xml:space="preserve">, </w:t>
      </w:r>
      <w:r w:rsidRPr="00480267">
        <w:rPr>
          <w:rFonts w:ascii="Verdana" w:hAnsi="Verdana"/>
          <w:b/>
          <w:sz w:val="20"/>
          <w:szCs w:val="20"/>
        </w:rPr>
        <w:t>30-059</w:t>
      </w:r>
      <w:r w:rsidR="008D2AB8" w:rsidRPr="00480267">
        <w:rPr>
          <w:rFonts w:ascii="Verdana" w:hAnsi="Verdana"/>
          <w:b/>
          <w:sz w:val="20"/>
          <w:szCs w:val="20"/>
        </w:rPr>
        <w:t xml:space="preserve"> </w:t>
      </w:r>
      <w:r w:rsidRPr="00480267">
        <w:rPr>
          <w:rFonts w:ascii="Verdana" w:hAnsi="Verdana"/>
          <w:b/>
          <w:sz w:val="20"/>
          <w:szCs w:val="20"/>
        </w:rPr>
        <w:t>Kraków</w:t>
      </w:r>
      <w:r w:rsidR="008D2AB8" w:rsidRPr="00480267">
        <w:rPr>
          <w:rFonts w:ascii="Verdana" w:hAnsi="Verdana"/>
          <w:b/>
          <w:sz w:val="20"/>
          <w:szCs w:val="20"/>
        </w:rPr>
        <w:t xml:space="preserve">,  </w:t>
      </w:r>
    </w:p>
    <w:p w14:paraId="1B744936" w14:textId="77777777" w:rsidR="008D2AB8" w:rsidRPr="00480267" w:rsidRDefault="008D2AB8" w:rsidP="00480267">
      <w:pPr>
        <w:ind w:firstLine="3969"/>
        <w:rPr>
          <w:rFonts w:ascii="Verdana" w:hAnsi="Verdana"/>
          <w:b/>
          <w:sz w:val="20"/>
          <w:szCs w:val="20"/>
        </w:rPr>
      </w:pPr>
    </w:p>
    <w:p w14:paraId="57296765" w14:textId="2DA695F4" w:rsidR="008D2AB8" w:rsidRPr="00480267" w:rsidRDefault="008D2AB8" w:rsidP="0048026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A2578E" w:rsidRPr="00480267">
        <w:rPr>
          <w:rFonts w:ascii="Verdana" w:hAnsi="Verdana"/>
          <w:b/>
          <w:sz w:val="20"/>
          <w:szCs w:val="20"/>
        </w:rPr>
        <w:t>Dostawa układu sterującego autonomicznym robotem mobilnym dla WIMIR AGH - KC-DE-zp.272-527/25</w:t>
      </w:r>
      <w:r w:rsidRPr="00480267">
        <w:rPr>
          <w:rFonts w:ascii="Verdana" w:hAnsi="Verdana"/>
          <w:b/>
          <w:sz w:val="20"/>
          <w:szCs w:val="20"/>
        </w:rPr>
        <w:t xml:space="preserve">, </w:t>
      </w:r>
      <w:r w:rsidRPr="00480267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6A70722B" w14:textId="77777777" w:rsidR="008D2AB8" w:rsidRPr="00480267" w:rsidRDefault="008D2AB8" w:rsidP="00480267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5169FFA" w14:textId="42B41067" w:rsidR="009E35F7" w:rsidRPr="00480267" w:rsidRDefault="009E35F7" w:rsidP="0048026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480267">
        <w:rPr>
          <w:rFonts w:ascii="Verdana" w:hAnsi="Verdana"/>
          <w:b/>
          <w:sz w:val="20"/>
          <w:szCs w:val="20"/>
        </w:rPr>
        <w:t>Cena netto za całość przedmiotu zamówienia:     ..............................</w:t>
      </w:r>
      <w:r w:rsidR="00480267">
        <w:rPr>
          <w:rFonts w:ascii="Verdana" w:hAnsi="Verdana"/>
          <w:b/>
          <w:sz w:val="20"/>
          <w:szCs w:val="20"/>
        </w:rPr>
        <w:t xml:space="preserve"> </w:t>
      </w:r>
      <w:r w:rsidRPr="00480267">
        <w:rPr>
          <w:rFonts w:ascii="Verdana" w:hAnsi="Verdana"/>
          <w:b/>
          <w:sz w:val="20"/>
          <w:szCs w:val="20"/>
        </w:rPr>
        <w:t>PLN</w:t>
      </w:r>
    </w:p>
    <w:p w14:paraId="1004207A" w14:textId="77777777" w:rsidR="009E35F7" w:rsidRPr="00480267" w:rsidRDefault="009E35F7" w:rsidP="00480267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095E95F5" w14:textId="68AB5065" w:rsidR="009E35F7" w:rsidRPr="00480267" w:rsidRDefault="009E35F7" w:rsidP="0048026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480267">
        <w:rPr>
          <w:rFonts w:ascii="Verdana" w:hAnsi="Verdana"/>
          <w:b/>
          <w:sz w:val="20"/>
          <w:szCs w:val="20"/>
        </w:rPr>
        <w:t>Cena brutto za całość przedmiotu zamówienia:   …............................</w:t>
      </w:r>
      <w:r w:rsidR="00480267">
        <w:rPr>
          <w:rFonts w:ascii="Verdana" w:hAnsi="Verdana"/>
          <w:b/>
          <w:sz w:val="20"/>
          <w:szCs w:val="20"/>
        </w:rPr>
        <w:t xml:space="preserve"> </w:t>
      </w:r>
      <w:r w:rsidRPr="00480267">
        <w:rPr>
          <w:rFonts w:ascii="Verdana" w:hAnsi="Verdana"/>
          <w:b/>
          <w:sz w:val="20"/>
          <w:szCs w:val="20"/>
        </w:rPr>
        <w:t>PLN</w:t>
      </w:r>
    </w:p>
    <w:p w14:paraId="0CAB7CDF" w14:textId="77777777" w:rsidR="009E35F7" w:rsidRPr="00480267" w:rsidRDefault="009E35F7" w:rsidP="0048026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9E23893" w14:textId="7550E30C" w:rsidR="009E35F7" w:rsidRPr="00480267" w:rsidRDefault="009E35F7" w:rsidP="0048026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Słownie brutto:..................................................</w:t>
      </w:r>
      <w:r w:rsidR="00480267">
        <w:rPr>
          <w:rFonts w:ascii="Verdana" w:hAnsi="Verdana"/>
          <w:sz w:val="20"/>
          <w:szCs w:val="20"/>
        </w:rPr>
        <w:t xml:space="preserve"> </w:t>
      </w:r>
    </w:p>
    <w:p w14:paraId="66A136C4" w14:textId="77777777" w:rsidR="009E35F7" w:rsidRPr="00480267" w:rsidRDefault="009E35F7" w:rsidP="0048026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1BEF576" w14:textId="77777777" w:rsidR="009E35F7" w:rsidRPr="00480267" w:rsidRDefault="009E35F7" w:rsidP="00480267">
      <w:pPr>
        <w:widowControl w:val="0"/>
        <w:rPr>
          <w:rFonts w:ascii="Verdana" w:hAnsi="Verdana"/>
          <w:b/>
          <w:sz w:val="20"/>
          <w:szCs w:val="20"/>
        </w:rPr>
      </w:pPr>
      <w:r w:rsidRPr="00480267">
        <w:rPr>
          <w:rFonts w:ascii="Verdana" w:hAnsi="Verdana"/>
          <w:b/>
          <w:sz w:val="20"/>
          <w:szCs w:val="20"/>
        </w:rPr>
        <w:t>Powyższa cena zawiera podatek VAT w wysokości .......... % tj.…………………….</w:t>
      </w:r>
    </w:p>
    <w:p w14:paraId="55CFFCD9" w14:textId="77777777" w:rsidR="00480267" w:rsidRDefault="00480267" w:rsidP="0048026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54F731E" w14:textId="51CA37EA" w:rsidR="009E35F7" w:rsidRPr="00480267" w:rsidRDefault="009E35F7" w:rsidP="00480267">
      <w:pPr>
        <w:widowControl w:val="0"/>
        <w:ind w:right="1"/>
        <w:jc w:val="both"/>
        <w:rPr>
          <w:rFonts w:ascii="Verdana" w:hAnsi="Verdana"/>
          <w:i/>
          <w:sz w:val="20"/>
          <w:szCs w:val="20"/>
          <w:highlight w:val="yellow"/>
        </w:rPr>
      </w:pPr>
      <w:r w:rsidRPr="00480267">
        <w:rPr>
          <w:rFonts w:ascii="Verdana" w:hAnsi="Verdana"/>
          <w:b/>
          <w:sz w:val="20"/>
          <w:szCs w:val="20"/>
        </w:rPr>
        <w:t xml:space="preserve">Termin realizacji umowy: </w:t>
      </w:r>
      <w:r w:rsidRPr="00480267">
        <w:rPr>
          <w:rFonts w:ascii="Verdana" w:hAnsi="Verdana"/>
          <w:sz w:val="20"/>
          <w:szCs w:val="20"/>
        </w:rPr>
        <w:t xml:space="preserve">……  dni* od daty podpisania umowy </w:t>
      </w:r>
      <w:r w:rsidRPr="00480267">
        <w:rPr>
          <w:rFonts w:ascii="Verdana" w:hAnsi="Verdana"/>
          <w:i/>
          <w:sz w:val="20"/>
          <w:szCs w:val="20"/>
          <w:highlight w:val="yellow"/>
        </w:rPr>
        <w:t>(kryterium oceny ofert)</w:t>
      </w:r>
    </w:p>
    <w:p w14:paraId="04003924" w14:textId="0FAB201C" w:rsidR="009E35F7" w:rsidRPr="00480267" w:rsidRDefault="009E35F7" w:rsidP="00480267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  <w:r w:rsidRPr="00480267">
        <w:rPr>
          <w:rFonts w:ascii="Verdana" w:hAnsi="Verdana"/>
          <w:i/>
          <w:sz w:val="16"/>
          <w:szCs w:val="16"/>
        </w:rPr>
        <w:t>*w przypadku nie wskazania terminu realizacji, Zamawiający przyjmie maksymalny termin wskazany w SWZ</w:t>
      </w:r>
    </w:p>
    <w:p w14:paraId="2B1935B0" w14:textId="77777777" w:rsidR="00480267" w:rsidRDefault="00480267" w:rsidP="0048026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79CDBA5" w14:textId="2723FFCD" w:rsidR="009E35F7" w:rsidRPr="00480267" w:rsidRDefault="009E35F7" w:rsidP="00480267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480267">
        <w:rPr>
          <w:rFonts w:ascii="Verdana" w:hAnsi="Verdana"/>
          <w:b/>
          <w:sz w:val="20"/>
          <w:szCs w:val="20"/>
        </w:rPr>
        <w:t>Okres udzielonej gwarancji wynosi:</w:t>
      </w:r>
      <w:r w:rsidRPr="00480267">
        <w:rPr>
          <w:rFonts w:ascii="Verdana" w:hAnsi="Verdana"/>
          <w:sz w:val="20"/>
          <w:szCs w:val="20"/>
        </w:rPr>
        <w:t xml:space="preserve"> ………………. </w:t>
      </w:r>
      <w:r w:rsidR="00480267">
        <w:rPr>
          <w:rFonts w:ascii="Verdana" w:hAnsi="Verdana"/>
          <w:sz w:val="20"/>
          <w:szCs w:val="20"/>
        </w:rPr>
        <w:t>m</w:t>
      </w:r>
      <w:r w:rsidRPr="00480267">
        <w:rPr>
          <w:rFonts w:ascii="Verdana" w:hAnsi="Verdana"/>
          <w:sz w:val="20"/>
          <w:szCs w:val="20"/>
        </w:rPr>
        <w:t xml:space="preserve">iesięcy* </w:t>
      </w:r>
      <w:r w:rsidRPr="00480267">
        <w:rPr>
          <w:rFonts w:ascii="Verdana" w:hAnsi="Verdana"/>
          <w:i/>
          <w:sz w:val="20"/>
          <w:szCs w:val="20"/>
          <w:highlight w:val="yellow"/>
        </w:rPr>
        <w:t>(kryterium oceny ofert)</w:t>
      </w:r>
    </w:p>
    <w:p w14:paraId="2894299C" w14:textId="2E0C0A39" w:rsidR="009E35F7" w:rsidRPr="00480267" w:rsidRDefault="009E35F7" w:rsidP="00480267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480267">
        <w:rPr>
          <w:rFonts w:ascii="Verdana" w:hAnsi="Verdana"/>
          <w:i/>
          <w:sz w:val="16"/>
          <w:szCs w:val="16"/>
        </w:rPr>
        <w:t xml:space="preserve">*w przypadku nie wskazania </w:t>
      </w:r>
      <w:r w:rsidR="00B1605E" w:rsidRPr="00480267">
        <w:rPr>
          <w:rFonts w:ascii="Verdana" w:hAnsi="Verdana"/>
          <w:i/>
          <w:sz w:val="16"/>
          <w:szCs w:val="16"/>
        </w:rPr>
        <w:t>gwarancji</w:t>
      </w:r>
      <w:r w:rsidRPr="00480267">
        <w:rPr>
          <w:rFonts w:ascii="Verdana" w:hAnsi="Verdana"/>
          <w:i/>
          <w:sz w:val="16"/>
          <w:szCs w:val="16"/>
        </w:rPr>
        <w:t>, Zamawiający przyjmie maksymaln</w:t>
      </w:r>
      <w:r w:rsidR="00B1605E" w:rsidRPr="00480267">
        <w:rPr>
          <w:rFonts w:ascii="Verdana" w:hAnsi="Verdana"/>
          <w:i/>
          <w:sz w:val="16"/>
          <w:szCs w:val="16"/>
        </w:rPr>
        <w:t xml:space="preserve">ą gwarancję wymaganą </w:t>
      </w:r>
      <w:r w:rsidRPr="00480267">
        <w:rPr>
          <w:rFonts w:ascii="Verdana" w:hAnsi="Verdana"/>
          <w:i/>
          <w:sz w:val="16"/>
          <w:szCs w:val="16"/>
        </w:rPr>
        <w:t xml:space="preserve"> w SWZ</w:t>
      </w:r>
    </w:p>
    <w:p w14:paraId="64AB9701" w14:textId="77777777" w:rsidR="00480267" w:rsidRDefault="00480267" w:rsidP="0048026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77A2F9F1" w14:textId="3EDAA2FD" w:rsidR="009E35F7" w:rsidRPr="00480267" w:rsidRDefault="009E35F7" w:rsidP="0048026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480267">
        <w:rPr>
          <w:rFonts w:ascii="Verdana" w:hAnsi="Verdana"/>
          <w:b/>
          <w:sz w:val="20"/>
          <w:szCs w:val="20"/>
        </w:rPr>
        <w:t xml:space="preserve"> TAK/NIE</w:t>
      </w:r>
    </w:p>
    <w:p w14:paraId="4188EE77" w14:textId="77777777" w:rsidR="00480267" w:rsidRDefault="00480267" w:rsidP="00480267">
      <w:pPr>
        <w:rPr>
          <w:rFonts w:ascii="Verdana" w:hAnsi="Verdana"/>
          <w:b/>
          <w:bCs/>
          <w:sz w:val="20"/>
          <w:szCs w:val="20"/>
        </w:rPr>
      </w:pPr>
    </w:p>
    <w:p w14:paraId="425B8AD0" w14:textId="25CCEC10" w:rsidR="009E35F7" w:rsidRPr="00480267" w:rsidRDefault="009E35F7" w:rsidP="00480267">
      <w:pPr>
        <w:rPr>
          <w:rFonts w:ascii="Verdana" w:hAnsi="Verdana"/>
          <w:bCs/>
          <w:sz w:val="20"/>
          <w:szCs w:val="20"/>
        </w:rPr>
      </w:pPr>
      <w:r w:rsidRPr="00480267">
        <w:rPr>
          <w:rFonts w:ascii="Verdana" w:hAnsi="Verdana"/>
          <w:b/>
          <w:bCs/>
          <w:sz w:val="20"/>
          <w:szCs w:val="20"/>
        </w:rPr>
        <w:t xml:space="preserve">Termin płatności: </w:t>
      </w:r>
      <w:r w:rsidRPr="00480267">
        <w:rPr>
          <w:rFonts w:ascii="Verdana" w:hAnsi="Verdana"/>
          <w:bCs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E91591" w14:textId="77777777" w:rsidR="009E35F7" w:rsidRPr="00480267" w:rsidRDefault="009E35F7" w:rsidP="00480267">
      <w:pPr>
        <w:rPr>
          <w:rFonts w:ascii="Verdana" w:hAnsi="Verdana"/>
          <w:bCs/>
          <w:sz w:val="20"/>
          <w:szCs w:val="20"/>
        </w:rPr>
      </w:pPr>
    </w:p>
    <w:p w14:paraId="24ED4ADF" w14:textId="77777777" w:rsidR="009E35F7" w:rsidRPr="00480267" w:rsidRDefault="009E35F7" w:rsidP="00480267">
      <w:pPr>
        <w:ind w:right="-47"/>
        <w:jc w:val="both"/>
        <w:rPr>
          <w:rFonts w:ascii="Verdana" w:hAnsi="Verdana"/>
          <w:b/>
          <w:sz w:val="20"/>
          <w:szCs w:val="20"/>
        </w:rPr>
      </w:pPr>
      <w:r w:rsidRPr="00480267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E5E15C4" w14:textId="77777777" w:rsidR="009E35F7" w:rsidRPr="00480267" w:rsidRDefault="009E35F7" w:rsidP="0048026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480267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3A75E85B" w14:textId="77777777" w:rsidR="009E35F7" w:rsidRPr="00480267" w:rsidRDefault="009E35F7" w:rsidP="0048026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480267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480267">
        <w:rPr>
          <w:rFonts w:ascii="Verdana" w:hAnsi="Verdana"/>
          <w:color w:val="000000"/>
          <w:sz w:val="20"/>
          <w:szCs w:val="20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480267">
        <w:rPr>
          <w:rFonts w:ascii="Verdana" w:hAnsi="Verdana"/>
          <w:color w:val="000000"/>
          <w:sz w:val="20"/>
          <w:szCs w:val="20"/>
        </w:rPr>
        <w:t xml:space="preserve"> i nie wnosimy do nich żadnych zastrzeżeń</w:t>
      </w:r>
    </w:p>
    <w:p w14:paraId="585FB0F7" w14:textId="77777777" w:rsidR="009E35F7" w:rsidRPr="00480267" w:rsidRDefault="009E35F7" w:rsidP="0048026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14DFA0" w14:textId="77777777" w:rsidR="009E35F7" w:rsidRPr="00480267" w:rsidRDefault="009E35F7" w:rsidP="0048026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480267">
        <w:rPr>
          <w:rFonts w:ascii="Verdana" w:hAnsi="Verdana"/>
          <w:i/>
          <w:sz w:val="16"/>
          <w:szCs w:val="16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DD3EC8B" w14:textId="77777777" w:rsidR="009E35F7" w:rsidRPr="00480267" w:rsidRDefault="009E35F7" w:rsidP="0048026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480267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266E29" w14:textId="77777777" w:rsidR="009E35F7" w:rsidRPr="00480267" w:rsidRDefault="009E35F7" w:rsidP="0048026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E35F7" w:rsidRPr="00480267" w14:paraId="4DD6F9DA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CD052" w14:textId="77777777" w:rsidR="009E35F7" w:rsidRPr="00480267" w:rsidRDefault="009E35F7" w:rsidP="0048026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8026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0A0D3" w14:textId="77777777" w:rsidR="009E35F7" w:rsidRPr="00480267" w:rsidRDefault="009E35F7" w:rsidP="0048026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80267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D16799F" w14:textId="77777777" w:rsidR="009E35F7" w:rsidRPr="00480267" w:rsidRDefault="009E35F7" w:rsidP="0048026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80267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4A0BA" w14:textId="77777777" w:rsidR="009E35F7" w:rsidRPr="00480267" w:rsidRDefault="009E35F7" w:rsidP="0048026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80267">
              <w:rPr>
                <w:rFonts w:ascii="Verdana" w:hAnsi="Verdana"/>
                <w:sz w:val="20"/>
                <w:szCs w:val="20"/>
              </w:rPr>
              <w:t>Nazwa podwykonawcy</w:t>
            </w:r>
            <w:r w:rsidRPr="00480267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9E35F7" w:rsidRPr="00480267" w14:paraId="0DE15333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C0AD1" w14:textId="77777777" w:rsidR="009E35F7" w:rsidRPr="00480267" w:rsidRDefault="009E35F7" w:rsidP="0048026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7DFF9" w14:textId="77777777" w:rsidR="009E35F7" w:rsidRPr="00480267" w:rsidRDefault="009E35F7" w:rsidP="0048026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82A72" w14:textId="77777777" w:rsidR="009E35F7" w:rsidRPr="00480267" w:rsidRDefault="009E35F7" w:rsidP="0048026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9E35F7" w:rsidRPr="00480267" w14:paraId="2B3BC5EC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181B4" w14:textId="77777777" w:rsidR="009E35F7" w:rsidRPr="00480267" w:rsidRDefault="009E35F7" w:rsidP="0048026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99662" w14:textId="77777777" w:rsidR="009E35F7" w:rsidRPr="00480267" w:rsidRDefault="009E35F7" w:rsidP="0048026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AE5BA" w14:textId="77777777" w:rsidR="009E35F7" w:rsidRPr="00480267" w:rsidRDefault="009E35F7" w:rsidP="0048026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F24AECD" w14:textId="77777777" w:rsidR="009E35F7" w:rsidRPr="00480267" w:rsidRDefault="009E35F7" w:rsidP="0048026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D52AD90" w14:textId="77777777" w:rsidR="009E35F7" w:rsidRPr="00480267" w:rsidRDefault="009E35F7" w:rsidP="00480267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480267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480267">
        <w:rPr>
          <w:rFonts w:ascii="Verdana" w:hAnsi="Verdana"/>
          <w:b/>
          <w:bCs/>
          <w:kern w:val="32"/>
          <w:sz w:val="20"/>
          <w:szCs w:val="20"/>
        </w:rPr>
        <w:tab/>
      </w:r>
      <w:r w:rsidRPr="00480267">
        <w:rPr>
          <w:rFonts w:ascii="Verdana" w:hAnsi="Verdana"/>
          <w:b/>
          <w:bCs/>
          <w:kern w:val="32"/>
          <w:sz w:val="20"/>
          <w:szCs w:val="20"/>
        </w:rPr>
        <w:tab/>
      </w:r>
      <w:r w:rsidRPr="00480267">
        <w:rPr>
          <w:rFonts w:ascii="Verdana" w:hAnsi="Verdana"/>
          <w:b/>
          <w:bCs/>
          <w:kern w:val="32"/>
          <w:sz w:val="20"/>
          <w:szCs w:val="20"/>
        </w:rPr>
        <w:tab/>
      </w:r>
      <w:r w:rsidRPr="00480267">
        <w:rPr>
          <w:rFonts w:ascii="Verdana" w:hAnsi="Verdana"/>
          <w:b/>
          <w:bCs/>
          <w:kern w:val="32"/>
          <w:sz w:val="20"/>
          <w:szCs w:val="20"/>
        </w:rPr>
        <w:tab/>
      </w:r>
      <w:r w:rsidRPr="00480267">
        <w:rPr>
          <w:rFonts w:ascii="Verdana" w:hAnsi="Verdana"/>
          <w:b/>
          <w:bCs/>
          <w:kern w:val="32"/>
          <w:sz w:val="20"/>
          <w:szCs w:val="20"/>
        </w:rPr>
        <w:tab/>
      </w:r>
      <w:r w:rsidRPr="00480267">
        <w:rPr>
          <w:rFonts w:ascii="Verdana" w:hAnsi="Verdana"/>
          <w:b/>
          <w:bCs/>
          <w:kern w:val="32"/>
          <w:sz w:val="20"/>
          <w:szCs w:val="20"/>
        </w:rPr>
        <w:tab/>
      </w:r>
      <w:r w:rsidRPr="00480267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7D944E7" w14:textId="77777777" w:rsidR="009E35F7" w:rsidRPr="00480267" w:rsidRDefault="009E35F7" w:rsidP="0048026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480267">
        <w:rPr>
          <w:rFonts w:ascii="Verdana" w:hAnsi="Verdana"/>
          <w:sz w:val="20"/>
          <w:szCs w:val="20"/>
        </w:rPr>
        <w:tab/>
      </w:r>
      <w:r w:rsidRPr="00480267">
        <w:rPr>
          <w:rFonts w:ascii="Verdana" w:hAnsi="Verdana"/>
          <w:sz w:val="20"/>
          <w:szCs w:val="20"/>
        </w:rPr>
        <w:tab/>
      </w:r>
      <w:r w:rsidRPr="00480267">
        <w:rPr>
          <w:rFonts w:ascii="Verdana" w:hAnsi="Verdana"/>
          <w:sz w:val="20"/>
          <w:szCs w:val="20"/>
        </w:rPr>
        <w:tab/>
      </w:r>
      <w:r w:rsidRPr="00480267">
        <w:rPr>
          <w:rFonts w:ascii="Verdana" w:hAnsi="Verdana"/>
          <w:sz w:val="20"/>
          <w:szCs w:val="20"/>
        </w:rPr>
        <w:tab/>
        <w:t xml:space="preserve"> </w:t>
      </w:r>
    </w:p>
    <w:p w14:paraId="453538B8" w14:textId="77777777" w:rsidR="009E35F7" w:rsidRPr="00480267" w:rsidRDefault="009E35F7" w:rsidP="0048026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480267">
        <w:rPr>
          <w:rFonts w:ascii="Verdana" w:hAnsi="Verdana"/>
          <w:sz w:val="20"/>
          <w:szCs w:val="20"/>
        </w:rPr>
        <w:t>ych</w:t>
      </w:r>
      <w:proofErr w:type="spellEnd"/>
      <w:r w:rsidRPr="00480267">
        <w:rPr>
          <w:rFonts w:ascii="Verdana" w:hAnsi="Verdana"/>
          <w:sz w:val="20"/>
          <w:szCs w:val="20"/>
        </w:rPr>
        <w:t>) dokumentu(ów)</w:t>
      </w:r>
    </w:p>
    <w:p w14:paraId="25CDCCC7" w14:textId="77777777" w:rsidR="009E35F7" w:rsidRPr="00480267" w:rsidRDefault="009E35F7" w:rsidP="00480267">
      <w:pPr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6335B147" w14:textId="77777777" w:rsidR="009E35F7" w:rsidRPr="00480267" w:rsidRDefault="009E35F7" w:rsidP="0048026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załącznikami do niniejszej oferty są:</w:t>
      </w:r>
    </w:p>
    <w:p w14:paraId="1DDED978" w14:textId="77777777" w:rsidR="009E35F7" w:rsidRPr="00480267" w:rsidRDefault="009E35F7" w:rsidP="0048026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…………………………………………………………………………………..</w:t>
      </w:r>
    </w:p>
    <w:p w14:paraId="0949A0EC" w14:textId="77777777" w:rsidR="009E35F7" w:rsidRPr="00480267" w:rsidRDefault="009E35F7" w:rsidP="0048026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……………………………………………..…………………………………….</w:t>
      </w:r>
    </w:p>
    <w:p w14:paraId="68AF266B" w14:textId="61C6CB81" w:rsidR="009E35F7" w:rsidRPr="00480267" w:rsidRDefault="009E35F7" w:rsidP="0048026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........................................................................</w:t>
      </w:r>
    </w:p>
    <w:p w14:paraId="2261C8EA" w14:textId="77777777" w:rsidR="009E35F7" w:rsidRPr="00480267" w:rsidRDefault="009E35F7" w:rsidP="0048026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……………………………………………………………………………………</w:t>
      </w:r>
    </w:p>
    <w:p w14:paraId="1C657E05" w14:textId="77777777" w:rsidR="009E35F7" w:rsidRPr="00480267" w:rsidRDefault="009E35F7" w:rsidP="0048026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480267">
        <w:rPr>
          <w:rFonts w:ascii="Verdana" w:hAnsi="Verdana"/>
          <w:sz w:val="20"/>
          <w:szCs w:val="20"/>
        </w:rPr>
        <w:t>……………………………………………..…………………………………….</w:t>
      </w:r>
    </w:p>
    <w:p w14:paraId="7CA04474" w14:textId="77777777" w:rsidR="009E35F7" w:rsidRPr="00480267" w:rsidRDefault="009E35F7" w:rsidP="00480267">
      <w:pPr>
        <w:jc w:val="both"/>
        <w:rPr>
          <w:rFonts w:ascii="Verdana" w:hAnsi="Verdana"/>
          <w:sz w:val="20"/>
          <w:szCs w:val="20"/>
        </w:rPr>
      </w:pPr>
    </w:p>
    <w:p w14:paraId="2B6F10A6" w14:textId="77777777" w:rsidR="009E35F7" w:rsidRPr="00480267" w:rsidRDefault="009E35F7" w:rsidP="00480267">
      <w:pPr>
        <w:rPr>
          <w:rFonts w:ascii="Verdana" w:hAnsi="Verdana"/>
          <w:b/>
          <w:sz w:val="20"/>
          <w:szCs w:val="20"/>
          <w:u w:val="single"/>
        </w:rPr>
      </w:pPr>
    </w:p>
    <w:p w14:paraId="5EDE898B" w14:textId="77777777" w:rsidR="009E35F7" w:rsidRPr="00480267" w:rsidRDefault="009E35F7" w:rsidP="00480267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480267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480267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480267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480267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480267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480267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480267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480267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5B0371B1" w14:textId="77777777" w:rsidR="00FE545C" w:rsidRPr="00480267" w:rsidRDefault="00FE545C" w:rsidP="00480267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4802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0501C" w14:textId="77777777" w:rsidR="00560FB7" w:rsidRDefault="00560FB7">
      <w:r>
        <w:separator/>
      </w:r>
    </w:p>
  </w:endnote>
  <w:endnote w:type="continuationSeparator" w:id="0">
    <w:p w14:paraId="05901899" w14:textId="77777777" w:rsidR="00560FB7" w:rsidRDefault="00560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15A56" w14:textId="77777777" w:rsidR="00A2578E" w:rsidRDefault="00A257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2C7B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07193" w14:textId="77777777" w:rsidR="00A2578E" w:rsidRDefault="00A257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313DA" w14:textId="77777777" w:rsidR="00560FB7" w:rsidRDefault="00560FB7">
      <w:r>
        <w:separator/>
      </w:r>
    </w:p>
  </w:footnote>
  <w:footnote w:type="continuationSeparator" w:id="0">
    <w:p w14:paraId="612BF0C5" w14:textId="77777777" w:rsidR="00560FB7" w:rsidRDefault="00560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EA134" w14:textId="77777777" w:rsidR="00A2578E" w:rsidRDefault="00A25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F989A" w14:textId="1FD4C1C0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C1311" w14:textId="77777777" w:rsidR="00A2578E" w:rsidRDefault="00A257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5B5B"/>
    <w:multiLevelType w:val="hybridMultilevel"/>
    <w:tmpl w:val="720A52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205813"/>
    <w:multiLevelType w:val="hybridMultilevel"/>
    <w:tmpl w:val="57B6772E"/>
    <w:lvl w:ilvl="0" w:tplc="704A4A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920271"/>
    <w:multiLevelType w:val="hybridMultilevel"/>
    <w:tmpl w:val="F12CB0EC"/>
    <w:lvl w:ilvl="0" w:tplc="3224E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37678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49194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249486">
    <w:abstractNumId w:val="1"/>
  </w:num>
  <w:num w:numId="4" w16cid:durableId="2136213550">
    <w:abstractNumId w:val="4"/>
  </w:num>
  <w:num w:numId="5" w16cid:durableId="2057313306">
    <w:abstractNumId w:val="0"/>
  </w:num>
  <w:num w:numId="6" w16cid:durableId="1044140008">
    <w:abstractNumId w:val="3"/>
  </w:num>
  <w:num w:numId="7" w16cid:durableId="12540477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FB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4CDC"/>
    <w:rsid w:val="00480267"/>
    <w:rsid w:val="004B7300"/>
    <w:rsid w:val="004C6753"/>
    <w:rsid w:val="00560FB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35F7"/>
    <w:rsid w:val="00A0022B"/>
    <w:rsid w:val="00A2578E"/>
    <w:rsid w:val="00A346FE"/>
    <w:rsid w:val="00A47B4D"/>
    <w:rsid w:val="00A83018"/>
    <w:rsid w:val="00B1605E"/>
    <w:rsid w:val="00B774DC"/>
    <w:rsid w:val="00C969A6"/>
    <w:rsid w:val="00CA7D36"/>
    <w:rsid w:val="00CE4D87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021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8703B"/>
  <w15:chartTrackingRefBased/>
  <w15:docId w15:val="{6C7A286C-85ED-4F8B-8E1B-CE1A4E44C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501</Words>
  <Characters>3948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2025-08-25T08:41:00Z</dcterms:created>
  <dcterms:modified xsi:type="dcterms:W3CDTF">2025-09-10T08:22:00Z</dcterms:modified>
</cp:coreProperties>
</file>