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F79F8" w14:textId="12F245DF" w:rsidR="00D665F5" w:rsidRPr="00F52797" w:rsidRDefault="00F04C69" w:rsidP="00E46327">
      <w:pPr>
        <w:spacing w:after="240"/>
        <w:jc w:val="right"/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Kraków</w:t>
      </w:r>
      <w:r w:rsidR="00D665F5" w:rsidRPr="00F52797">
        <w:rPr>
          <w:rFonts w:ascii="Verdana" w:hAnsi="Verdana"/>
          <w:sz w:val="18"/>
          <w:szCs w:val="18"/>
        </w:rPr>
        <w:t xml:space="preserve"> dnia: </w:t>
      </w:r>
      <w:r w:rsidRPr="00F52797">
        <w:rPr>
          <w:rFonts w:ascii="Verdana" w:hAnsi="Verdana"/>
          <w:sz w:val="18"/>
          <w:szCs w:val="18"/>
        </w:rPr>
        <w:t>2025-09-1</w:t>
      </w:r>
      <w:r w:rsidR="00691C29" w:rsidRPr="00F52797">
        <w:rPr>
          <w:rFonts w:ascii="Verdana" w:hAnsi="Verdana"/>
          <w:sz w:val="18"/>
          <w:szCs w:val="18"/>
        </w:rPr>
        <w:t>6</w:t>
      </w:r>
    </w:p>
    <w:p w14:paraId="4E26D2B8" w14:textId="77777777" w:rsidR="00F04C69" w:rsidRPr="00F5279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5279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6EBC74" w14:textId="77777777" w:rsidR="00F04C69" w:rsidRPr="00F5279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5279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407F4A" w14:textId="77777777" w:rsidR="00D665F5" w:rsidRPr="00F52797" w:rsidRDefault="00F04C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5279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6008DC" w14:textId="77777777" w:rsidR="00D665F5" w:rsidRPr="00F52797" w:rsidRDefault="00F04C69" w:rsidP="00D665F5">
      <w:pPr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Al. Mickiewicza</w:t>
      </w:r>
      <w:r w:rsidR="00D665F5" w:rsidRPr="00F52797">
        <w:rPr>
          <w:rFonts w:ascii="Verdana" w:hAnsi="Verdana"/>
          <w:sz w:val="18"/>
          <w:szCs w:val="18"/>
        </w:rPr>
        <w:t xml:space="preserve"> </w:t>
      </w:r>
      <w:r w:rsidRPr="00F52797">
        <w:rPr>
          <w:rFonts w:ascii="Verdana" w:hAnsi="Verdana"/>
          <w:sz w:val="18"/>
          <w:szCs w:val="18"/>
        </w:rPr>
        <w:t>30</w:t>
      </w:r>
    </w:p>
    <w:p w14:paraId="6540A4A1" w14:textId="77777777" w:rsidR="00D665F5" w:rsidRPr="00F52797" w:rsidRDefault="00F04C69" w:rsidP="00D665F5">
      <w:pPr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30-059</w:t>
      </w:r>
      <w:r w:rsidR="00D665F5" w:rsidRPr="00F52797">
        <w:rPr>
          <w:rFonts w:ascii="Verdana" w:hAnsi="Verdana"/>
          <w:sz w:val="18"/>
          <w:szCs w:val="18"/>
        </w:rPr>
        <w:t xml:space="preserve"> </w:t>
      </w:r>
      <w:r w:rsidRPr="00F52797">
        <w:rPr>
          <w:rFonts w:ascii="Verdana" w:hAnsi="Verdana"/>
          <w:sz w:val="18"/>
          <w:szCs w:val="18"/>
        </w:rPr>
        <w:t>Kraków</w:t>
      </w:r>
    </w:p>
    <w:p w14:paraId="7BF8A3FA" w14:textId="77777777" w:rsidR="00E46327" w:rsidRPr="00F52797" w:rsidRDefault="00E46327" w:rsidP="00D665F5">
      <w:pPr>
        <w:rPr>
          <w:rFonts w:ascii="Verdana" w:hAnsi="Verdana"/>
          <w:sz w:val="18"/>
          <w:szCs w:val="18"/>
        </w:rPr>
      </w:pPr>
    </w:p>
    <w:p w14:paraId="0CB7B8D1" w14:textId="77777777" w:rsidR="00A80738" w:rsidRPr="00F5279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Znak sprawy:</w:t>
      </w:r>
      <w:r w:rsidRPr="00F52797">
        <w:rPr>
          <w:rFonts w:ascii="Verdana" w:hAnsi="Verdana"/>
          <w:b/>
          <w:sz w:val="18"/>
          <w:szCs w:val="18"/>
        </w:rPr>
        <w:t xml:space="preserve"> </w:t>
      </w:r>
      <w:r w:rsidR="00F04C69" w:rsidRPr="00F52797">
        <w:rPr>
          <w:rFonts w:ascii="Verdana" w:hAnsi="Verdana"/>
          <w:b/>
          <w:sz w:val="18"/>
          <w:szCs w:val="18"/>
        </w:rPr>
        <w:t>DE-dzp.272-491/25</w:t>
      </w:r>
      <w:r w:rsidR="00A80738" w:rsidRPr="00F52797">
        <w:rPr>
          <w:rFonts w:ascii="Verdana" w:hAnsi="Verdana"/>
          <w:sz w:val="18"/>
          <w:szCs w:val="18"/>
        </w:rPr>
        <w:tab/>
        <w:t xml:space="preserve"> </w:t>
      </w:r>
    </w:p>
    <w:p w14:paraId="7F39DB4D" w14:textId="77777777" w:rsidR="00A80738" w:rsidRPr="00F527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9F0DB5" w14:textId="77777777" w:rsidR="00A80738" w:rsidRPr="00F527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DDD8F6" w14:textId="77777777" w:rsidR="00A80738" w:rsidRPr="00F527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D900AC" w14:textId="6DA6B128" w:rsidR="00A80738" w:rsidRPr="00F527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52797">
        <w:rPr>
          <w:rFonts w:ascii="Verdana" w:hAnsi="Verdana"/>
          <w:b/>
          <w:spacing w:val="20"/>
          <w:sz w:val="18"/>
          <w:szCs w:val="18"/>
        </w:rPr>
        <w:t>INFORMACJA Z OTWARCIA OFERT</w:t>
      </w:r>
      <w:r w:rsidR="00691C29" w:rsidRPr="00F52797">
        <w:rPr>
          <w:rFonts w:ascii="Verdana" w:hAnsi="Verdana"/>
          <w:b/>
          <w:spacing w:val="20"/>
          <w:sz w:val="18"/>
          <w:szCs w:val="18"/>
        </w:rPr>
        <w:t xml:space="preserve"> - SPROSTOWANIE</w:t>
      </w:r>
    </w:p>
    <w:p w14:paraId="71FBC63C" w14:textId="77777777" w:rsidR="00A80738" w:rsidRPr="00F527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2F0E075" w14:textId="77777777" w:rsidR="00C659E2" w:rsidRPr="00F52797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bCs/>
          <w:sz w:val="18"/>
          <w:szCs w:val="18"/>
        </w:rPr>
        <w:t xml:space="preserve">Dotyczy </w:t>
      </w:r>
      <w:r w:rsidRPr="00F5279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04C69" w:rsidRPr="00F52797">
        <w:rPr>
          <w:rFonts w:ascii="Verdana" w:hAnsi="Verdana"/>
          <w:sz w:val="18"/>
          <w:szCs w:val="18"/>
        </w:rPr>
        <w:t>przetarg nieograniczony</w:t>
      </w:r>
      <w:r w:rsidRPr="00F52797">
        <w:rPr>
          <w:rFonts w:ascii="Verdana" w:hAnsi="Verdana"/>
          <w:sz w:val="18"/>
          <w:szCs w:val="18"/>
        </w:rPr>
        <w:t xml:space="preserve"> </w:t>
      </w:r>
      <w:r w:rsidR="007965DC" w:rsidRPr="00F52797">
        <w:rPr>
          <w:rFonts w:ascii="Verdana" w:hAnsi="Verdana"/>
          <w:sz w:val="18"/>
          <w:szCs w:val="18"/>
        </w:rPr>
        <w:t>prowadzonego pn.</w:t>
      </w:r>
      <w:r w:rsidRPr="00F52797">
        <w:rPr>
          <w:rFonts w:ascii="Verdana" w:hAnsi="Verdana"/>
          <w:sz w:val="18"/>
          <w:szCs w:val="18"/>
        </w:rPr>
        <w:t xml:space="preserve">: </w:t>
      </w:r>
    </w:p>
    <w:p w14:paraId="4DDFE1AA" w14:textId="77777777" w:rsidR="00E46327" w:rsidRPr="00F52797" w:rsidRDefault="00E4632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0E10596" w14:textId="77777777" w:rsidR="00A80738" w:rsidRPr="00F52797" w:rsidRDefault="00F04C6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b/>
          <w:sz w:val="18"/>
          <w:szCs w:val="18"/>
        </w:rPr>
        <w:t>dostawa 20 rocznych licencji oprogramowania Adobe Creative Cloud All Apps Education shared device (urządzenia współdzielone) lub równoważnego - DE-dzp.272-491/25</w:t>
      </w:r>
    </w:p>
    <w:p w14:paraId="73A00243" w14:textId="77777777" w:rsidR="00D665F5" w:rsidRPr="00F5279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Zamawiający, działając na podstawie art. 22</w:t>
      </w:r>
      <w:r w:rsidR="00601802" w:rsidRPr="00F52797">
        <w:rPr>
          <w:rFonts w:ascii="Verdana" w:hAnsi="Verdana"/>
          <w:sz w:val="18"/>
          <w:szCs w:val="18"/>
        </w:rPr>
        <w:t>2</w:t>
      </w:r>
      <w:r w:rsidRPr="00F52797">
        <w:rPr>
          <w:rFonts w:ascii="Verdana" w:hAnsi="Verdana"/>
          <w:sz w:val="18"/>
          <w:szCs w:val="18"/>
        </w:rPr>
        <w:t xml:space="preserve"> ust. 5 </w:t>
      </w:r>
      <w:r w:rsidRPr="00F5279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52797">
        <w:rPr>
          <w:rFonts w:ascii="Verdana" w:hAnsi="Verdana"/>
          <w:sz w:val="18"/>
          <w:szCs w:val="18"/>
        </w:rPr>
        <w:t>publicznych</w:t>
      </w:r>
      <w:r w:rsidR="00104EFA" w:rsidRPr="00F52797">
        <w:rPr>
          <w:rFonts w:ascii="Verdana" w:hAnsi="Verdana"/>
          <w:sz w:val="18"/>
          <w:szCs w:val="18"/>
        </w:rPr>
        <w:t xml:space="preserve"> </w:t>
      </w:r>
      <w:r w:rsidR="009C20BC" w:rsidRPr="00F52797">
        <w:rPr>
          <w:rFonts w:ascii="Verdana" w:hAnsi="Verdana"/>
          <w:sz w:val="18"/>
          <w:szCs w:val="18"/>
        </w:rPr>
        <w:t xml:space="preserve">(Dz.U.2024.1320 t.j. </w:t>
      </w:r>
      <w:r w:rsidR="00104EFA" w:rsidRPr="00F52797">
        <w:rPr>
          <w:rFonts w:ascii="Verdana" w:hAnsi="Verdana"/>
          <w:sz w:val="18"/>
          <w:szCs w:val="18"/>
        </w:rPr>
        <w:t>ze zm.</w:t>
      </w:r>
      <w:r w:rsidR="00AA718D" w:rsidRPr="00F52797">
        <w:rPr>
          <w:rFonts w:ascii="Verdana" w:hAnsi="Verdana"/>
          <w:sz w:val="18"/>
          <w:szCs w:val="18"/>
        </w:rPr>
        <w:t>)</w:t>
      </w:r>
      <w:r w:rsidR="00A67C20" w:rsidRPr="00F52797">
        <w:rPr>
          <w:rFonts w:ascii="Verdana" w:hAnsi="Verdana"/>
          <w:sz w:val="18"/>
          <w:szCs w:val="18"/>
        </w:rPr>
        <w:t xml:space="preserve"> </w:t>
      </w:r>
      <w:r w:rsidRPr="00F52797">
        <w:rPr>
          <w:rFonts w:ascii="Verdana" w:hAnsi="Verdana"/>
          <w:sz w:val="18"/>
          <w:szCs w:val="18"/>
        </w:rPr>
        <w:t>udostępnia</w:t>
      </w:r>
      <w:r w:rsidR="00F95C33" w:rsidRPr="00F52797">
        <w:rPr>
          <w:rFonts w:ascii="Verdana" w:hAnsi="Verdana"/>
          <w:sz w:val="18"/>
          <w:szCs w:val="18"/>
        </w:rPr>
        <w:t xml:space="preserve"> </w:t>
      </w:r>
      <w:r w:rsidR="004C7E9B" w:rsidRPr="00F52797">
        <w:rPr>
          <w:rFonts w:ascii="Verdana" w:hAnsi="Verdana"/>
          <w:sz w:val="18"/>
          <w:szCs w:val="18"/>
        </w:rPr>
        <w:t>informacj</w:t>
      </w:r>
      <w:r w:rsidR="00577BC6" w:rsidRPr="00F52797">
        <w:rPr>
          <w:rFonts w:ascii="Verdana" w:hAnsi="Verdana"/>
          <w:sz w:val="18"/>
          <w:szCs w:val="18"/>
        </w:rPr>
        <w:t>ę</w:t>
      </w:r>
      <w:r w:rsidR="00035488" w:rsidRPr="00F52797">
        <w:rPr>
          <w:rFonts w:ascii="Verdana" w:hAnsi="Verdana"/>
          <w:sz w:val="18"/>
          <w:szCs w:val="18"/>
        </w:rPr>
        <w:t xml:space="preserve"> z otwarcia ofert</w:t>
      </w:r>
      <w:r w:rsidR="00577BC6" w:rsidRPr="00F52797">
        <w:rPr>
          <w:rFonts w:ascii="Verdana" w:hAnsi="Verdana"/>
          <w:sz w:val="18"/>
          <w:szCs w:val="18"/>
        </w:rPr>
        <w:t>.</w:t>
      </w:r>
    </w:p>
    <w:p w14:paraId="5C83BC13" w14:textId="77777777" w:rsidR="00A80738" w:rsidRPr="00F5279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>Podczas otwarcia ofert, mającego miejsce</w:t>
      </w:r>
      <w:r w:rsidR="00FF4AB1" w:rsidRPr="00F52797">
        <w:rPr>
          <w:rFonts w:ascii="Verdana" w:hAnsi="Verdana"/>
          <w:sz w:val="18"/>
          <w:szCs w:val="18"/>
        </w:rPr>
        <w:t xml:space="preserve"> w dniu </w:t>
      </w:r>
      <w:r w:rsidR="00F04C69" w:rsidRPr="00F52797">
        <w:rPr>
          <w:rFonts w:ascii="Verdana" w:hAnsi="Verdana"/>
          <w:sz w:val="18"/>
          <w:szCs w:val="18"/>
        </w:rPr>
        <w:t>15/09/2025</w:t>
      </w:r>
      <w:r w:rsidR="00FF4AB1" w:rsidRPr="00F52797">
        <w:rPr>
          <w:rFonts w:ascii="Verdana" w:hAnsi="Verdana"/>
          <w:sz w:val="18"/>
          <w:szCs w:val="18"/>
        </w:rPr>
        <w:t xml:space="preserve"> o godz. </w:t>
      </w:r>
      <w:r w:rsidR="00F04C69" w:rsidRPr="00F52797">
        <w:rPr>
          <w:rFonts w:ascii="Verdana" w:hAnsi="Verdana"/>
          <w:sz w:val="18"/>
          <w:szCs w:val="18"/>
        </w:rPr>
        <w:t>11:00</w:t>
      </w:r>
      <w:r w:rsidRPr="00F5279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2797" w14:paraId="247540F7" w14:textId="77777777" w:rsidTr="003F57CD">
        <w:tc>
          <w:tcPr>
            <w:tcW w:w="993" w:type="dxa"/>
            <w:vAlign w:val="center"/>
          </w:tcPr>
          <w:p w14:paraId="44D308EF" w14:textId="77777777" w:rsidR="00D665F5" w:rsidRPr="00F527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F0A7F1B" w14:textId="77777777" w:rsidR="00D665F5" w:rsidRPr="00F527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527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279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0BB1730" w14:textId="77777777" w:rsidR="00D665F5" w:rsidRPr="00F5279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04C69" w:rsidRPr="00F52797" w14:paraId="22031373" w14:textId="77777777" w:rsidTr="00E931F5">
        <w:tc>
          <w:tcPr>
            <w:tcW w:w="993" w:type="dxa"/>
            <w:vAlign w:val="center"/>
          </w:tcPr>
          <w:p w14:paraId="414A03DF" w14:textId="77777777" w:rsidR="00F04C69" w:rsidRPr="00F5279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F835392" w14:textId="77777777" w:rsidR="00F04C69" w:rsidRPr="00F5279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CORSOFT Andrzej Korzeniewski</w:t>
            </w:r>
          </w:p>
          <w:p w14:paraId="7C29EA31" w14:textId="77777777" w:rsidR="00F04C69" w:rsidRPr="00F5279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ul. K. Dąbrowskiego 38</w:t>
            </w:r>
          </w:p>
          <w:p w14:paraId="6F0A580D" w14:textId="77777777" w:rsidR="00F04C69" w:rsidRPr="00F52797" w:rsidRDefault="00E46327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05-077</w:t>
            </w:r>
            <w:r w:rsidR="00F04C69" w:rsidRPr="00F52797">
              <w:rPr>
                <w:rFonts w:ascii="Verdana" w:hAnsi="Verdana"/>
                <w:sz w:val="18"/>
                <w:szCs w:val="18"/>
              </w:rPr>
              <w:t xml:space="preserve"> Warszawa</w:t>
            </w:r>
          </w:p>
        </w:tc>
        <w:tc>
          <w:tcPr>
            <w:tcW w:w="2835" w:type="dxa"/>
            <w:vAlign w:val="center"/>
          </w:tcPr>
          <w:p w14:paraId="7AE0ED78" w14:textId="608607CA" w:rsidR="00F04C69" w:rsidRPr="00F5279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155 950.00 zł</w:t>
            </w:r>
            <w:r w:rsidR="00691C29" w:rsidRPr="00F5279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91C29" w:rsidRPr="009664FC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F04C69" w:rsidRPr="00F52797" w14:paraId="7DF2904A" w14:textId="77777777" w:rsidTr="00E931F5">
        <w:tc>
          <w:tcPr>
            <w:tcW w:w="993" w:type="dxa"/>
            <w:vAlign w:val="center"/>
          </w:tcPr>
          <w:p w14:paraId="6B0DEA2F" w14:textId="77777777" w:rsidR="00F04C69" w:rsidRPr="00F5279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0FDDEAE3" w14:textId="77777777" w:rsidR="00F04C69" w:rsidRPr="00F5279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RESTOR SPÓŁKA JAWNA</w:t>
            </w:r>
          </w:p>
          <w:p w14:paraId="4F88C9D3" w14:textId="77777777" w:rsidR="00F04C69" w:rsidRPr="00F5279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04C69" w:rsidRPr="00F52797">
              <w:rPr>
                <w:rFonts w:ascii="Verdana" w:hAnsi="Verdana"/>
                <w:sz w:val="18"/>
                <w:szCs w:val="18"/>
              </w:rPr>
              <w:t xml:space="preserve">DWORKOWA 2/107A </w:t>
            </w:r>
          </w:p>
          <w:p w14:paraId="4DB388CE" w14:textId="77777777" w:rsidR="00F04C69" w:rsidRPr="00F5279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00-784 WARSZAWA</w:t>
            </w:r>
          </w:p>
        </w:tc>
        <w:tc>
          <w:tcPr>
            <w:tcW w:w="2835" w:type="dxa"/>
            <w:vAlign w:val="center"/>
          </w:tcPr>
          <w:p w14:paraId="7B9428EA" w14:textId="77777777" w:rsidR="00F04C69" w:rsidRPr="00F5279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28 954.20 zł</w:t>
            </w:r>
          </w:p>
        </w:tc>
      </w:tr>
      <w:tr w:rsidR="00F04C69" w:rsidRPr="00F52797" w14:paraId="6296374A" w14:textId="77777777" w:rsidTr="00E931F5">
        <w:tc>
          <w:tcPr>
            <w:tcW w:w="993" w:type="dxa"/>
            <w:vAlign w:val="center"/>
          </w:tcPr>
          <w:p w14:paraId="5D966DAD" w14:textId="77777777" w:rsidR="00F04C69" w:rsidRPr="00F5279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6EFA7D5B" w14:textId="77777777" w:rsidR="00F04C69" w:rsidRPr="00F5279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 xml:space="preserve">iSpot </w:t>
            </w:r>
            <w:r w:rsidR="00475E57" w:rsidRPr="00F52797">
              <w:rPr>
                <w:rFonts w:ascii="Verdana" w:hAnsi="Verdana"/>
                <w:sz w:val="18"/>
                <w:szCs w:val="18"/>
              </w:rPr>
              <w:t xml:space="preserve">Poland </w:t>
            </w:r>
            <w:r w:rsidRPr="00F52797">
              <w:rPr>
                <w:rFonts w:ascii="Verdana" w:hAnsi="Verdana"/>
                <w:sz w:val="18"/>
                <w:szCs w:val="18"/>
              </w:rPr>
              <w:t>Sp. z o. o.</w:t>
            </w:r>
          </w:p>
          <w:p w14:paraId="1AA80166" w14:textId="77777777" w:rsidR="00F04C69" w:rsidRPr="00F52797" w:rsidRDefault="00E46327" w:rsidP="00E931F5">
            <w:pPr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04C69" w:rsidRPr="00F52797">
              <w:rPr>
                <w:rFonts w:ascii="Verdana" w:hAnsi="Verdana"/>
                <w:sz w:val="18"/>
                <w:szCs w:val="18"/>
              </w:rPr>
              <w:t xml:space="preserve">Puławska 2 </w:t>
            </w:r>
          </w:p>
          <w:p w14:paraId="3A4A6AEA" w14:textId="77777777" w:rsidR="00F04C69" w:rsidRPr="00F5279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02-566 Warszawa</w:t>
            </w:r>
          </w:p>
        </w:tc>
        <w:tc>
          <w:tcPr>
            <w:tcW w:w="2835" w:type="dxa"/>
            <w:vAlign w:val="center"/>
          </w:tcPr>
          <w:p w14:paraId="53F46A13" w14:textId="77777777" w:rsidR="00F04C69" w:rsidRPr="00F5279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28 290.00 zł</w:t>
            </w:r>
          </w:p>
        </w:tc>
      </w:tr>
      <w:tr w:rsidR="00F04C69" w:rsidRPr="00F52797" w14:paraId="7ED2F3EB" w14:textId="77777777" w:rsidTr="00E931F5">
        <w:tc>
          <w:tcPr>
            <w:tcW w:w="993" w:type="dxa"/>
            <w:vAlign w:val="center"/>
          </w:tcPr>
          <w:p w14:paraId="37D3EA4D" w14:textId="77777777" w:rsidR="00F04C69" w:rsidRPr="00F52797" w:rsidRDefault="00F04C69" w:rsidP="00E931F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57D04C56" w14:textId="77777777" w:rsidR="00F04C69" w:rsidRPr="00F52797" w:rsidRDefault="00F04C69" w:rsidP="00E931F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Paweł Owczarzak EUPOL</w:t>
            </w:r>
          </w:p>
          <w:p w14:paraId="6D0D5A34" w14:textId="77777777" w:rsidR="00F04C69" w:rsidRPr="00F52797" w:rsidRDefault="00F04C69" w:rsidP="00E931F5">
            <w:pPr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 xml:space="preserve">ul. Palinkiewicza 3 </w:t>
            </w:r>
          </w:p>
          <w:p w14:paraId="344A6A5D" w14:textId="77777777" w:rsidR="00F04C69" w:rsidRPr="00F52797" w:rsidRDefault="00F04C69" w:rsidP="00E931F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 xml:space="preserve">63-000 </w:t>
            </w:r>
            <w:r w:rsidR="00E46327" w:rsidRPr="00F52797">
              <w:rPr>
                <w:rFonts w:ascii="Verdana" w:hAnsi="Verdana"/>
                <w:sz w:val="18"/>
                <w:szCs w:val="18"/>
              </w:rPr>
              <w:t>Środa</w:t>
            </w:r>
            <w:r w:rsidRPr="00F52797">
              <w:rPr>
                <w:rFonts w:ascii="Verdana" w:hAnsi="Verdana"/>
                <w:sz w:val="18"/>
                <w:szCs w:val="18"/>
              </w:rPr>
              <w:t xml:space="preserve"> Wielkopolska</w:t>
            </w:r>
          </w:p>
        </w:tc>
        <w:tc>
          <w:tcPr>
            <w:tcW w:w="2835" w:type="dxa"/>
            <w:vAlign w:val="center"/>
          </w:tcPr>
          <w:p w14:paraId="25DF33CD" w14:textId="77777777" w:rsidR="00F04C69" w:rsidRPr="00F52797" w:rsidRDefault="00F04C69" w:rsidP="00E931F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52797">
              <w:rPr>
                <w:rFonts w:ascii="Verdana" w:hAnsi="Verdana"/>
                <w:sz w:val="18"/>
                <w:szCs w:val="18"/>
              </w:rPr>
              <w:t>28 560.60 zł</w:t>
            </w:r>
          </w:p>
        </w:tc>
      </w:tr>
    </w:tbl>
    <w:p w14:paraId="7DE48444" w14:textId="77777777" w:rsidR="00577BC6" w:rsidRPr="00F52797" w:rsidRDefault="00577BC6" w:rsidP="00A80738">
      <w:pPr>
        <w:spacing w:before="120" w:after="120"/>
        <w:jc w:val="both"/>
        <w:rPr>
          <w:rFonts w:ascii="Verdana" w:hAnsi="Verdana"/>
          <w:color w:val="FF0000"/>
          <w:sz w:val="18"/>
          <w:szCs w:val="18"/>
        </w:rPr>
      </w:pPr>
    </w:p>
    <w:p w14:paraId="1EE55997" w14:textId="610A5009" w:rsidR="00F52797" w:rsidRPr="008022D7" w:rsidRDefault="00691C29" w:rsidP="00B13CC8">
      <w:pPr>
        <w:spacing w:before="40"/>
        <w:jc w:val="both"/>
        <w:rPr>
          <w:rFonts w:ascii="Verdana" w:hAnsi="Verdana"/>
          <w:sz w:val="18"/>
          <w:szCs w:val="18"/>
        </w:rPr>
      </w:pPr>
      <w:r w:rsidRPr="009664FC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9664FC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Pr="00F52797">
        <w:rPr>
          <w:rFonts w:ascii="Verdana" w:hAnsi="Verdana"/>
          <w:color w:val="FF0000"/>
          <w:sz w:val="18"/>
          <w:szCs w:val="18"/>
        </w:rPr>
        <w:t>Oferta złożona</w:t>
      </w:r>
      <w:r w:rsidR="00FF3451" w:rsidRPr="00F52797">
        <w:rPr>
          <w:rFonts w:ascii="Verdana" w:hAnsi="Verdana"/>
          <w:color w:val="FF0000"/>
          <w:sz w:val="18"/>
          <w:szCs w:val="18"/>
        </w:rPr>
        <w:t xml:space="preserve"> przez </w:t>
      </w:r>
      <w:r w:rsidR="00FF3451" w:rsidRPr="008022D7">
        <w:rPr>
          <w:rFonts w:ascii="Verdana" w:hAnsi="Verdana"/>
          <w:color w:val="FF0000"/>
          <w:sz w:val="18"/>
          <w:szCs w:val="18"/>
        </w:rPr>
        <w:t xml:space="preserve">Wykonawcę </w:t>
      </w:r>
      <w:r w:rsidR="008022D7" w:rsidRPr="008022D7">
        <w:rPr>
          <w:rFonts w:ascii="Verdana" w:hAnsi="Verdana"/>
          <w:color w:val="FF0000"/>
          <w:sz w:val="18"/>
          <w:szCs w:val="18"/>
        </w:rPr>
        <w:t>CORSOFT Andrzej Korzeniewski</w:t>
      </w:r>
      <w:r w:rsidR="008022D7" w:rsidRPr="008022D7">
        <w:rPr>
          <w:rFonts w:ascii="Verdana" w:hAnsi="Verdana"/>
          <w:color w:val="FF0000"/>
          <w:sz w:val="18"/>
          <w:szCs w:val="18"/>
        </w:rPr>
        <w:t xml:space="preserve"> </w:t>
      </w:r>
      <w:r w:rsidR="00FF3451" w:rsidRPr="008022D7">
        <w:rPr>
          <w:rFonts w:ascii="Verdana" w:hAnsi="Verdana"/>
          <w:color w:val="FF0000"/>
          <w:sz w:val="18"/>
          <w:szCs w:val="18"/>
        </w:rPr>
        <w:t>nie</w:t>
      </w:r>
      <w:r w:rsidR="00FF3451" w:rsidRPr="00F52797">
        <w:rPr>
          <w:rFonts w:ascii="Verdana" w:hAnsi="Verdana"/>
          <w:color w:val="FF0000"/>
          <w:sz w:val="18"/>
          <w:szCs w:val="18"/>
        </w:rPr>
        <w:t xml:space="preserve"> dotyczy postępowania </w:t>
      </w:r>
      <w:r w:rsidR="00F52797" w:rsidRPr="00F52797">
        <w:rPr>
          <w:rFonts w:ascii="Verdana" w:hAnsi="Verdana"/>
          <w:color w:val="FF0000"/>
          <w:sz w:val="18"/>
          <w:szCs w:val="18"/>
        </w:rPr>
        <w:t xml:space="preserve">na </w:t>
      </w:r>
      <w:r w:rsidR="00F52797" w:rsidRPr="00F52797">
        <w:rPr>
          <w:rFonts w:ascii="Verdana" w:hAnsi="Verdana"/>
          <w:color w:val="FF0000"/>
          <w:sz w:val="18"/>
          <w:szCs w:val="18"/>
        </w:rPr>
        <w:t>dostaw</w:t>
      </w:r>
      <w:r w:rsidR="00F52797" w:rsidRPr="00F52797">
        <w:rPr>
          <w:rFonts w:ascii="Verdana" w:hAnsi="Verdana"/>
          <w:color w:val="FF0000"/>
          <w:sz w:val="18"/>
          <w:szCs w:val="18"/>
        </w:rPr>
        <w:t>ę</w:t>
      </w:r>
      <w:r w:rsidR="00F52797" w:rsidRPr="00F52797">
        <w:rPr>
          <w:rFonts w:ascii="Verdana" w:hAnsi="Verdana"/>
          <w:color w:val="FF0000"/>
          <w:sz w:val="18"/>
          <w:szCs w:val="18"/>
        </w:rPr>
        <w:t xml:space="preserve"> 20 rocznych licencji oprogramowania Adobe Creative Cloud All Apps Education shared device (urządzenia współdzielone) lub równoważnego - DE-dzp.272-491/25</w:t>
      </w:r>
      <w:r w:rsidR="008022D7">
        <w:rPr>
          <w:rFonts w:ascii="Verdana" w:hAnsi="Verdana"/>
          <w:color w:val="FF0000"/>
          <w:sz w:val="18"/>
          <w:szCs w:val="18"/>
        </w:rPr>
        <w:t xml:space="preserve">. </w:t>
      </w:r>
      <w:r w:rsidR="008528C8">
        <w:rPr>
          <w:rFonts w:ascii="Verdana" w:hAnsi="Verdana"/>
          <w:color w:val="FF0000"/>
          <w:sz w:val="18"/>
          <w:szCs w:val="18"/>
        </w:rPr>
        <w:t>Oferta została złożona na dostawę oprogramowania biurowego dla I</w:t>
      </w:r>
      <w:r w:rsidR="00A1417A">
        <w:rPr>
          <w:rFonts w:ascii="Verdana" w:hAnsi="Verdana"/>
          <w:color w:val="FF0000"/>
          <w:sz w:val="18"/>
          <w:szCs w:val="18"/>
        </w:rPr>
        <w:t>FJ PAN.</w:t>
      </w:r>
    </w:p>
    <w:p w14:paraId="42B31552" w14:textId="4B092207" w:rsidR="00E46327" w:rsidRPr="00F52797" w:rsidRDefault="00F52797" w:rsidP="00E46327">
      <w:pPr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color w:val="FF0000"/>
          <w:sz w:val="18"/>
          <w:szCs w:val="18"/>
        </w:rPr>
        <w:t>.</w:t>
      </w:r>
      <w:r w:rsidR="00FF3451" w:rsidRPr="00F52797">
        <w:rPr>
          <w:rFonts w:ascii="Verdana" w:hAnsi="Verdana"/>
          <w:color w:val="FF0000"/>
          <w:sz w:val="18"/>
          <w:szCs w:val="18"/>
        </w:rPr>
        <w:t xml:space="preserve"> </w:t>
      </w:r>
    </w:p>
    <w:p w14:paraId="6B45C4ED" w14:textId="77777777" w:rsidR="00E46327" w:rsidRPr="00F52797" w:rsidRDefault="00E46327" w:rsidP="00E46327">
      <w:pPr>
        <w:rPr>
          <w:rFonts w:ascii="Verdana" w:hAnsi="Verdana"/>
          <w:sz w:val="18"/>
          <w:szCs w:val="18"/>
        </w:rPr>
      </w:pPr>
    </w:p>
    <w:p w14:paraId="6EA0A5A4" w14:textId="77777777" w:rsidR="00E46327" w:rsidRPr="00F52797" w:rsidRDefault="00E46327" w:rsidP="00E46327">
      <w:pPr>
        <w:tabs>
          <w:tab w:val="left" w:pos="5790"/>
        </w:tabs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ab/>
        <w:t>Sekretarz Komisji Przetargowej</w:t>
      </w:r>
    </w:p>
    <w:p w14:paraId="23FF7400" w14:textId="77777777" w:rsidR="00E46327" w:rsidRPr="00F52797" w:rsidRDefault="00E46327" w:rsidP="00E46327">
      <w:pPr>
        <w:tabs>
          <w:tab w:val="left" w:pos="5790"/>
        </w:tabs>
        <w:rPr>
          <w:rFonts w:ascii="Verdana" w:hAnsi="Verdana"/>
          <w:sz w:val="18"/>
          <w:szCs w:val="18"/>
        </w:rPr>
      </w:pPr>
      <w:r w:rsidRPr="00F52797">
        <w:rPr>
          <w:rFonts w:ascii="Verdana" w:hAnsi="Verdana"/>
          <w:sz w:val="18"/>
          <w:szCs w:val="18"/>
        </w:rPr>
        <w:tab/>
        <w:t>mgr Joanna Kraińska</w:t>
      </w:r>
    </w:p>
    <w:sectPr w:rsidR="00E46327" w:rsidRPr="00F527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FA016" w14:textId="77777777" w:rsidR="002B2520" w:rsidRDefault="002B2520">
      <w:r>
        <w:separator/>
      </w:r>
    </w:p>
  </w:endnote>
  <w:endnote w:type="continuationSeparator" w:id="0">
    <w:p w14:paraId="0514A06B" w14:textId="77777777" w:rsidR="002B2520" w:rsidRDefault="002B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B7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04F0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ABF53" w14:textId="77777777" w:rsidR="009F189D" w:rsidRDefault="00A141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1E95A4">
        <v:line id="_x0000_s1025" style="position:absolute;left:0;text-align:left;z-index:251657728" from="-3.85pt,8.7pt" to="455.15pt,8.7pt"/>
      </w:pict>
    </w:r>
  </w:p>
  <w:p w14:paraId="2E5ACF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83C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A3B61" w14:textId="77777777" w:rsidR="009F189D" w:rsidRDefault="009F189D">
    <w:pPr>
      <w:pStyle w:val="Stopka"/>
      <w:tabs>
        <w:tab w:val="clear" w:pos="4536"/>
      </w:tabs>
      <w:jc w:val="center"/>
    </w:pPr>
  </w:p>
  <w:p w14:paraId="6774E3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9AE45" w14:textId="77777777" w:rsidR="002B2520" w:rsidRDefault="002B2520">
      <w:r>
        <w:separator/>
      </w:r>
    </w:p>
  </w:footnote>
  <w:footnote w:type="continuationSeparator" w:id="0">
    <w:p w14:paraId="45EC0B87" w14:textId="77777777" w:rsidR="002B2520" w:rsidRDefault="002B2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883F7" w14:textId="77777777" w:rsidR="00F04C69" w:rsidRDefault="00F04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EA7B" w14:textId="77777777" w:rsidR="00F04C69" w:rsidRDefault="00F04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C8473" w14:textId="77777777" w:rsidR="00F04C69" w:rsidRDefault="00F04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4D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37EE"/>
    <w:rsid w:val="001C69FF"/>
    <w:rsid w:val="0023318D"/>
    <w:rsid w:val="002B2520"/>
    <w:rsid w:val="002E24D8"/>
    <w:rsid w:val="003B6B36"/>
    <w:rsid w:val="003D72FD"/>
    <w:rsid w:val="003F57CD"/>
    <w:rsid w:val="00423179"/>
    <w:rsid w:val="00433189"/>
    <w:rsid w:val="00475E57"/>
    <w:rsid w:val="00490DC0"/>
    <w:rsid w:val="00493F8C"/>
    <w:rsid w:val="004B64B5"/>
    <w:rsid w:val="004C7E9B"/>
    <w:rsid w:val="005324A5"/>
    <w:rsid w:val="00577BC6"/>
    <w:rsid w:val="00601802"/>
    <w:rsid w:val="0069085C"/>
    <w:rsid w:val="00691C29"/>
    <w:rsid w:val="006D03E2"/>
    <w:rsid w:val="006E3702"/>
    <w:rsid w:val="0073323E"/>
    <w:rsid w:val="00774422"/>
    <w:rsid w:val="007965DC"/>
    <w:rsid w:val="008022D7"/>
    <w:rsid w:val="00843263"/>
    <w:rsid w:val="008528C8"/>
    <w:rsid w:val="00861E75"/>
    <w:rsid w:val="009664FC"/>
    <w:rsid w:val="009C20BC"/>
    <w:rsid w:val="009D19BD"/>
    <w:rsid w:val="009F189D"/>
    <w:rsid w:val="00A120F7"/>
    <w:rsid w:val="00A1417A"/>
    <w:rsid w:val="00A67C20"/>
    <w:rsid w:val="00A80738"/>
    <w:rsid w:val="00AA718D"/>
    <w:rsid w:val="00B13CC8"/>
    <w:rsid w:val="00C236D3"/>
    <w:rsid w:val="00C659E2"/>
    <w:rsid w:val="00CB0802"/>
    <w:rsid w:val="00D20908"/>
    <w:rsid w:val="00D665F5"/>
    <w:rsid w:val="00D7128F"/>
    <w:rsid w:val="00E46327"/>
    <w:rsid w:val="00E74D27"/>
    <w:rsid w:val="00EA3476"/>
    <w:rsid w:val="00F04C69"/>
    <w:rsid w:val="00F44906"/>
    <w:rsid w:val="00F52797"/>
    <w:rsid w:val="00F95C33"/>
    <w:rsid w:val="00FB196E"/>
    <w:rsid w:val="00FF34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08C89"/>
  <w15:chartTrackingRefBased/>
  <w15:docId w15:val="{07B1F1FD-E815-4001-ADC8-FF5F5394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10</cp:revision>
  <cp:lastPrinted>2025-09-15T09:36:00Z</cp:lastPrinted>
  <dcterms:created xsi:type="dcterms:W3CDTF">2025-09-16T12:12:00Z</dcterms:created>
  <dcterms:modified xsi:type="dcterms:W3CDTF">2025-09-16T12:20:00Z</dcterms:modified>
</cp:coreProperties>
</file>