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52624" w14:textId="77777777" w:rsidR="00FB7F50" w:rsidRPr="00B44CA4" w:rsidRDefault="00FE0D64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B44CA4">
        <w:rPr>
          <w:rFonts w:ascii="Verdana" w:hAnsi="Verdana"/>
          <w:sz w:val="18"/>
          <w:szCs w:val="18"/>
        </w:rPr>
        <w:t>Kraków</w:t>
      </w:r>
      <w:r w:rsidR="00FB7F50" w:rsidRPr="00B44CA4">
        <w:rPr>
          <w:rFonts w:ascii="Verdana" w:hAnsi="Verdana"/>
          <w:sz w:val="18"/>
          <w:szCs w:val="18"/>
        </w:rPr>
        <w:t xml:space="preserve"> dnia: </w:t>
      </w:r>
      <w:r w:rsidRPr="00B44CA4">
        <w:rPr>
          <w:rFonts w:ascii="Verdana" w:hAnsi="Verdana"/>
          <w:sz w:val="18"/>
          <w:szCs w:val="18"/>
        </w:rPr>
        <w:t>2025-09-16</w:t>
      </w:r>
    </w:p>
    <w:p w14:paraId="3044F3BE" w14:textId="77777777" w:rsidR="00FB7F50" w:rsidRPr="00B44CA4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6047907F" w14:textId="77777777" w:rsidR="00FE0D64" w:rsidRPr="00B44CA4" w:rsidRDefault="00FE0D6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44CA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47F3520" w14:textId="77777777" w:rsidR="00FE0D64" w:rsidRPr="00B44CA4" w:rsidRDefault="00FE0D6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44CA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F25D010" w14:textId="77777777" w:rsidR="00FB7F50" w:rsidRPr="00B44CA4" w:rsidRDefault="00FE0D6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44CA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8ABBB92" w14:textId="77777777" w:rsidR="00FB7F50" w:rsidRPr="00B44CA4" w:rsidRDefault="00FE0D64" w:rsidP="00FB7F50">
      <w:pPr>
        <w:rPr>
          <w:rFonts w:ascii="Verdana" w:hAnsi="Verdana"/>
          <w:sz w:val="18"/>
          <w:szCs w:val="18"/>
        </w:rPr>
      </w:pPr>
      <w:r w:rsidRPr="00B44CA4">
        <w:rPr>
          <w:rFonts w:ascii="Verdana" w:hAnsi="Verdana"/>
          <w:sz w:val="18"/>
          <w:szCs w:val="18"/>
        </w:rPr>
        <w:t>Al. Mickiewicza</w:t>
      </w:r>
      <w:r w:rsidR="00FB7F50" w:rsidRPr="00B44CA4">
        <w:rPr>
          <w:rFonts w:ascii="Verdana" w:hAnsi="Verdana"/>
          <w:sz w:val="18"/>
          <w:szCs w:val="18"/>
        </w:rPr>
        <w:t xml:space="preserve"> </w:t>
      </w:r>
      <w:r w:rsidRPr="00B44CA4">
        <w:rPr>
          <w:rFonts w:ascii="Verdana" w:hAnsi="Verdana"/>
          <w:sz w:val="18"/>
          <w:szCs w:val="18"/>
        </w:rPr>
        <w:t>30</w:t>
      </w:r>
    </w:p>
    <w:p w14:paraId="2F47AE00" w14:textId="77777777" w:rsidR="00FB7F50" w:rsidRPr="00B44CA4" w:rsidRDefault="00FE0D64" w:rsidP="00FB7F50">
      <w:pPr>
        <w:rPr>
          <w:rFonts w:ascii="Verdana" w:hAnsi="Verdana"/>
          <w:sz w:val="18"/>
          <w:szCs w:val="18"/>
        </w:rPr>
      </w:pPr>
      <w:r w:rsidRPr="00B44CA4">
        <w:rPr>
          <w:rFonts w:ascii="Verdana" w:hAnsi="Verdana"/>
          <w:sz w:val="18"/>
          <w:szCs w:val="18"/>
        </w:rPr>
        <w:t>30-059</w:t>
      </w:r>
      <w:r w:rsidR="00FB7F50" w:rsidRPr="00B44CA4">
        <w:rPr>
          <w:rFonts w:ascii="Verdana" w:hAnsi="Verdana"/>
          <w:sz w:val="18"/>
          <w:szCs w:val="18"/>
        </w:rPr>
        <w:t xml:space="preserve"> </w:t>
      </w:r>
      <w:r w:rsidRPr="00B44CA4">
        <w:rPr>
          <w:rFonts w:ascii="Verdana" w:hAnsi="Verdana"/>
          <w:sz w:val="18"/>
          <w:szCs w:val="18"/>
        </w:rPr>
        <w:t>Kraków</w:t>
      </w:r>
    </w:p>
    <w:p w14:paraId="6BEB074B" w14:textId="77777777" w:rsidR="008642B3" w:rsidRPr="00B44CA4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B44CA4">
        <w:rPr>
          <w:rFonts w:ascii="Verdana" w:hAnsi="Verdana"/>
          <w:sz w:val="18"/>
          <w:szCs w:val="18"/>
        </w:rPr>
        <w:t>OGŁOSZENIE</w:t>
      </w:r>
    </w:p>
    <w:p w14:paraId="3283CB86" w14:textId="77777777" w:rsidR="008642B3" w:rsidRPr="00B44CA4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B44CA4">
        <w:rPr>
          <w:rFonts w:ascii="Verdana" w:hAnsi="Verdana"/>
          <w:b/>
          <w:sz w:val="18"/>
          <w:szCs w:val="18"/>
        </w:rPr>
        <w:t xml:space="preserve">o </w:t>
      </w:r>
      <w:r w:rsidR="0054734E" w:rsidRPr="00B44CA4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FE0D64" w:rsidRPr="00B44CA4" w14:paraId="695BD628" w14:textId="77777777" w:rsidTr="00F71202">
        <w:trPr>
          <w:trHeight w:val="638"/>
        </w:trPr>
        <w:tc>
          <w:tcPr>
            <w:tcW w:w="959" w:type="dxa"/>
          </w:tcPr>
          <w:p w14:paraId="05239027" w14:textId="77777777" w:rsidR="00FE0D64" w:rsidRPr="00B44CA4" w:rsidRDefault="00FE0D64" w:rsidP="00F7120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44CA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05DCBAF" w14:textId="77777777" w:rsidR="00FE0D64" w:rsidRPr="00B44CA4" w:rsidRDefault="00FE0D64" w:rsidP="00F7120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44CA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B44CA4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B44CA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B44C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44CA4">
              <w:rPr>
                <w:rFonts w:ascii="Verdana" w:hAnsi="Verdana"/>
                <w:sz w:val="18"/>
                <w:szCs w:val="18"/>
              </w:rPr>
              <w:t>pn.</w:t>
            </w:r>
            <w:r w:rsidRPr="00B44C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44CA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44CA4">
              <w:rPr>
                <w:rFonts w:ascii="Verdana" w:hAnsi="Verdana"/>
                <w:b/>
                <w:bCs/>
                <w:sz w:val="18"/>
                <w:szCs w:val="18"/>
              </w:rPr>
              <w:t>Usługa cateringowa dla Szkoły Doktorskiej AGH - DE-dzp.272-469/25</w:t>
            </w:r>
            <w:r w:rsidRPr="00B44CA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44C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44CA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44C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44CA4">
              <w:rPr>
                <w:rFonts w:ascii="Verdana" w:hAnsi="Verdana"/>
                <w:b/>
                <w:sz w:val="18"/>
                <w:szCs w:val="18"/>
              </w:rPr>
              <w:t>DE-dzp.272-469/25</w:t>
            </w:r>
            <w:r w:rsidRPr="00B44CA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333B7B8" w14:textId="77777777" w:rsidR="008642B3" w:rsidRPr="00B44CA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B44CA4">
        <w:rPr>
          <w:rFonts w:ascii="Verdana" w:hAnsi="Verdana"/>
          <w:sz w:val="18"/>
          <w:szCs w:val="18"/>
        </w:rPr>
        <w:t xml:space="preserve">Zamawiający, </w:t>
      </w:r>
      <w:r w:rsidR="00CC324B" w:rsidRPr="00B44CA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B44CA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B44CA4">
        <w:rPr>
          <w:rFonts w:ascii="Verdana" w:hAnsi="Verdana"/>
          <w:sz w:val="18"/>
          <w:szCs w:val="18"/>
        </w:rPr>
        <w:t xml:space="preserve">ust. 1 pkt. 1 i </w:t>
      </w:r>
      <w:r w:rsidRPr="00B44CA4">
        <w:rPr>
          <w:rFonts w:ascii="Verdana" w:hAnsi="Verdana"/>
          <w:sz w:val="18"/>
          <w:szCs w:val="18"/>
        </w:rPr>
        <w:t xml:space="preserve">ust. </w:t>
      </w:r>
      <w:r w:rsidR="00A17CDB" w:rsidRPr="00B44CA4">
        <w:rPr>
          <w:rFonts w:ascii="Verdana" w:hAnsi="Verdana"/>
          <w:sz w:val="18"/>
          <w:szCs w:val="18"/>
        </w:rPr>
        <w:t>2</w:t>
      </w:r>
      <w:r w:rsidRPr="00B44CA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B44CA4">
        <w:rPr>
          <w:rFonts w:ascii="Verdana" w:hAnsi="Verdana"/>
          <w:sz w:val="18"/>
          <w:szCs w:val="18"/>
        </w:rPr>
        <w:t xml:space="preserve"> </w:t>
      </w:r>
      <w:r w:rsidR="00CC1A8E" w:rsidRPr="00B44CA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B44CA4">
        <w:rPr>
          <w:rFonts w:ascii="Verdana" w:hAnsi="Verdana"/>
          <w:sz w:val="18"/>
          <w:szCs w:val="18"/>
        </w:rPr>
        <w:t>t.j</w:t>
      </w:r>
      <w:proofErr w:type="spellEnd"/>
      <w:r w:rsidR="00CC1A8E" w:rsidRPr="00B44CA4">
        <w:rPr>
          <w:rFonts w:ascii="Verdana" w:hAnsi="Verdana"/>
          <w:sz w:val="18"/>
          <w:szCs w:val="18"/>
        </w:rPr>
        <w:t xml:space="preserve">. ze zm.) </w:t>
      </w:r>
      <w:r w:rsidRPr="00B44CA4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B44CA4">
        <w:rPr>
          <w:rFonts w:ascii="Verdana" w:hAnsi="Verdana"/>
          <w:sz w:val="18"/>
          <w:szCs w:val="18"/>
        </w:rPr>
        <w:t>Pzp</w:t>
      </w:r>
      <w:proofErr w:type="spellEnd"/>
      <w:r w:rsidRPr="00B44CA4">
        <w:rPr>
          <w:rFonts w:ascii="Verdana" w:hAnsi="Verdana"/>
          <w:sz w:val="18"/>
          <w:szCs w:val="18"/>
        </w:rPr>
        <w:t>”</w:t>
      </w:r>
      <w:r w:rsidR="00D26ED6" w:rsidRPr="00B44CA4">
        <w:rPr>
          <w:rFonts w:ascii="Verdana" w:hAnsi="Verdana"/>
          <w:sz w:val="18"/>
          <w:szCs w:val="18"/>
        </w:rPr>
        <w:t xml:space="preserve">, </w:t>
      </w:r>
      <w:r w:rsidRPr="00B44CA4">
        <w:rPr>
          <w:rFonts w:ascii="Verdana" w:hAnsi="Verdana"/>
          <w:sz w:val="18"/>
          <w:szCs w:val="18"/>
        </w:rPr>
        <w:t>informuje</w:t>
      </w:r>
      <w:r w:rsidR="00D26ED6" w:rsidRPr="00B44CA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B44CA4">
        <w:rPr>
          <w:rFonts w:ascii="Verdana" w:hAnsi="Verdana"/>
          <w:sz w:val="18"/>
          <w:szCs w:val="18"/>
        </w:rPr>
        <w:t>najkorzystniejsz</w:t>
      </w:r>
      <w:r w:rsidR="00D26ED6" w:rsidRPr="00B44CA4">
        <w:rPr>
          <w:rFonts w:ascii="Verdana" w:hAnsi="Verdana"/>
          <w:sz w:val="18"/>
          <w:szCs w:val="18"/>
        </w:rPr>
        <w:t xml:space="preserve">a wybrana została </w:t>
      </w:r>
      <w:r w:rsidR="00756CDA" w:rsidRPr="00B44CA4">
        <w:rPr>
          <w:rFonts w:ascii="Verdana" w:hAnsi="Verdana"/>
          <w:sz w:val="18"/>
          <w:szCs w:val="18"/>
        </w:rPr>
        <w:t>ofer</w:t>
      </w:r>
      <w:r w:rsidR="00D26ED6" w:rsidRPr="00B44CA4">
        <w:rPr>
          <w:rFonts w:ascii="Verdana" w:hAnsi="Verdana"/>
          <w:sz w:val="18"/>
          <w:szCs w:val="18"/>
        </w:rPr>
        <w:t>t</w:t>
      </w:r>
      <w:r w:rsidR="009F0E5C" w:rsidRPr="00B44CA4">
        <w:rPr>
          <w:rFonts w:ascii="Verdana" w:hAnsi="Verdana"/>
          <w:sz w:val="18"/>
          <w:szCs w:val="18"/>
        </w:rPr>
        <w:t>a</w:t>
      </w:r>
      <w:r w:rsidR="00D26ED6" w:rsidRPr="00B44CA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E0D64" w:rsidRPr="00B44CA4" w14:paraId="232DDB48" w14:textId="77777777" w:rsidTr="00F712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21BB2A1" w14:textId="376A95E8" w:rsidR="00FE0D64" w:rsidRPr="00B44CA4" w:rsidRDefault="00FE0D64" w:rsidP="00F7120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44CA4">
              <w:rPr>
                <w:rFonts w:ascii="Verdana" w:hAnsi="Verdana"/>
                <w:b/>
                <w:sz w:val="18"/>
                <w:szCs w:val="18"/>
              </w:rPr>
              <w:t xml:space="preserve">JUREK CATERING </w:t>
            </w:r>
            <w:r w:rsidR="00B44CA4">
              <w:rPr>
                <w:rFonts w:ascii="Verdana" w:hAnsi="Verdana"/>
                <w:b/>
                <w:sz w:val="18"/>
                <w:szCs w:val="18"/>
              </w:rPr>
              <w:t xml:space="preserve">SERWIS </w:t>
            </w:r>
            <w:r w:rsidRPr="00B44CA4">
              <w:rPr>
                <w:rFonts w:ascii="Verdana" w:hAnsi="Verdana"/>
                <w:b/>
                <w:sz w:val="18"/>
                <w:szCs w:val="18"/>
              </w:rPr>
              <w:t>SPÓŁKA JAWNA</w:t>
            </w:r>
          </w:p>
          <w:p w14:paraId="2BA0D1D0" w14:textId="5CFCF231" w:rsidR="00FE0D64" w:rsidRPr="00B44CA4" w:rsidRDefault="00B44CA4" w:rsidP="00F7120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Kocmyrzowska 141</w:t>
            </w:r>
            <w:r w:rsidR="00FE0D64" w:rsidRPr="00B44CA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539DE4C4" w14:textId="357482F2" w:rsidR="00FE0D64" w:rsidRPr="00B44CA4" w:rsidRDefault="00FE0D64" w:rsidP="00F7120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44CA4">
              <w:rPr>
                <w:rFonts w:ascii="Verdana" w:hAnsi="Verdana"/>
                <w:bCs/>
                <w:sz w:val="18"/>
                <w:szCs w:val="18"/>
              </w:rPr>
              <w:t>32-0</w:t>
            </w:r>
            <w:r w:rsidR="00B44CA4">
              <w:rPr>
                <w:rFonts w:ascii="Verdana" w:hAnsi="Verdana"/>
                <w:bCs/>
                <w:sz w:val="18"/>
                <w:szCs w:val="18"/>
              </w:rPr>
              <w:t>10 Sulechów</w:t>
            </w:r>
          </w:p>
          <w:p w14:paraId="57B6EADE" w14:textId="77777777" w:rsidR="00B44CA4" w:rsidRDefault="00B44CA4" w:rsidP="00F71202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4476AC9" w14:textId="19FB45F1" w:rsidR="00FE0D64" w:rsidRPr="00B44CA4" w:rsidRDefault="00FE0D64" w:rsidP="00F71202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44CA4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B44CA4">
              <w:rPr>
                <w:rFonts w:ascii="Verdana" w:hAnsi="Verdana"/>
                <w:b/>
                <w:sz w:val="18"/>
                <w:szCs w:val="18"/>
              </w:rPr>
              <w:t>19 800.00 zł</w:t>
            </w:r>
            <w:r w:rsidRPr="00B44CA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2D86880" w14:textId="6067A143" w:rsidR="00FE0D64" w:rsidRPr="00B44CA4" w:rsidRDefault="00FE0D64" w:rsidP="00F7120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44CA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B44CA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44CA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B44CA4">
              <w:rPr>
                <w:rFonts w:ascii="Verdana" w:hAnsi="Verdana"/>
                <w:color w:val="000000"/>
                <w:sz w:val="18"/>
                <w:szCs w:val="18"/>
              </w:rPr>
              <w:t xml:space="preserve">ami </w:t>
            </w:r>
            <w:r w:rsidRPr="00B44CA4">
              <w:rPr>
                <w:rFonts w:ascii="Verdana" w:hAnsi="Verdana"/>
                <w:color w:val="000000"/>
                <w:sz w:val="18"/>
                <w:szCs w:val="18"/>
              </w:rPr>
              <w:t>oceny ofert.</w:t>
            </w:r>
            <w:r w:rsidRPr="00B44CA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1421866" w14:textId="77777777" w:rsidR="003A0AFC" w:rsidRPr="00B44CA4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B44CA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134"/>
        <w:gridCol w:w="3402"/>
        <w:gridCol w:w="1559"/>
      </w:tblGrid>
      <w:tr w:rsidR="00B44CA4" w:rsidRPr="00B44CA4" w14:paraId="5EE0D84E" w14:textId="77777777" w:rsidTr="00B44CA4">
        <w:trPr>
          <w:trHeight w:val="510"/>
        </w:trPr>
        <w:tc>
          <w:tcPr>
            <w:tcW w:w="709" w:type="dxa"/>
            <w:vAlign w:val="center"/>
          </w:tcPr>
          <w:p w14:paraId="4FAEC038" w14:textId="77777777" w:rsidR="00B44CA4" w:rsidRPr="00B44CA4" w:rsidRDefault="00B44CA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B44CA4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7E1102E6" w14:textId="77777777" w:rsidR="00B44CA4" w:rsidRPr="00B44CA4" w:rsidRDefault="00B44CA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4CA4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DA93A99" w14:textId="77777777" w:rsidR="00B44CA4" w:rsidRPr="00B44CA4" w:rsidRDefault="00B44CA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44CA4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402" w:type="dxa"/>
            <w:vAlign w:val="center"/>
          </w:tcPr>
          <w:p w14:paraId="1039E1F7" w14:textId="77777777" w:rsidR="00B44CA4" w:rsidRPr="00B44CA4" w:rsidRDefault="00B44CA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44CA4">
              <w:rPr>
                <w:rFonts w:ascii="Verdana" w:hAnsi="Verdana" w:cs="Times New Roman"/>
                <w:bCs/>
                <w:sz w:val="18"/>
                <w:szCs w:val="18"/>
              </w:rPr>
              <w:t>Odległość lokalu, w którym będzie realizowana usługa  od budynku  C6 AGH</w:t>
            </w:r>
          </w:p>
        </w:tc>
        <w:tc>
          <w:tcPr>
            <w:tcW w:w="1559" w:type="dxa"/>
            <w:vAlign w:val="center"/>
          </w:tcPr>
          <w:p w14:paraId="562830B1" w14:textId="77777777" w:rsidR="00B44CA4" w:rsidRPr="00B44CA4" w:rsidRDefault="00B44CA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4CA4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44CA4" w:rsidRPr="00B44CA4" w14:paraId="2EA252B9" w14:textId="77777777" w:rsidTr="00B44CA4">
        <w:tc>
          <w:tcPr>
            <w:tcW w:w="709" w:type="dxa"/>
            <w:vAlign w:val="center"/>
          </w:tcPr>
          <w:p w14:paraId="72D718A7" w14:textId="77777777" w:rsidR="00B44CA4" w:rsidRPr="00B44CA4" w:rsidRDefault="00B44CA4" w:rsidP="00F7120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4CA4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40D9A339" w14:textId="287EC19D" w:rsidR="00B44CA4" w:rsidRPr="00B44CA4" w:rsidRDefault="00B44CA4" w:rsidP="00F7120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44CA4">
              <w:rPr>
                <w:rFonts w:ascii="Verdana" w:hAnsi="Verdana" w:cs="Times New Roman"/>
                <w:b/>
                <w:sz w:val="18"/>
                <w:szCs w:val="18"/>
              </w:rPr>
              <w:t xml:space="preserve">JUREK CATERING 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SERWIS </w:t>
            </w:r>
            <w:r w:rsidRPr="00B44CA4">
              <w:rPr>
                <w:rFonts w:ascii="Verdana" w:hAnsi="Verdana" w:cs="Times New Roman"/>
                <w:b/>
                <w:sz w:val="18"/>
                <w:szCs w:val="18"/>
              </w:rPr>
              <w:t>SPÓŁKA JAWNA</w:t>
            </w:r>
          </w:p>
          <w:p w14:paraId="752E4E01" w14:textId="77777777" w:rsidR="00B44CA4" w:rsidRPr="00B44CA4" w:rsidRDefault="00B44CA4" w:rsidP="00B44CA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Kocmyrzowska 141</w:t>
            </w:r>
            <w:r w:rsidRPr="00B44CA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0C738051" w14:textId="77777777" w:rsidR="00B44CA4" w:rsidRPr="00B44CA4" w:rsidRDefault="00B44CA4" w:rsidP="00B44CA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44CA4">
              <w:rPr>
                <w:rFonts w:ascii="Verdana" w:hAnsi="Verdana"/>
                <w:bCs/>
                <w:sz w:val="18"/>
                <w:szCs w:val="18"/>
              </w:rPr>
              <w:t>32-0</w:t>
            </w:r>
            <w:r>
              <w:rPr>
                <w:rFonts w:ascii="Verdana" w:hAnsi="Verdana"/>
                <w:bCs/>
                <w:sz w:val="18"/>
                <w:szCs w:val="18"/>
              </w:rPr>
              <w:t>10 Sulechów</w:t>
            </w:r>
          </w:p>
          <w:p w14:paraId="529E2B0D" w14:textId="0524F096" w:rsidR="00B44CA4" w:rsidRPr="00B44CA4" w:rsidRDefault="00B44CA4" w:rsidP="00F7120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8E66712" w14:textId="77777777" w:rsidR="00B44CA4" w:rsidRPr="00B44CA4" w:rsidRDefault="00B44CA4" w:rsidP="00F7120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4CA4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402" w:type="dxa"/>
            <w:vAlign w:val="center"/>
          </w:tcPr>
          <w:p w14:paraId="5A0CCCBE" w14:textId="77777777" w:rsidR="00B44CA4" w:rsidRPr="00B44CA4" w:rsidRDefault="00B44CA4" w:rsidP="00F7120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4CA4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1AAE5FEA" w14:textId="77777777" w:rsidR="00B44CA4" w:rsidRPr="00B44CA4" w:rsidRDefault="00B44CA4" w:rsidP="00F7120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4CA4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</w:tr>
      <w:tr w:rsidR="00B44CA4" w:rsidRPr="00B44CA4" w14:paraId="48AA107A" w14:textId="77777777" w:rsidTr="00B44CA4">
        <w:tc>
          <w:tcPr>
            <w:tcW w:w="709" w:type="dxa"/>
            <w:vAlign w:val="center"/>
          </w:tcPr>
          <w:p w14:paraId="244C5E52" w14:textId="77777777" w:rsidR="00B44CA4" w:rsidRPr="00B44CA4" w:rsidRDefault="00B44CA4" w:rsidP="00F7120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4CA4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14:paraId="20CB44D6" w14:textId="77777777" w:rsidR="00B44CA4" w:rsidRPr="00B44CA4" w:rsidRDefault="00B44CA4" w:rsidP="00F7120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44CA4">
              <w:rPr>
                <w:rFonts w:ascii="Verdana" w:hAnsi="Verdana" w:cs="Times New Roman"/>
                <w:b/>
                <w:sz w:val="18"/>
                <w:szCs w:val="18"/>
              </w:rPr>
              <w:t>GRUPA OBIEŻYSWIAT SC. GRZEGORZ SUCHORA, MARIUSZ KMIECIK</w:t>
            </w:r>
          </w:p>
          <w:p w14:paraId="311C7F70" w14:textId="77777777" w:rsidR="00B44CA4" w:rsidRPr="00B44CA4" w:rsidRDefault="00B44CA4" w:rsidP="00F7120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44CA4">
              <w:rPr>
                <w:rFonts w:ascii="Verdana" w:hAnsi="Verdana" w:cs="Times New Roman"/>
                <w:bCs/>
                <w:sz w:val="18"/>
                <w:szCs w:val="18"/>
              </w:rPr>
              <w:t>Balicka</w:t>
            </w:r>
            <w:r w:rsidRPr="00B44CA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44CA4">
              <w:rPr>
                <w:rFonts w:ascii="Verdana" w:hAnsi="Verdana" w:cs="Times New Roman"/>
                <w:bCs/>
                <w:sz w:val="18"/>
                <w:szCs w:val="18"/>
              </w:rPr>
              <w:t>56</w:t>
            </w:r>
            <w:r w:rsidRPr="00B44CA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2D51C048" w14:textId="77777777" w:rsidR="00B44CA4" w:rsidRPr="00B44CA4" w:rsidRDefault="00B44CA4" w:rsidP="00F7120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44CA4">
              <w:rPr>
                <w:rFonts w:ascii="Verdana" w:hAnsi="Verdana" w:cs="Times New Roman"/>
                <w:bCs/>
                <w:sz w:val="18"/>
                <w:szCs w:val="18"/>
              </w:rPr>
              <w:t>30-149</w:t>
            </w:r>
            <w:r w:rsidRPr="00B44CA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44CA4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44A66C5" w14:textId="53308847" w:rsidR="00B44CA4" w:rsidRPr="00B44CA4" w:rsidRDefault="00B44CA4" w:rsidP="00F7120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-*</w:t>
            </w:r>
          </w:p>
        </w:tc>
        <w:tc>
          <w:tcPr>
            <w:tcW w:w="3402" w:type="dxa"/>
            <w:vAlign w:val="center"/>
          </w:tcPr>
          <w:p w14:paraId="25555A87" w14:textId="7B684D8C" w:rsidR="00B44CA4" w:rsidRPr="00B44CA4" w:rsidRDefault="00B44CA4" w:rsidP="00F7120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-*</w:t>
            </w:r>
          </w:p>
        </w:tc>
        <w:tc>
          <w:tcPr>
            <w:tcW w:w="1559" w:type="dxa"/>
            <w:vAlign w:val="center"/>
          </w:tcPr>
          <w:p w14:paraId="29D0C1DD" w14:textId="56C94533" w:rsidR="00B44CA4" w:rsidRPr="00B44CA4" w:rsidRDefault="00B44CA4" w:rsidP="00F7120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-*</w:t>
            </w:r>
          </w:p>
        </w:tc>
      </w:tr>
    </w:tbl>
    <w:p w14:paraId="3F470651" w14:textId="6DD5318A" w:rsidR="00E85D70" w:rsidRPr="00B44CA4" w:rsidRDefault="00B44CA4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*nie przyznano punktów, gdyż oferta podlega odrzuceniu</w:t>
      </w:r>
    </w:p>
    <w:p w14:paraId="22CA1DC8" w14:textId="77777777" w:rsidR="00F960D7" w:rsidRPr="00B44CA4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EE538A7" w14:textId="77777777" w:rsidR="00F960D7" w:rsidRPr="00B44CA4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B44CA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675A8" w14:textId="77777777" w:rsidR="00CC4B05" w:rsidRDefault="00CC4B05">
      <w:r>
        <w:separator/>
      </w:r>
    </w:p>
  </w:endnote>
  <w:endnote w:type="continuationSeparator" w:id="0">
    <w:p w14:paraId="1384EA84" w14:textId="77777777" w:rsidR="00CC4B05" w:rsidRDefault="00CC4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7F49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78E3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918369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F216F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D10A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93D3C" w14:textId="77777777" w:rsidR="00CC4B05" w:rsidRDefault="00CC4B05">
      <w:r>
        <w:separator/>
      </w:r>
    </w:p>
  </w:footnote>
  <w:footnote w:type="continuationSeparator" w:id="0">
    <w:p w14:paraId="0B966C95" w14:textId="77777777" w:rsidR="00CC4B05" w:rsidRDefault="00CC4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F4AD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4011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D72C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B0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4CA4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C4B05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E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803C96"/>
  <w15:chartTrackingRefBased/>
  <w15:docId w15:val="{837A4213-E58C-48A7-8DD1-8645BF78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44CA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2025-09-16T08:34:00Z</cp:lastPrinted>
  <dcterms:created xsi:type="dcterms:W3CDTF">2025-09-16T08:34:00Z</dcterms:created>
  <dcterms:modified xsi:type="dcterms:W3CDTF">2025-09-16T08:34:00Z</dcterms:modified>
</cp:coreProperties>
</file>