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98A90" w14:textId="77777777" w:rsidR="00D62E6E" w:rsidRPr="0021012E" w:rsidRDefault="00D62E6E" w:rsidP="0021012E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1012E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ED16A5" w:rsidRPr="0021012E">
        <w:rPr>
          <w:rFonts w:ascii="Times New Roman" w:eastAsia="Times New Roman" w:hAnsi="Times New Roman"/>
          <w:bCs/>
          <w:sz w:val="20"/>
          <w:szCs w:val="20"/>
          <w:lang w:eastAsia="pl-PL"/>
        </w:rPr>
        <w:t>8</w:t>
      </w:r>
      <w:r w:rsidRPr="0021012E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1012E" w14:paraId="69892E91" w14:textId="77777777" w:rsidTr="00D62E6E">
        <w:tc>
          <w:tcPr>
            <w:tcW w:w="2800" w:type="dxa"/>
          </w:tcPr>
          <w:p w14:paraId="3B45BED5" w14:textId="77777777" w:rsidR="00D62E6E" w:rsidRPr="0021012E" w:rsidRDefault="00D62E6E" w:rsidP="0021012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1012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21012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DB6C96B" w14:textId="77777777" w:rsidR="00D62E6E" w:rsidRPr="0021012E" w:rsidRDefault="00D62E6E" w:rsidP="002101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59F81E" w14:textId="77777777" w:rsidR="00D62E6E" w:rsidRPr="0021012E" w:rsidRDefault="00D62E6E" w:rsidP="002101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90869D" w14:textId="77777777" w:rsidR="00D62E6E" w:rsidRPr="0021012E" w:rsidRDefault="00D62E6E" w:rsidP="0021012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21012E" w14:paraId="5563C7CE" w14:textId="77777777" w:rsidTr="00D62E6E">
        <w:tc>
          <w:tcPr>
            <w:tcW w:w="2800" w:type="dxa"/>
          </w:tcPr>
          <w:p w14:paraId="4ECC6257" w14:textId="77777777" w:rsidR="00D62E6E" w:rsidRPr="0021012E" w:rsidRDefault="00D62E6E" w:rsidP="0021012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1012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1E59281" w14:textId="77777777" w:rsidR="00D62E6E" w:rsidRPr="0021012E" w:rsidRDefault="00D62E6E" w:rsidP="002101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F320BBF" w14:textId="77777777" w:rsidR="00D62E6E" w:rsidRPr="0021012E" w:rsidRDefault="00D62E6E" w:rsidP="002101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F970A9" w14:textId="77777777" w:rsidR="00D62E6E" w:rsidRPr="0021012E" w:rsidRDefault="00D62E6E" w:rsidP="0021012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1012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FF4FD74" w14:textId="77777777" w:rsidR="00BC121E" w:rsidRPr="0021012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16A5" w:rsidRPr="0021012E" w14:paraId="68A3C6E0" w14:textId="77777777" w:rsidTr="00DE691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AC4041" w14:textId="77777777" w:rsidR="00ED16A5" w:rsidRPr="0021012E" w:rsidRDefault="00ED16A5" w:rsidP="00DE6911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7F29D3DA" w14:textId="77777777" w:rsidR="00ED16A5" w:rsidRPr="0021012E" w:rsidRDefault="00ED16A5" w:rsidP="00DE691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2024 poz. 1320)</w:t>
            </w: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02B15506" w14:textId="77777777" w:rsidR="00ED16A5" w:rsidRPr="0021012E" w:rsidRDefault="00ED16A5" w:rsidP="00DE69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68178059" w14:textId="77777777" w:rsidR="00ED16A5" w:rsidRPr="0021012E" w:rsidRDefault="00ED16A5" w:rsidP="00DE69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E116979" w14:textId="77777777" w:rsidR="00BC121E" w:rsidRPr="0021012E" w:rsidRDefault="00ED16A5" w:rsidP="002101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21012E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21012E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1012E" w14:paraId="723ECD8B" w14:textId="77777777" w:rsidTr="00D62E6E">
        <w:tc>
          <w:tcPr>
            <w:tcW w:w="2269" w:type="dxa"/>
          </w:tcPr>
          <w:p w14:paraId="2D082897" w14:textId="77777777" w:rsidR="00D62E6E" w:rsidRPr="0021012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09F668" w14:textId="77777777" w:rsidR="00D62E6E" w:rsidRPr="0021012E" w:rsidRDefault="00ED16A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D62E6E" w:rsidRPr="0021012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D16A5" w:rsidRPr="0021012E" w14:paraId="0CCF0774" w14:textId="77777777" w:rsidTr="00DE6911">
        <w:tc>
          <w:tcPr>
            <w:tcW w:w="2269" w:type="dxa"/>
          </w:tcPr>
          <w:p w14:paraId="6E603E8F" w14:textId="77777777" w:rsidR="00ED16A5" w:rsidRPr="0021012E" w:rsidRDefault="00ED16A5" w:rsidP="00DE69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D4CF7E5" w14:textId="77777777" w:rsidR="00ED16A5" w:rsidRPr="0021012E" w:rsidRDefault="00ED16A5" w:rsidP="00DE69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ZP.271.36.2025</w:t>
            </w:r>
          </w:p>
        </w:tc>
      </w:tr>
    </w:tbl>
    <w:p w14:paraId="7D5D98F8" w14:textId="77777777" w:rsidR="00BC121E" w:rsidRPr="0021012E" w:rsidRDefault="00ED16A5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21012E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21012E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21012E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0AC26C44" w14:textId="77777777" w:rsidR="00BC121E" w:rsidRPr="0021012E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1012E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4B25DA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2pt" o:ole="">
            <v:imagedata r:id="rId8" o:title=""/>
          </v:shape>
          <w:control r:id="rId9" w:name="OptionButton211" w:shapeid="_x0000_i1029"/>
        </w:object>
      </w:r>
      <w:r w:rsidR="00BC121E"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21012E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21012E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21012E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21012E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FC01E14" w14:textId="77777777" w:rsidR="00BC121E" w:rsidRPr="0021012E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012E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0632899E">
          <v:shape id="_x0000_i1030" type="#_x0000_t75" style="width:453.2pt;height:17.2pt" o:ole="">
            <v:imagedata r:id="rId10" o:title=""/>
          </v:shape>
          <w:control r:id="rId11" w:name="OptionButton21" w:shapeid="_x0000_i1030"/>
        </w:object>
      </w:r>
      <w:r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21012E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21012E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21012E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21012E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684EDA00" w14:textId="77777777" w:rsidR="00BF69A4" w:rsidRPr="0021012E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012E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1012E" w14:paraId="3BF0363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E320E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06D3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987EC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1012E" w14:paraId="5878FDD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886B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1955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AF03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1012E" w14:paraId="168B8E3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6B88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101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1F1E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8C27" w14:textId="77777777" w:rsidR="00BC121E" w:rsidRPr="0021012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2DC5404" w14:textId="77777777" w:rsidR="00BC121E" w:rsidRPr="0021012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1012E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598FC41D" w14:textId="77777777" w:rsidR="00BC121E" w:rsidRPr="0021012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1012E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B63823F" w14:textId="77777777" w:rsidR="00067B62" w:rsidRPr="0021012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21012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21012E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21012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55FA61E3" w14:textId="77777777" w:rsidR="0021012E" w:rsidRDefault="0021012E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388A971" w14:textId="756F9D81" w:rsidR="00067B62" w:rsidRPr="0021012E" w:rsidRDefault="0021012E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21012E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1012E" w14:paraId="032E3325" w14:textId="77777777" w:rsidTr="00620E37">
        <w:tc>
          <w:tcPr>
            <w:tcW w:w="2660" w:type="dxa"/>
          </w:tcPr>
          <w:p w14:paraId="1CD925F3" w14:textId="77777777" w:rsidR="00BC121E" w:rsidRPr="0021012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B2F107A" w14:textId="3D0616C0" w:rsidR="00BC121E" w:rsidRPr="0021012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2ABF2D00" w14:textId="31B301FC" w:rsidR="00BC121E" w:rsidRPr="0021012E" w:rsidRDefault="00BC121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E6CB343" w14:textId="77777777" w:rsidR="00106AC7" w:rsidRPr="0021012E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21012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A0D9C" w14:textId="77777777" w:rsidR="006A2062" w:rsidRDefault="006A2062">
      <w:r>
        <w:separator/>
      </w:r>
    </w:p>
  </w:endnote>
  <w:endnote w:type="continuationSeparator" w:id="0">
    <w:p w14:paraId="59ECDEBA" w14:textId="77777777" w:rsidR="006A2062" w:rsidRDefault="006A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77E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D1A13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B3B7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0A1884A" w14:textId="6E9003DF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0E3C9" w14:textId="77777777" w:rsidR="00ED16A5" w:rsidRDefault="00ED16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735FC" w14:textId="77777777" w:rsidR="006A2062" w:rsidRDefault="006A2062">
      <w:r>
        <w:separator/>
      </w:r>
    </w:p>
  </w:footnote>
  <w:footnote w:type="continuationSeparator" w:id="0">
    <w:p w14:paraId="1EAED789" w14:textId="77777777" w:rsidR="006A2062" w:rsidRDefault="006A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B06E" w14:textId="77777777" w:rsidR="00ED16A5" w:rsidRDefault="00ED1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8F121" w14:textId="77777777" w:rsidR="00ED16A5" w:rsidRDefault="00ED1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BEB99" w14:textId="77777777" w:rsidR="00ED16A5" w:rsidRDefault="00ED1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383725">
    <w:abstractNumId w:val="13"/>
  </w:num>
  <w:num w:numId="2" w16cid:durableId="575170526">
    <w:abstractNumId w:val="0"/>
  </w:num>
  <w:num w:numId="3" w16cid:durableId="25371564">
    <w:abstractNumId w:val="11"/>
  </w:num>
  <w:num w:numId="4" w16cid:durableId="810753824">
    <w:abstractNumId w:val="8"/>
  </w:num>
  <w:num w:numId="5" w16cid:durableId="1410348390">
    <w:abstractNumId w:val="7"/>
  </w:num>
  <w:num w:numId="6" w16cid:durableId="1164081077">
    <w:abstractNumId w:val="1"/>
  </w:num>
  <w:num w:numId="7" w16cid:durableId="682442473">
    <w:abstractNumId w:val="6"/>
  </w:num>
  <w:num w:numId="8" w16cid:durableId="1152677440">
    <w:abstractNumId w:val="3"/>
  </w:num>
  <w:num w:numId="9" w16cid:durableId="1239487051">
    <w:abstractNumId w:val="2"/>
  </w:num>
  <w:num w:numId="10" w16cid:durableId="2089763585">
    <w:abstractNumId w:val="5"/>
  </w:num>
  <w:num w:numId="11" w16cid:durableId="1247152472">
    <w:abstractNumId w:val="10"/>
  </w:num>
  <w:num w:numId="12" w16cid:durableId="780877236">
    <w:abstractNumId w:val="4"/>
  </w:num>
  <w:num w:numId="13" w16cid:durableId="1415980900">
    <w:abstractNumId w:val="9"/>
  </w:num>
  <w:num w:numId="14" w16cid:durableId="16548748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06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07241"/>
    <w:rsid w:val="0021012E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2062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D16A5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0D594"/>
  <w15:chartTrackingRefBased/>
  <w15:docId w15:val="{9D563874-1192-40B1-9F33-5A350CEB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2025-09-12T11:49:00Z</cp:lastPrinted>
  <dcterms:created xsi:type="dcterms:W3CDTF">2025-09-12T11:49:00Z</dcterms:created>
  <dcterms:modified xsi:type="dcterms:W3CDTF">2025-09-12T11:49:00Z</dcterms:modified>
</cp:coreProperties>
</file>