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E9FD1" w14:textId="63A51ED8" w:rsidR="00025386" w:rsidRPr="00D30C32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D30C32">
        <w:rPr>
          <w:bCs/>
          <w:i w:val="0"/>
          <w:sz w:val="20"/>
        </w:rPr>
        <w:t xml:space="preserve">Załącznik nr </w:t>
      </w:r>
      <w:r w:rsidR="00D30C32" w:rsidRPr="00D30C32">
        <w:rPr>
          <w:bCs/>
          <w:i w:val="0"/>
          <w:sz w:val="20"/>
        </w:rPr>
        <w:t>4</w:t>
      </w:r>
      <w:r w:rsidR="007666D6" w:rsidRPr="00D30C32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D30C32" w14:paraId="13FF55B5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A60685" w14:textId="77777777" w:rsidR="008D442B" w:rsidRPr="00D30C32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30C32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4B54DDE1" w14:textId="77777777" w:rsidR="00053927" w:rsidRPr="00D30C32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30C32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D30C3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11D0D81C" w14:textId="77777777" w:rsidR="00053927" w:rsidRPr="00D30C3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D30C32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D30C32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D30C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D30C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D30C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D30C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D30C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D30C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D30C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4587C8AF" w14:textId="77777777" w:rsidR="00A137C9" w:rsidRPr="00D30C32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D30C32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D30C32" w14:paraId="0BA4601C" w14:textId="77777777" w:rsidTr="004F10A0">
        <w:tc>
          <w:tcPr>
            <w:tcW w:w="2269" w:type="dxa"/>
          </w:tcPr>
          <w:p w14:paraId="052AC9CE" w14:textId="77777777" w:rsidR="00A137C9" w:rsidRPr="00D30C32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C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58C8A59" w14:textId="77777777" w:rsidR="00A137C9" w:rsidRPr="00D30C32" w:rsidRDefault="00F64F45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30C3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zimowego utrzymania dróg na wyznaczonym terenie Miasta i Gminy Niepołomice w sezonie zimowym 2025/2026 - 2026/2027 - Obszar I</w:t>
            </w:r>
            <w:r w:rsidR="00A137C9" w:rsidRPr="00D30C3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F64F45" w:rsidRPr="00D30C32" w14:paraId="204B7C2D" w14:textId="77777777" w:rsidTr="00D4722E">
        <w:tc>
          <w:tcPr>
            <w:tcW w:w="2269" w:type="dxa"/>
          </w:tcPr>
          <w:p w14:paraId="3C07DB9A" w14:textId="77777777" w:rsidR="00F64F45" w:rsidRPr="00D30C32" w:rsidRDefault="00F64F45" w:rsidP="00D4722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C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4807D16" w14:textId="77777777" w:rsidR="00F64F45" w:rsidRPr="00D30C32" w:rsidRDefault="00F64F45" w:rsidP="00D4722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30C3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ZP.271.36.2025</w:t>
            </w:r>
          </w:p>
        </w:tc>
      </w:tr>
    </w:tbl>
    <w:p w14:paraId="0AE79342" w14:textId="77777777" w:rsidR="00A137C9" w:rsidRPr="00D30C32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108F456" w14:textId="77777777" w:rsidR="003A486D" w:rsidRPr="00D30C32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30C32">
        <w:rPr>
          <w:rFonts w:ascii="Times New Roman" w:hAnsi="Times New Roman"/>
          <w:sz w:val="20"/>
          <w:szCs w:val="20"/>
        </w:rPr>
        <w:t xml:space="preserve">prowadzonego przez </w:t>
      </w:r>
      <w:r w:rsidR="00F64F45" w:rsidRPr="00D30C32">
        <w:rPr>
          <w:rFonts w:ascii="Times New Roman" w:hAnsi="Times New Roman"/>
          <w:b/>
          <w:sz w:val="20"/>
          <w:szCs w:val="20"/>
        </w:rPr>
        <w:t>GMINA NIEPOŁOMICE</w:t>
      </w:r>
      <w:r w:rsidRPr="00D30C32">
        <w:rPr>
          <w:rFonts w:ascii="Times New Roman" w:hAnsi="Times New Roman"/>
          <w:b/>
          <w:sz w:val="20"/>
          <w:szCs w:val="20"/>
        </w:rPr>
        <w:t>,</w:t>
      </w:r>
      <w:r w:rsidRPr="00D30C32">
        <w:rPr>
          <w:rFonts w:ascii="Times New Roman" w:hAnsi="Times New Roman"/>
          <w:sz w:val="20"/>
          <w:szCs w:val="20"/>
        </w:rPr>
        <w:t xml:space="preserve"> d</w:t>
      </w:r>
      <w:r w:rsidR="008D442B" w:rsidRPr="00D30C32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D30C32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D30C32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7F926B45" w14:textId="77777777" w:rsidR="00A137C9" w:rsidRPr="00D30C32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D30C32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D30C32" w14:paraId="480A2845" w14:textId="77777777" w:rsidTr="00A137C9">
        <w:tc>
          <w:tcPr>
            <w:tcW w:w="617" w:type="dxa"/>
            <w:vAlign w:val="center"/>
          </w:tcPr>
          <w:p w14:paraId="2F2A22CA" w14:textId="77777777" w:rsidR="003A486D" w:rsidRPr="00D30C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C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7E85686F" w14:textId="77777777" w:rsidR="003A486D" w:rsidRPr="00D30C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C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D30C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30C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5F046E59" w14:textId="77777777" w:rsidR="003A486D" w:rsidRPr="00D30C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C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D30C32" w14:paraId="3B10BAF4" w14:textId="77777777" w:rsidTr="00A137C9">
        <w:tc>
          <w:tcPr>
            <w:tcW w:w="617" w:type="dxa"/>
            <w:vAlign w:val="center"/>
          </w:tcPr>
          <w:p w14:paraId="48B7B409" w14:textId="77777777" w:rsidR="003A486D" w:rsidRPr="00D30C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C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4A82965C" w14:textId="77777777" w:rsidR="003A486D" w:rsidRPr="00D30C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0ECF2024" w14:textId="77777777" w:rsidR="003A486D" w:rsidRPr="00D30C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D30C32" w14:paraId="10170870" w14:textId="77777777" w:rsidTr="00A137C9">
        <w:tc>
          <w:tcPr>
            <w:tcW w:w="617" w:type="dxa"/>
            <w:vAlign w:val="center"/>
          </w:tcPr>
          <w:p w14:paraId="0BE0ED1F" w14:textId="77777777" w:rsidR="003A486D" w:rsidRPr="00D30C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C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4EF586DE" w14:textId="77777777" w:rsidR="003A486D" w:rsidRPr="00D30C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3C43CCDD" w14:textId="77777777" w:rsidR="003A486D" w:rsidRPr="00D30C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EAB7578" w14:textId="77777777" w:rsidR="00DC652A" w:rsidRPr="00D30C32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D30C3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D30C3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D30C32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D30C32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F64F45" w:rsidRPr="00D30C32">
        <w:rPr>
          <w:rFonts w:ascii="Times New Roman" w:hAnsi="Times New Roman"/>
          <w:sz w:val="20"/>
          <w:szCs w:val="20"/>
        </w:rPr>
        <w:t>(</w:t>
      </w:r>
      <w:proofErr w:type="spellStart"/>
      <w:r w:rsidR="00F64F45" w:rsidRPr="00D30C32">
        <w:rPr>
          <w:rFonts w:ascii="Times New Roman" w:hAnsi="Times New Roman"/>
          <w:sz w:val="20"/>
          <w:szCs w:val="20"/>
        </w:rPr>
        <w:t>t.j</w:t>
      </w:r>
      <w:proofErr w:type="spellEnd"/>
      <w:r w:rsidR="00F64F45" w:rsidRPr="00D30C32">
        <w:rPr>
          <w:rFonts w:ascii="Times New Roman" w:hAnsi="Times New Roman"/>
          <w:sz w:val="20"/>
          <w:szCs w:val="20"/>
        </w:rPr>
        <w:t>. Dz. U. z 2024 poz. 1320)</w:t>
      </w:r>
      <w:r w:rsidRPr="00D30C32">
        <w:rPr>
          <w:rFonts w:ascii="Times New Roman" w:hAnsi="Times New Roman"/>
          <w:sz w:val="20"/>
          <w:szCs w:val="20"/>
        </w:rPr>
        <w:t>, że w ramach zamówienia</w:t>
      </w:r>
      <w:r w:rsidR="00A137C9" w:rsidRPr="00D30C32">
        <w:rPr>
          <w:rFonts w:ascii="Times New Roman" w:hAnsi="Times New Roman"/>
          <w:sz w:val="20"/>
          <w:szCs w:val="20"/>
        </w:rPr>
        <w:t>,</w:t>
      </w:r>
      <w:r w:rsidR="00A137C9" w:rsidRPr="00D30C3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D30C32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D30C3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D30C32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D30C32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D30C32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D30C32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D30C32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D30C32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D30C32" w14:paraId="64F05139" w14:textId="77777777" w:rsidTr="00A137C9">
        <w:tc>
          <w:tcPr>
            <w:tcW w:w="617" w:type="dxa"/>
            <w:vAlign w:val="center"/>
          </w:tcPr>
          <w:p w14:paraId="72C6730D" w14:textId="77777777" w:rsidR="00B641BE" w:rsidRPr="00D30C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C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4238C098" w14:textId="77777777" w:rsidR="00B641BE" w:rsidRPr="00D30C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C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16415F43" w14:textId="77777777" w:rsidR="00B641BE" w:rsidRPr="00D30C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C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D30C32" w14:paraId="78C58E22" w14:textId="77777777" w:rsidTr="00A137C9">
        <w:tc>
          <w:tcPr>
            <w:tcW w:w="617" w:type="dxa"/>
            <w:vAlign w:val="center"/>
          </w:tcPr>
          <w:p w14:paraId="7268E746" w14:textId="77777777" w:rsidR="00B641BE" w:rsidRPr="00D30C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C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3D7D5407" w14:textId="77777777" w:rsidR="00B641BE" w:rsidRPr="00D30C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0C0D6417" w14:textId="77777777" w:rsidR="00B641BE" w:rsidRPr="00D30C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D30C32" w14:paraId="3D3BDF7B" w14:textId="77777777" w:rsidTr="00A137C9">
        <w:tc>
          <w:tcPr>
            <w:tcW w:w="617" w:type="dxa"/>
            <w:vAlign w:val="center"/>
          </w:tcPr>
          <w:p w14:paraId="4DEAAF01" w14:textId="77777777" w:rsidR="00B641BE" w:rsidRPr="00D30C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30C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3F488E8F" w14:textId="77777777" w:rsidR="00B641BE" w:rsidRPr="00D30C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5D91CB94" w14:textId="77777777" w:rsidR="00B641BE" w:rsidRPr="00D30C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3CF94F0B" w14:textId="77777777" w:rsidR="007A2C38" w:rsidRPr="00D30C32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B38D1E5" w14:textId="77777777" w:rsidR="00D30C32" w:rsidRPr="00D30C32" w:rsidRDefault="00D30C32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29AADB2" w14:textId="77777777" w:rsidR="00D30C32" w:rsidRPr="00D30C32" w:rsidRDefault="00D30C32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6E0F3D4" w14:textId="7D190292" w:rsidR="00D30C32" w:rsidRPr="00D30C32" w:rsidRDefault="00D30C32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30C32">
        <w:rPr>
          <w:rFonts w:ascii="Times New Roman" w:eastAsia="Times New Roman" w:hAnsi="Times New Roman"/>
          <w:iCs/>
          <w:sz w:val="20"/>
          <w:szCs w:val="20"/>
          <w:lang w:eastAsia="pl-PL"/>
        </w:rPr>
        <w:t>kwalifikowany podpis elektroniczny osoby / osób uprawnionych do reprezentacji</w:t>
      </w:r>
    </w:p>
    <w:bookmarkEnd w:id="0"/>
    <w:p w14:paraId="435A3F46" w14:textId="77777777" w:rsidR="007A2C38" w:rsidRPr="00D30C3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D30C32" w14:paraId="1D1DABC5" w14:textId="77777777" w:rsidTr="004F10A0">
        <w:tc>
          <w:tcPr>
            <w:tcW w:w="2660" w:type="dxa"/>
          </w:tcPr>
          <w:p w14:paraId="783A37F1" w14:textId="77777777" w:rsidR="00A137C9" w:rsidRPr="00D30C32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30856B84" w14:textId="38E2535C" w:rsidR="00A137C9" w:rsidRPr="00D30C32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097A709C" w14:textId="77777777" w:rsidR="00A137C9" w:rsidRPr="00D30C32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3B2532E1" w14:textId="16223C5E" w:rsidR="00A137C9" w:rsidRPr="00D30C32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165369BA" w14:textId="77777777" w:rsidR="00A137C9" w:rsidRPr="00D30C32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D30C32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252C27" w14:textId="77777777" w:rsidR="00B7100A" w:rsidRDefault="00B7100A" w:rsidP="00025386">
      <w:pPr>
        <w:spacing w:after="0" w:line="240" w:lineRule="auto"/>
      </w:pPr>
      <w:r>
        <w:separator/>
      </w:r>
    </w:p>
  </w:endnote>
  <w:endnote w:type="continuationSeparator" w:id="0">
    <w:p w14:paraId="0FC693AF" w14:textId="77777777" w:rsidR="00B7100A" w:rsidRDefault="00B7100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5F71D" w14:textId="77777777" w:rsidR="00F64F45" w:rsidRDefault="00F64F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19CE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5D58C" w14:textId="77777777" w:rsidR="00F64F45" w:rsidRDefault="00F64F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57CCC7" w14:textId="77777777" w:rsidR="00B7100A" w:rsidRDefault="00B7100A" w:rsidP="00025386">
      <w:pPr>
        <w:spacing w:after="0" w:line="240" w:lineRule="auto"/>
      </w:pPr>
      <w:r>
        <w:separator/>
      </w:r>
    </w:p>
  </w:footnote>
  <w:footnote w:type="continuationSeparator" w:id="0">
    <w:p w14:paraId="6FA64010" w14:textId="77777777" w:rsidR="00B7100A" w:rsidRDefault="00B7100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A74F0" w14:textId="77777777" w:rsidR="00F64F45" w:rsidRDefault="00F64F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1A430" w14:textId="77777777" w:rsidR="00F64F45" w:rsidRDefault="00F64F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51074" w14:textId="77777777" w:rsidR="00F64F45" w:rsidRDefault="00F64F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3889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100A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100A"/>
    <w:rsid w:val="00B77707"/>
    <w:rsid w:val="00BE3BCE"/>
    <w:rsid w:val="00CB29AC"/>
    <w:rsid w:val="00D03170"/>
    <w:rsid w:val="00D30C32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64F4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AA0652"/>
  <w15:chartTrackingRefBased/>
  <w15:docId w15:val="{7D629AEA-966F-472A-A558-F5AD4094C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2025-09-12T10:50:00Z</cp:lastPrinted>
  <dcterms:created xsi:type="dcterms:W3CDTF">2025-09-12T10:50:00Z</dcterms:created>
  <dcterms:modified xsi:type="dcterms:W3CDTF">2025-09-12T10:50:00Z</dcterms:modified>
</cp:coreProperties>
</file>