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C7622" w14:textId="77777777" w:rsidR="00B36EDA" w:rsidRPr="007A4CD5" w:rsidRDefault="00CC4011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7A4CD5">
        <w:rPr>
          <w:sz w:val="20"/>
          <w:szCs w:val="20"/>
        </w:rPr>
        <w:t>Niepołomice</w:t>
      </w:r>
      <w:r w:rsidR="00B36EDA" w:rsidRPr="007A4CD5">
        <w:rPr>
          <w:sz w:val="20"/>
          <w:szCs w:val="20"/>
        </w:rPr>
        <w:t xml:space="preserve"> dnia: </w:t>
      </w:r>
      <w:r w:rsidRPr="007A4CD5">
        <w:rPr>
          <w:sz w:val="20"/>
          <w:szCs w:val="20"/>
        </w:rPr>
        <w:t>2025-09-15</w:t>
      </w:r>
    </w:p>
    <w:p w14:paraId="312CE685" w14:textId="77777777" w:rsidR="00B36EDA" w:rsidRPr="007A4CD5" w:rsidRDefault="00CC4011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7A4CD5">
        <w:rPr>
          <w:b/>
          <w:bCs/>
          <w:sz w:val="20"/>
          <w:szCs w:val="20"/>
        </w:rPr>
        <w:t>GMINA NIEPOŁOMICE</w:t>
      </w:r>
    </w:p>
    <w:p w14:paraId="22945303" w14:textId="77777777" w:rsidR="00B36EDA" w:rsidRPr="007A4CD5" w:rsidRDefault="00CC4011" w:rsidP="00B36EDA">
      <w:pPr>
        <w:spacing w:line="360" w:lineRule="auto"/>
        <w:ind w:right="3969"/>
        <w:rPr>
          <w:sz w:val="20"/>
          <w:szCs w:val="20"/>
        </w:rPr>
      </w:pPr>
      <w:r w:rsidRPr="007A4CD5">
        <w:rPr>
          <w:sz w:val="20"/>
          <w:szCs w:val="20"/>
        </w:rPr>
        <w:t>Pl. Zwycięstwa</w:t>
      </w:r>
      <w:r w:rsidR="00B36EDA" w:rsidRPr="007A4CD5">
        <w:rPr>
          <w:sz w:val="20"/>
          <w:szCs w:val="20"/>
        </w:rPr>
        <w:t xml:space="preserve"> </w:t>
      </w:r>
      <w:r w:rsidRPr="007A4CD5">
        <w:rPr>
          <w:sz w:val="20"/>
          <w:szCs w:val="20"/>
        </w:rPr>
        <w:t>13</w:t>
      </w:r>
    </w:p>
    <w:p w14:paraId="2F4153A3" w14:textId="77777777" w:rsidR="00B36EDA" w:rsidRPr="007A4CD5" w:rsidRDefault="00CC4011" w:rsidP="00B36EDA">
      <w:pPr>
        <w:ind w:right="3969"/>
        <w:rPr>
          <w:sz w:val="20"/>
          <w:szCs w:val="20"/>
        </w:rPr>
      </w:pPr>
      <w:r w:rsidRPr="007A4CD5">
        <w:rPr>
          <w:sz w:val="20"/>
          <w:szCs w:val="20"/>
        </w:rPr>
        <w:t>32-005</w:t>
      </w:r>
      <w:r w:rsidR="00B36EDA" w:rsidRPr="007A4CD5">
        <w:rPr>
          <w:sz w:val="20"/>
          <w:szCs w:val="20"/>
        </w:rPr>
        <w:t xml:space="preserve"> </w:t>
      </w:r>
      <w:r w:rsidRPr="007A4CD5">
        <w:rPr>
          <w:sz w:val="20"/>
          <w:szCs w:val="20"/>
        </w:rPr>
        <w:t>Niepołomice</w:t>
      </w:r>
    </w:p>
    <w:p w14:paraId="0CB56802" w14:textId="77777777" w:rsidR="00B36EDA" w:rsidRPr="007A4CD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7A4CD5" w14:paraId="28B7D853" w14:textId="77777777" w:rsidTr="00B36EDA">
        <w:tc>
          <w:tcPr>
            <w:tcW w:w="9923" w:type="dxa"/>
            <w:shd w:val="clear" w:color="auto" w:fill="F2F2F2"/>
            <w:hideMark/>
          </w:tcPr>
          <w:p w14:paraId="2663DDB5" w14:textId="77777777" w:rsidR="00B36EDA" w:rsidRPr="007A4CD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A4CD5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03D3F72" w14:textId="77777777" w:rsidR="00B36EDA" w:rsidRPr="007A4CD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A4CD5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FF2AED0" w14:textId="77777777" w:rsidR="00B36EDA" w:rsidRPr="007A4CD5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0C29200E" w14:textId="77777777" w:rsidR="00B36EDA" w:rsidRPr="007A4CD5" w:rsidRDefault="00B36EDA" w:rsidP="007A4CD5">
      <w:pPr>
        <w:spacing w:after="120"/>
        <w:jc w:val="both"/>
        <w:rPr>
          <w:rFonts w:eastAsia="Calibri"/>
          <w:sz w:val="20"/>
          <w:szCs w:val="20"/>
          <w:lang w:eastAsia="en-US"/>
        </w:rPr>
      </w:pPr>
      <w:r w:rsidRPr="007A4CD5">
        <w:rPr>
          <w:rFonts w:eastAsia="Calibri"/>
          <w:sz w:val="20"/>
          <w:szCs w:val="20"/>
          <w:lang w:eastAsia="en-US"/>
        </w:rPr>
        <w:t xml:space="preserve">Dotyczy </w:t>
      </w:r>
      <w:r w:rsidRPr="007A4CD5">
        <w:rPr>
          <w:sz w:val="20"/>
          <w:szCs w:val="20"/>
        </w:rPr>
        <w:t>postępowania o udzielenie zamówienia publicznego</w:t>
      </w:r>
      <w:r w:rsidRPr="007A4CD5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7A4CD5" w14:paraId="5F7A829A" w14:textId="77777777" w:rsidTr="00B36EDA">
        <w:tc>
          <w:tcPr>
            <w:tcW w:w="2269" w:type="dxa"/>
          </w:tcPr>
          <w:p w14:paraId="20BF7F4C" w14:textId="77777777" w:rsidR="00B36EDA" w:rsidRPr="007A4CD5" w:rsidRDefault="00B36EDA" w:rsidP="007A4CD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6D8341A7" w14:textId="77777777" w:rsidR="00B36EDA" w:rsidRPr="007A4CD5" w:rsidRDefault="00CC4011" w:rsidP="007A4CD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Usługa polegająca na przewozie dzieci  z terenu Gminy Niepołomice do placówek oświatowych na terenie Gminy Niepołomice do Wieliczki/Krakowa/Grodkowic/Bochni (w tym dzieci niepełnosprawnych).</w:t>
            </w:r>
          </w:p>
        </w:tc>
      </w:tr>
      <w:tr w:rsidR="00CC4011" w:rsidRPr="007A4CD5" w14:paraId="3E50F6F8" w14:textId="77777777" w:rsidTr="0000071C">
        <w:tc>
          <w:tcPr>
            <w:tcW w:w="2269" w:type="dxa"/>
          </w:tcPr>
          <w:p w14:paraId="79F12D2D" w14:textId="77777777" w:rsidR="00CC4011" w:rsidRPr="007A4CD5" w:rsidRDefault="00CC4011" w:rsidP="007A4CD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345F1262" w14:textId="77777777" w:rsidR="00CC4011" w:rsidRPr="007A4CD5" w:rsidRDefault="00CC4011" w:rsidP="007A4CD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ZP.271.26.2025</w:t>
            </w:r>
          </w:p>
        </w:tc>
      </w:tr>
    </w:tbl>
    <w:p w14:paraId="431F58DE" w14:textId="77777777" w:rsidR="00B36EDA" w:rsidRPr="007A4CD5" w:rsidRDefault="00B36EDA" w:rsidP="007A4CD5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24A10F25" w14:textId="77777777" w:rsidR="00B36EDA" w:rsidRPr="007A4CD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7A4CD5">
        <w:rPr>
          <w:sz w:val="20"/>
          <w:szCs w:val="20"/>
        </w:rPr>
        <w:t xml:space="preserve">Zamawiający, </w:t>
      </w:r>
      <w:r w:rsidR="00CC4011" w:rsidRPr="007A4CD5">
        <w:rPr>
          <w:b/>
          <w:sz w:val="20"/>
          <w:szCs w:val="20"/>
        </w:rPr>
        <w:t>GMINA NIEPOŁOMICE</w:t>
      </w:r>
      <w:r w:rsidRPr="007A4CD5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CC4011" w:rsidRPr="007A4CD5">
        <w:rPr>
          <w:sz w:val="20"/>
          <w:szCs w:val="20"/>
        </w:rPr>
        <w:t>(</w:t>
      </w:r>
      <w:proofErr w:type="spellStart"/>
      <w:r w:rsidR="00CC4011" w:rsidRPr="007A4CD5">
        <w:rPr>
          <w:sz w:val="20"/>
          <w:szCs w:val="20"/>
        </w:rPr>
        <w:t>t.j</w:t>
      </w:r>
      <w:proofErr w:type="spellEnd"/>
      <w:r w:rsidR="00CC4011" w:rsidRPr="007A4CD5">
        <w:rPr>
          <w:sz w:val="20"/>
          <w:szCs w:val="20"/>
        </w:rPr>
        <w:t>. Dz. U. z 2024 poz. 1320)</w:t>
      </w:r>
      <w:r w:rsidRPr="007A4CD5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C4011" w:rsidRPr="007A4CD5" w14:paraId="033868DB" w14:textId="77777777" w:rsidTr="007A4CD5">
        <w:trPr>
          <w:cantSplit/>
          <w:trHeight w:val="363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D7C1" w14:textId="77777777" w:rsidR="00CC4011" w:rsidRPr="007A4CD5" w:rsidRDefault="00CC4011" w:rsidP="0000071C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7A4CD5">
              <w:rPr>
                <w:b/>
                <w:bCs/>
                <w:sz w:val="20"/>
                <w:szCs w:val="20"/>
              </w:rPr>
              <w:t xml:space="preserve">Część nr </w:t>
            </w:r>
            <w:r w:rsidRPr="007A4CD5">
              <w:rPr>
                <w:b/>
                <w:bCs/>
                <w:sz w:val="20"/>
                <w:szCs w:val="20"/>
              </w:rPr>
              <w:t>1</w:t>
            </w:r>
            <w:r w:rsidRPr="007A4CD5">
              <w:rPr>
                <w:sz w:val="20"/>
                <w:szCs w:val="20"/>
              </w:rPr>
              <w:t xml:space="preserve">: </w:t>
            </w:r>
            <w:r w:rsidRPr="007A4CD5">
              <w:rPr>
                <w:sz w:val="20"/>
                <w:szCs w:val="20"/>
              </w:rPr>
              <w:t xml:space="preserve">Dowóz i odwóz dzieci z terenu Gminy Niepołomice do S.P. przy ul. 3 Maja 23 i ul. Szkolna 3 w Niepołomicach, dowóz do S. P. w Woli Batorskiej, dowóz i odwóz dzieci niepełnosprawnych z terenu Gminy Niepołomice do Zespołu Szkół im. Kosiby w Wieliczce  wraz z zapewnieniem opieki w czasie przejazdu na w/w trasach oraz dowóz i odwóz dzieci niepełnosprawnych do  </w:t>
            </w:r>
            <w:proofErr w:type="spellStart"/>
            <w:r w:rsidRPr="007A4CD5">
              <w:rPr>
                <w:sz w:val="20"/>
                <w:szCs w:val="20"/>
              </w:rPr>
              <w:t>SPzOI</w:t>
            </w:r>
            <w:proofErr w:type="spellEnd"/>
            <w:r w:rsidRPr="007A4CD5">
              <w:rPr>
                <w:sz w:val="20"/>
                <w:szCs w:val="20"/>
              </w:rPr>
              <w:t xml:space="preserve"> i </w:t>
            </w:r>
            <w:proofErr w:type="spellStart"/>
            <w:r w:rsidRPr="007A4CD5">
              <w:rPr>
                <w:sz w:val="20"/>
                <w:szCs w:val="20"/>
              </w:rPr>
              <w:t>PSzOI</w:t>
            </w:r>
            <w:proofErr w:type="spellEnd"/>
            <w:r w:rsidRPr="007A4CD5">
              <w:rPr>
                <w:sz w:val="20"/>
                <w:szCs w:val="20"/>
              </w:rPr>
              <w:t xml:space="preserve"> w </w:t>
            </w:r>
            <w:proofErr w:type="spellStart"/>
            <w:r w:rsidRPr="007A4CD5">
              <w:rPr>
                <w:sz w:val="20"/>
                <w:szCs w:val="20"/>
              </w:rPr>
              <w:t>Zab</w:t>
            </w:r>
            <w:proofErr w:type="spellEnd"/>
            <w:r w:rsidRPr="007A4CD5">
              <w:rPr>
                <w:sz w:val="20"/>
                <w:szCs w:val="20"/>
              </w:rPr>
              <w:t xml:space="preserve">. Bocheńskim oraz dowóz i odwóz dzieci do </w:t>
            </w:r>
            <w:proofErr w:type="spellStart"/>
            <w:r w:rsidRPr="007A4CD5">
              <w:rPr>
                <w:sz w:val="20"/>
                <w:szCs w:val="20"/>
              </w:rPr>
              <w:t>SPzOI</w:t>
            </w:r>
            <w:proofErr w:type="spellEnd"/>
            <w:r w:rsidRPr="007A4CD5">
              <w:rPr>
                <w:sz w:val="20"/>
                <w:szCs w:val="20"/>
              </w:rPr>
              <w:t xml:space="preserve"> do Grodkowic, oraz do OSW w Bochni, ul. Kazimierza Wielkiego 67</w:t>
            </w:r>
          </w:p>
          <w:p w14:paraId="0737F4BD" w14:textId="77777777" w:rsidR="00CC4011" w:rsidRPr="007A4CD5" w:rsidRDefault="00CC4011" w:rsidP="0000071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7A4CD5">
              <w:rPr>
                <w:b/>
                <w:sz w:val="20"/>
                <w:szCs w:val="20"/>
              </w:rPr>
              <w:t>Mat Pol Mateusz Surówka</w:t>
            </w:r>
          </w:p>
          <w:p w14:paraId="08B4A02D" w14:textId="77777777" w:rsidR="00CC4011" w:rsidRPr="007A4CD5" w:rsidRDefault="00CC4011" w:rsidP="0000071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Szczygłów</w:t>
            </w:r>
            <w:r w:rsidRPr="007A4CD5">
              <w:rPr>
                <w:bCs/>
                <w:sz w:val="20"/>
                <w:szCs w:val="20"/>
              </w:rPr>
              <w:t xml:space="preserve"> </w:t>
            </w:r>
            <w:r w:rsidRPr="007A4CD5">
              <w:rPr>
                <w:bCs/>
                <w:sz w:val="20"/>
                <w:szCs w:val="20"/>
              </w:rPr>
              <w:t>71</w:t>
            </w:r>
            <w:r w:rsidRPr="007A4CD5">
              <w:rPr>
                <w:bCs/>
                <w:sz w:val="20"/>
                <w:szCs w:val="20"/>
              </w:rPr>
              <w:t xml:space="preserve"> </w:t>
            </w:r>
          </w:p>
          <w:p w14:paraId="14718397" w14:textId="77777777" w:rsidR="00CC4011" w:rsidRPr="007A4CD5" w:rsidRDefault="00CC4011" w:rsidP="0000071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32-020</w:t>
            </w:r>
            <w:r w:rsidRPr="007A4CD5">
              <w:rPr>
                <w:bCs/>
                <w:sz w:val="20"/>
                <w:szCs w:val="20"/>
              </w:rPr>
              <w:t xml:space="preserve"> </w:t>
            </w:r>
            <w:r w:rsidRPr="007A4CD5">
              <w:rPr>
                <w:bCs/>
                <w:sz w:val="20"/>
                <w:szCs w:val="20"/>
              </w:rPr>
              <w:t>Szczygłów</w:t>
            </w:r>
          </w:p>
          <w:p w14:paraId="61D1F5E5" w14:textId="77777777" w:rsidR="00CC4011" w:rsidRPr="007A4CD5" w:rsidRDefault="00CC4011" w:rsidP="0000071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 xml:space="preserve">za cenę wykonania przedmiotu zamówienia w wysokości </w:t>
            </w:r>
            <w:r w:rsidRPr="007A4CD5">
              <w:rPr>
                <w:b/>
                <w:sz w:val="20"/>
                <w:szCs w:val="20"/>
              </w:rPr>
              <w:t>2 210 800.00 zł</w:t>
            </w:r>
            <w:r w:rsidRPr="007A4CD5">
              <w:rPr>
                <w:sz w:val="20"/>
                <w:szCs w:val="20"/>
              </w:rPr>
              <w:t xml:space="preserve"> </w:t>
            </w:r>
            <w:r w:rsidRPr="007A4CD5">
              <w:rPr>
                <w:b/>
                <w:bCs/>
                <w:sz w:val="20"/>
                <w:szCs w:val="20"/>
              </w:rPr>
              <w:t>brutto</w:t>
            </w:r>
            <w:r w:rsidRPr="007A4CD5">
              <w:rPr>
                <w:bCs/>
                <w:sz w:val="20"/>
                <w:szCs w:val="20"/>
              </w:rPr>
              <w:t>.</w:t>
            </w:r>
          </w:p>
          <w:p w14:paraId="4ED33B51" w14:textId="77777777" w:rsidR="00CC4011" w:rsidRPr="007A4CD5" w:rsidRDefault="00CC4011" w:rsidP="0000071C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7A4CD5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7A4CD5">
              <w:rPr>
                <w:color w:val="000000"/>
                <w:sz w:val="20"/>
                <w:szCs w:val="20"/>
              </w:rPr>
              <w:t>:</w:t>
            </w:r>
          </w:p>
          <w:p w14:paraId="429CB38D" w14:textId="13D015DA" w:rsidR="007A4CD5" w:rsidRPr="007A4CD5" w:rsidRDefault="00CC4011" w:rsidP="007A4C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Została złożona jedna oferta. Wykonawca spełnia warunki wymagane przez Zamawiającego.</w:t>
            </w:r>
          </w:p>
          <w:p w14:paraId="18976633" w14:textId="77777777" w:rsidR="007A4CD5" w:rsidRPr="007A4CD5" w:rsidRDefault="007A4CD5" w:rsidP="007A4CD5"/>
        </w:tc>
      </w:tr>
      <w:tr w:rsidR="00CC4011" w:rsidRPr="007A4CD5" w14:paraId="16F9F305" w14:textId="77777777" w:rsidTr="00CC40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B411F" w14:textId="77777777" w:rsidR="00CC4011" w:rsidRPr="007A4CD5" w:rsidRDefault="00CC4011" w:rsidP="0000071C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7A4CD5">
              <w:rPr>
                <w:b/>
                <w:bCs/>
                <w:sz w:val="20"/>
                <w:szCs w:val="20"/>
              </w:rPr>
              <w:t xml:space="preserve">Część nr </w:t>
            </w:r>
            <w:r w:rsidRPr="007A4CD5">
              <w:rPr>
                <w:b/>
                <w:bCs/>
                <w:sz w:val="20"/>
                <w:szCs w:val="20"/>
              </w:rPr>
              <w:t>2</w:t>
            </w:r>
            <w:r w:rsidRPr="007A4CD5">
              <w:rPr>
                <w:sz w:val="20"/>
                <w:szCs w:val="20"/>
              </w:rPr>
              <w:t xml:space="preserve">: </w:t>
            </w:r>
            <w:r w:rsidRPr="007A4CD5">
              <w:rPr>
                <w:sz w:val="20"/>
                <w:szCs w:val="20"/>
              </w:rPr>
              <w:t>Dowóz dzieci niepełnosprawnych z terenu Gminy Niepołomice do Ośrodków Adaptacyjno - Rehabilitacyjnych, Szkół Specjalnych, Ośrodków Szkolno Wychowawczych oraz z powrotem do miejsca zamieszkana, wraz z zapewnieniem opieki w czasie przejazdu.</w:t>
            </w:r>
          </w:p>
          <w:p w14:paraId="7E9E1881" w14:textId="77777777" w:rsidR="00CC4011" w:rsidRPr="007A4CD5" w:rsidRDefault="00CC4011" w:rsidP="0000071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7A4CD5">
              <w:rPr>
                <w:b/>
                <w:sz w:val="20"/>
                <w:szCs w:val="20"/>
              </w:rPr>
              <w:t>Mat Pol Mateusz Surówka</w:t>
            </w:r>
          </w:p>
          <w:p w14:paraId="121F0055" w14:textId="77777777" w:rsidR="00CC4011" w:rsidRPr="007A4CD5" w:rsidRDefault="00CC4011" w:rsidP="0000071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Szczygłów</w:t>
            </w:r>
            <w:r w:rsidRPr="007A4CD5">
              <w:rPr>
                <w:bCs/>
                <w:sz w:val="20"/>
                <w:szCs w:val="20"/>
              </w:rPr>
              <w:t xml:space="preserve"> </w:t>
            </w:r>
            <w:r w:rsidRPr="007A4CD5">
              <w:rPr>
                <w:bCs/>
                <w:sz w:val="20"/>
                <w:szCs w:val="20"/>
              </w:rPr>
              <w:t>71</w:t>
            </w:r>
            <w:r w:rsidRPr="007A4CD5">
              <w:rPr>
                <w:bCs/>
                <w:sz w:val="20"/>
                <w:szCs w:val="20"/>
              </w:rPr>
              <w:t xml:space="preserve"> </w:t>
            </w:r>
          </w:p>
          <w:p w14:paraId="4A5C6CE8" w14:textId="77777777" w:rsidR="00CC4011" w:rsidRPr="007A4CD5" w:rsidRDefault="00CC4011" w:rsidP="0000071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32-020</w:t>
            </w:r>
            <w:r w:rsidRPr="007A4CD5">
              <w:rPr>
                <w:bCs/>
                <w:sz w:val="20"/>
                <w:szCs w:val="20"/>
              </w:rPr>
              <w:t xml:space="preserve"> </w:t>
            </w:r>
            <w:r w:rsidRPr="007A4CD5">
              <w:rPr>
                <w:bCs/>
                <w:sz w:val="20"/>
                <w:szCs w:val="20"/>
              </w:rPr>
              <w:t>Szczygłów</w:t>
            </w:r>
          </w:p>
          <w:p w14:paraId="56CAEAAE" w14:textId="77777777" w:rsidR="00CC4011" w:rsidRPr="007A4CD5" w:rsidRDefault="00CC4011" w:rsidP="0000071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 xml:space="preserve">za cenę wykonania przedmiotu zamówienia w wysokości </w:t>
            </w:r>
            <w:r w:rsidRPr="007A4CD5">
              <w:rPr>
                <w:b/>
                <w:sz w:val="20"/>
                <w:szCs w:val="20"/>
              </w:rPr>
              <w:t>1 101 240.00 zł</w:t>
            </w:r>
            <w:r w:rsidRPr="007A4CD5">
              <w:rPr>
                <w:sz w:val="20"/>
                <w:szCs w:val="20"/>
              </w:rPr>
              <w:t xml:space="preserve"> </w:t>
            </w:r>
            <w:r w:rsidRPr="007A4CD5">
              <w:rPr>
                <w:b/>
                <w:bCs/>
                <w:sz w:val="20"/>
                <w:szCs w:val="20"/>
              </w:rPr>
              <w:t>brutto</w:t>
            </w:r>
            <w:r w:rsidRPr="007A4CD5">
              <w:rPr>
                <w:bCs/>
                <w:sz w:val="20"/>
                <w:szCs w:val="20"/>
              </w:rPr>
              <w:t>.</w:t>
            </w:r>
          </w:p>
          <w:p w14:paraId="4199EC5A" w14:textId="77777777" w:rsidR="00CC4011" w:rsidRPr="007A4CD5" w:rsidRDefault="00CC4011" w:rsidP="0000071C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7A4CD5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7A4CD5">
              <w:rPr>
                <w:color w:val="000000"/>
                <w:sz w:val="20"/>
                <w:szCs w:val="20"/>
              </w:rPr>
              <w:t>:</w:t>
            </w:r>
          </w:p>
          <w:p w14:paraId="32007A84" w14:textId="661BA801" w:rsidR="007A4CD5" w:rsidRPr="007A4CD5" w:rsidRDefault="00CC4011" w:rsidP="007A4C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Została złożona jedna oferta. Wykonawca spełnia warunki wymagane przez Zamawiającego.</w:t>
            </w:r>
          </w:p>
          <w:p w14:paraId="490D1C0D" w14:textId="77777777" w:rsidR="007A4CD5" w:rsidRPr="007A4CD5" w:rsidRDefault="007A4CD5" w:rsidP="007A4CD5"/>
        </w:tc>
      </w:tr>
    </w:tbl>
    <w:p w14:paraId="0DC5E66F" w14:textId="77777777" w:rsidR="007A4CD5" w:rsidRDefault="007A4CD5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0"/>
          <w:szCs w:val="20"/>
        </w:rPr>
      </w:pPr>
    </w:p>
    <w:p w14:paraId="0DECC78F" w14:textId="6EF6D13C" w:rsidR="00B36EDA" w:rsidRPr="007A4CD5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7A4CD5">
        <w:rPr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7A4CD5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7A4CD5" w14:paraId="5301C2E1" w14:textId="77777777" w:rsidTr="00CC40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B06A07" w14:textId="77777777" w:rsidR="00B36EDA" w:rsidRPr="007A4CD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E06769" w14:textId="77777777" w:rsidR="00B36EDA" w:rsidRPr="007A4CD5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7A4CD5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EBEAF4" w14:textId="77777777" w:rsidR="00B36EDA" w:rsidRPr="007A4CD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7A4CD5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A17B3E" w14:textId="77777777" w:rsidR="00B36EDA" w:rsidRPr="007A4CD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7A4CD5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C4011" w:rsidRPr="007A4CD5" w14:paraId="4A5D087F" w14:textId="77777777" w:rsidTr="00CC40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04EA" w14:textId="77777777" w:rsidR="00CC4011" w:rsidRPr="007A4CD5" w:rsidRDefault="00CC4011" w:rsidP="000007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1</w:t>
            </w:r>
            <w:r w:rsidRPr="007A4CD5">
              <w:rPr>
                <w:sz w:val="20"/>
                <w:szCs w:val="20"/>
              </w:rPr>
              <w:t xml:space="preserve"> - </w:t>
            </w:r>
            <w:r w:rsidRPr="007A4CD5">
              <w:rPr>
                <w:sz w:val="20"/>
                <w:szCs w:val="20"/>
              </w:rPr>
              <w:t xml:space="preserve">Dowóz i odwóz dzieci z terenu Gminy Niepołomice do S.P. przy ul. 3 Maja 23 i ul. Szkolna 3 w Niepołomicach, dowóz do S. P. w Woli Batorskiej, dowóz i odwóz dzieci niepełnosprawnych z terenu Gminy Niepołomice do Zespołu Szkół im. Kosiby w Wieliczce  wraz z zapewnieniem opieki w czasie przejazdu na w/w trasach oraz dowóz i odwóz dzieci niepełnosprawnych do  </w:t>
            </w:r>
            <w:proofErr w:type="spellStart"/>
            <w:r w:rsidRPr="007A4CD5">
              <w:rPr>
                <w:sz w:val="20"/>
                <w:szCs w:val="20"/>
              </w:rPr>
              <w:t>SPzOI</w:t>
            </w:r>
            <w:proofErr w:type="spellEnd"/>
            <w:r w:rsidRPr="007A4CD5">
              <w:rPr>
                <w:sz w:val="20"/>
                <w:szCs w:val="20"/>
              </w:rPr>
              <w:t xml:space="preserve"> i </w:t>
            </w:r>
            <w:proofErr w:type="spellStart"/>
            <w:r w:rsidRPr="007A4CD5">
              <w:rPr>
                <w:sz w:val="20"/>
                <w:szCs w:val="20"/>
              </w:rPr>
              <w:t>PSzOI</w:t>
            </w:r>
            <w:proofErr w:type="spellEnd"/>
            <w:r w:rsidRPr="007A4CD5">
              <w:rPr>
                <w:sz w:val="20"/>
                <w:szCs w:val="20"/>
              </w:rPr>
              <w:t xml:space="preserve"> w </w:t>
            </w:r>
            <w:proofErr w:type="spellStart"/>
            <w:r w:rsidRPr="007A4CD5">
              <w:rPr>
                <w:sz w:val="20"/>
                <w:szCs w:val="20"/>
              </w:rPr>
              <w:t>Zab</w:t>
            </w:r>
            <w:proofErr w:type="spellEnd"/>
            <w:r w:rsidRPr="007A4CD5">
              <w:rPr>
                <w:sz w:val="20"/>
                <w:szCs w:val="20"/>
              </w:rPr>
              <w:t xml:space="preserve">. Bocheńskim oraz dowóz i odwóz dzieci do </w:t>
            </w:r>
            <w:proofErr w:type="spellStart"/>
            <w:r w:rsidRPr="007A4CD5">
              <w:rPr>
                <w:sz w:val="20"/>
                <w:szCs w:val="20"/>
              </w:rPr>
              <w:t>SPzOI</w:t>
            </w:r>
            <w:proofErr w:type="spellEnd"/>
            <w:r w:rsidRPr="007A4CD5">
              <w:rPr>
                <w:sz w:val="20"/>
                <w:szCs w:val="20"/>
              </w:rPr>
              <w:t xml:space="preserve"> do Grodkowic, oraz do OSW w Bochni, ul. Kazimierza Wielkiego 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29F3" w14:textId="77777777" w:rsidR="00CC4011" w:rsidRPr="007A4CD5" w:rsidRDefault="00CC4011" w:rsidP="0000071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A4CD5">
              <w:rPr>
                <w:b/>
                <w:bCs/>
                <w:sz w:val="20"/>
                <w:szCs w:val="20"/>
              </w:rPr>
              <w:t>Mat Pol Mateusz Surówka</w:t>
            </w:r>
          </w:p>
          <w:p w14:paraId="1E6917CF" w14:textId="77777777" w:rsidR="00CC4011" w:rsidRPr="007A4CD5" w:rsidRDefault="00CC4011" w:rsidP="0000071C">
            <w:pPr>
              <w:spacing w:line="276" w:lineRule="auto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Szczygłów</w:t>
            </w:r>
            <w:r w:rsidRPr="007A4CD5">
              <w:rPr>
                <w:sz w:val="20"/>
                <w:szCs w:val="20"/>
              </w:rPr>
              <w:t xml:space="preserve"> </w:t>
            </w:r>
            <w:r w:rsidRPr="007A4CD5">
              <w:rPr>
                <w:sz w:val="20"/>
                <w:szCs w:val="20"/>
              </w:rPr>
              <w:t>71</w:t>
            </w:r>
          </w:p>
          <w:p w14:paraId="40C33372" w14:textId="77777777" w:rsidR="00CC4011" w:rsidRPr="007A4CD5" w:rsidRDefault="00CC4011" w:rsidP="0000071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32-020</w:t>
            </w:r>
            <w:r w:rsidRPr="007A4CD5">
              <w:rPr>
                <w:sz w:val="20"/>
                <w:szCs w:val="20"/>
              </w:rPr>
              <w:t xml:space="preserve"> </w:t>
            </w:r>
            <w:r w:rsidRPr="007A4CD5">
              <w:rPr>
                <w:sz w:val="20"/>
                <w:szCs w:val="20"/>
              </w:rPr>
              <w:t>Szczygłów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6EB0" w14:textId="77777777" w:rsidR="00CC4011" w:rsidRPr="007A4CD5" w:rsidRDefault="00CC4011" w:rsidP="0000071C">
            <w:pPr>
              <w:spacing w:before="40" w:after="40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1 - Cena - 60.00</w:t>
            </w:r>
          </w:p>
          <w:p w14:paraId="68381A58" w14:textId="77777777" w:rsidR="00CC4011" w:rsidRPr="007A4CD5" w:rsidRDefault="00CC4011" w:rsidP="0000071C">
            <w:pPr>
              <w:spacing w:before="40" w:after="40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2 - Dysponowanie i realizowanie zamówienia przy użyciu pojazdów  spełniających normę emisji spalin  min.  Euro 6 - 30.00</w:t>
            </w:r>
          </w:p>
          <w:p w14:paraId="4B579BF4" w14:textId="77777777" w:rsidR="00CC4011" w:rsidRPr="007A4CD5" w:rsidRDefault="00CC4011" w:rsidP="000007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3 - Czas podstawienia autobusu zastępczego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AE63" w14:textId="77777777" w:rsidR="00CC4011" w:rsidRPr="007A4CD5" w:rsidRDefault="00CC4011" w:rsidP="0000071C">
            <w:pPr>
              <w:jc w:val="center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 xml:space="preserve">  100,00</w:t>
            </w:r>
          </w:p>
        </w:tc>
      </w:tr>
      <w:tr w:rsidR="00CC4011" w:rsidRPr="007A4CD5" w14:paraId="3FB0F648" w14:textId="77777777" w:rsidTr="00CC40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C5C7" w14:textId="77777777" w:rsidR="00CC4011" w:rsidRPr="007A4CD5" w:rsidRDefault="00CC4011" w:rsidP="000007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2</w:t>
            </w:r>
            <w:r w:rsidRPr="007A4CD5">
              <w:rPr>
                <w:sz w:val="20"/>
                <w:szCs w:val="20"/>
              </w:rPr>
              <w:t xml:space="preserve"> - </w:t>
            </w:r>
            <w:r w:rsidRPr="007A4CD5">
              <w:rPr>
                <w:sz w:val="20"/>
                <w:szCs w:val="20"/>
              </w:rPr>
              <w:t>Dowóz dzieci niepełnosprawnych z terenu Gminy Niepołomice do Ośrodków Adaptacyjno - Rehabilitacyjnych, Szkół Specjalnych, Ośrodków Szkolno Wychowawczych oraz z powrotem do miejsca zamieszkana, wraz z zapewnieniem opieki w czasie przejazdu.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F54BC" w14:textId="77777777" w:rsidR="00CC4011" w:rsidRPr="007A4CD5" w:rsidRDefault="00CC4011" w:rsidP="0000071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A4CD5">
              <w:rPr>
                <w:b/>
                <w:bCs/>
                <w:sz w:val="20"/>
                <w:szCs w:val="20"/>
              </w:rPr>
              <w:t>Mat Pol Mateusz Surówka</w:t>
            </w:r>
          </w:p>
          <w:p w14:paraId="41E28A70" w14:textId="77777777" w:rsidR="00CC4011" w:rsidRPr="007A4CD5" w:rsidRDefault="00CC4011" w:rsidP="0000071C">
            <w:pPr>
              <w:spacing w:line="276" w:lineRule="auto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Szczygłów</w:t>
            </w:r>
            <w:r w:rsidRPr="007A4CD5">
              <w:rPr>
                <w:sz w:val="20"/>
                <w:szCs w:val="20"/>
              </w:rPr>
              <w:t xml:space="preserve"> </w:t>
            </w:r>
            <w:r w:rsidRPr="007A4CD5">
              <w:rPr>
                <w:sz w:val="20"/>
                <w:szCs w:val="20"/>
              </w:rPr>
              <w:t>71</w:t>
            </w:r>
          </w:p>
          <w:p w14:paraId="2AE5B1DF" w14:textId="77777777" w:rsidR="00CC4011" w:rsidRPr="007A4CD5" w:rsidRDefault="00CC4011" w:rsidP="0000071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32-020</w:t>
            </w:r>
            <w:r w:rsidRPr="007A4CD5">
              <w:rPr>
                <w:sz w:val="20"/>
                <w:szCs w:val="20"/>
              </w:rPr>
              <w:t xml:space="preserve"> </w:t>
            </w:r>
            <w:r w:rsidRPr="007A4CD5">
              <w:rPr>
                <w:sz w:val="20"/>
                <w:szCs w:val="20"/>
              </w:rPr>
              <w:t>Szczygłów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580EB" w14:textId="77777777" w:rsidR="00CC4011" w:rsidRPr="007A4CD5" w:rsidRDefault="00CC4011" w:rsidP="0000071C">
            <w:pPr>
              <w:spacing w:before="40" w:after="40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1 - Cena - 60.00</w:t>
            </w:r>
          </w:p>
          <w:p w14:paraId="278F8719" w14:textId="77777777" w:rsidR="00CC4011" w:rsidRPr="007A4CD5" w:rsidRDefault="00CC4011" w:rsidP="0000071C">
            <w:pPr>
              <w:spacing w:before="40" w:after="40"/>
              <w:rPr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2 - Dysponowanie i realizowanie zamówienia przy użyciu pojazdów  spełniających normę emisji spalin  min.  Euro 6 - 30.00</w:t>
            </w:r>
          </w:p>
          <w:p w14:paraId="483E87BF" w14:textId="77777777" w:rsidR="00CC4011" w:rsidRPr="007A4CD5" w:rsidRDefault="00CC4011" w:rsidP="000007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>3 - Czas podstawienia autobusu zastępczego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9709" w14:textId="77777777" w:rsidR="00CC4011" w:rsidRPr="007A4CD5" w:rsidRDefault="00CC4011" w:rsidP="0000071C">
            <w:pPr>
              <w:jc w:val="center"/>
              <w:rPr>
                <w:color w:val="000000"/>
                <w:sz w:val="20"/>
                <w:szCs w:val="20"/>
              </w:rPr>
            </w:pPr>
            <w:r w:rsidRPr="007A4CD5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26AFC3A1" w14:textId="599B1561" w:rsidR="008642B3" w:rsidRPr="007A4CD5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7A4CD5" w:rsidSect="007A4C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E0E52" w14:textId="77777777" w:rsidR="00AF4DE4" w:rsidRDefault="00AF4DE4">
      <w:r>
        <w:separator/>
      </w:r>
    </w:p>
  </w:endnote>
  <w:endnote w:type="continuationSeparator" w:id="0">
    <w:p w14:paraId="5E91EBAB" w14:textId="77777777" w:rsidR="00AF4DE4" w:rsidRDefault="00AF4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98B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AD6C5" w14:textId="10A10ECD" w:rsidR="000C1E6F" w:rsidRDefault="000C1E6F" w:rsidP="007A4CD5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81AB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1A6E6" w14:textId="77777777" w:rsidR="00AF4DE4" w:rsidRDefault="00AF4DE4">
      <w:r>
        <w:separator/>
      </w:r>
    </w:p>
  </w:footnote>
  <w:footnote w:type="continuationSeparator" w:id="0">
    <w:p w14:paraId="0B090302" w14:textId="77777777" w:rsidR="00AF4DE4" w:rsidRDefault="00AF4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F410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C4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7FBC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DE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4CD5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F4DE4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40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C2D67"/>
  <w15:chartTrackingRefBased/>
  <w15:docId w15:val="{EB5F321D-89E9-4D69-BBD7-BB7BB1F0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504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2025-09-15T10:42:00Z</dcterms:created>
  <dcterms:modified xsi:type="dcterms:W3CDTF">2025-09-15T10:42:00Z</dcterms:modified>
</cp:coreProperties>
</file>