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E2039" w14:textId="77777777" w:rsidR="00081D13" w:rsidRPr="0068150D" w:rsidRDefault="0050532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8150D">
        <w:rPr>
          <w:rFonts w:ascii="Arial" w:hAnsi="Arial" w:cs="Arial"/>
        </w:rPr>
        <w:t>Kraków</w:t>
      </w:r>
      <w:r w:rsidR="00081D13" w:rsidRPr="0068150D">
        <w:rPr>
          <w:rFonts w:ascii="Arial" w:hAnsi="Arial" w:cs="Arial"/>
        </w:rPr>
        <w:t xml:space="preserve"> dnia: </w:t>
      </w:r>
      <w:r w:rsidRPr="0068150D">
        <w:rPr>
          <w:rFonts w:ascii="Arial" w:hAnsi="Arial" w:cs="Arial"/>
        </w:rPr>
        <w:t>2025-09-15</w:t>
      </w:r>
    </w:p>
    <w:p w14:paraId="2DF72883" w14:textId="77777777" w:rsidR="00081D13" w:rsidRPr="0068150D" w:rsidRDefault="0050532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8150D">
        <w:rPr>
          <w:rFonts w:ascii="Arial" w:hAnsi="Arial" w:cs="Arial"/>
          <w:b/>
          <w:bCs/>
        </w:rPr>
        <w:t>Szpital Specjalistyczny im. Stefana Żeromskiego SP ZOZ w Krakowie</w:t>
      </w:r>
    </w:p>
    <w:p w14:paraId="7DDA0287" w14:textId="77777777" w:rsidR="00081D13" w:rsidRPr="0068150D" w:rsidRDefault="00505327" w:rsidP="00081D13">
      <w:pPr>
        <w:spacing w:line="360" w:lineRule="auto"/>
        <w:ind w:right="3969"/>
        <w:rPr>
          <w:rFonts w:ascii="Arial" w:hAnsi="Arial" w:cs="Arial"/>
        </w:rPr>
      </w:pPr>
      <w:r w:rsidRPr="0068150D">
        <w:rPr>
          <w:rFonts w:ascii="Arial" w:hAnsi="Arial" w:cs="Arial"/>
        </w:rPr>
        <w:t>os. Na Skarpie</w:t>
      </w:r>
      <w:r w:rsidR="00081D13" w:rsidRPr="0068150D">
        <w:rPr>
          <w:rFonts w:ascii="Arial" w:hAnsi="Arial" w:cs="Arial"/>
        </w:rPr>
        <w:t xml:space="preserve"> </w:t>
      </w:r>
      <w:r w:rsidRPr="0068150D">
        <w:rPr>
          <w:rFonts w:ascii="Arial" w:hAnsi="Arial" w:cs="Arial"/>
        </w:rPr>
        <w:t>66</w:t>
      </w:r>
    </w:p>
    <w:p w14:paraId="2F9FE630" w14:textId="77777777" w:rsidR="00081D13" w:rsidRPr="0068150D" w:rsidRDefault="00505327" w:rsidP="00081D13">
      <w:pPr>
        <w:ind w:right="3969"/>
        <w:rPr>
          <w:rFonts w:ascii="Arial" w:hAnsi="Arial" w:cs="Arial"/>
        </w:rPr>
      </w:pPr>
      <w:r w:rsidRPr="0068150D">
        <w:rPr>
          <w:rFonts w:ascii="Arial" w:hAnsi="Arial" w:cs="Arial"/>
        </w:rPr>
        <w:t>31-913</w:t>
      </w:r>
      <w:r w:rsidR="00081D13" w:rsidRPr="0068150D">
        <w:rPr>
          <w:rFonts w:ascii="Arial" w:hAnsi="Arial" w:cs="Arial"/>
        </w:rPr>
        <w:t xml:space="preserve"> </w:t>
      </w:r>
      <w:r w:rsidRPr="0068150D">
        <w:rPr>
          <w:rFonts w:ascii="Arial" w:hAnsi="Arial" w:cs="Arial"/>
        </w:rPr>
        <w:t>Kraków</w:t>
      </w:r>
    </w:p>
    <w:p w14:paraId="72393A0E" w14:textId="3755EF23" w:rsidR="00081D13" w:rsidRPr="0068150D" w:rsidRDefault="00B23427" w:rsidP="00B23427">
      <w:pPr>
        <w:ind w:right="3969"/>
        <w:jc w:val="both"/>
        <w:rPr>
          <w:rFonts w:ascii="Arial" w:hAnsi="Arial" w:cs="Arial"/>
          <w:bCs/>
        </w:rPr>
      </w:pPr>
      <w:r w:rsidRPr="0068150D">
        <w:rPr>
          <w:rFonts w:ascii="Arial" w:hAnsi="Arial" w:cs="Arial"/>
          <w:bCs/>
        </w:rPr>
        <w:t>SZP-271-42/25-923.IW</w:t>
      </w:r>
    </w:p>
    <w:p w14:paraId="187518DC" w14:textId="77777777" w:rsidR="00081D13" w:rsidRPr="0068150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8150D" w14:paraId="43383C0E" w14:textId="77777777" w:rsidTr="00C13EA9">
        <w:tc>
          <w:tcPr>
            <w:tcW w:w="10065" w:type="dxa"/>
            <w:shd w:val="clear" w:color="auto" w:fill="F2F2F2"/>
            <w:hideMark/>
          </w:tcPr>
          <w:p w14:paraId="5F476771" w14:textId="77777777" w:rsidR="00081D13" w:rsidRPr="0068150D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8150D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51584ABE" w14:textId="77777777" w:rsidR="00081D13" w:rsidRPr="0068150D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8150D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5F64C78A" w14:textId="77777777" w:rsidR="00081D13" w:rsidRPr="0068150D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847ECE6" w14:textId="77777777" w:rsidR="00081D13" w:rsidRPr="0068150D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68150D">
        <w:rPr>
          <w:rFonts w:ascii="Arial" w:eastAsia="Calibri" w:hAnsi="Arial" w:cs="Arial"/>
          <w:lang w:eastAsia="en-US"/>
        </w:rPr>
        <w:t xml:space="preserve">Dotyczy </w:t>
      </w:r>
      <w:r w:rsidRPr="0068150D">
        <w:rPr>
          <w:rFonts w:ascii="Arial" w:hAnsi="Arial" w:cs="Arial"/>
        </w:rPr>
        <w:t>postępowania o udzielenie zamówienia publicznego</w:t>
      </w:r>
      <w:r w:rsidRPr="0068150D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8150D" w14:paraId="10C648A0" w14:textId="77777777" w:rsidTr="00081D13">
        <w:tc>
          <w:tcPr>
            <w:tcW w:w="2269" w:type="dxa"/>
            <w:shd w:val="clear" w:color="auto" w:fill="auto"/>
          </w:tcPr>
          <w:p w14:paraId="3A57FF62" w14:textId="77777777" w:rsidR="00081D13" w:rsidRPr="0068150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68150D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CED258C" w14:textId="77777777" w:rsidR="00081D13" w:rsidRPr="0068150D" w:rsidRDefault="0050532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8150D">
              <w:rPr>
                <w:rFonts w:ascii="Arial" w:hAnsi="Arial" w:cs="Arial"/>
                <w:bCs/>
              </w:rPr>
              <w:t>Zakup i dostawa narzędzi chirurgicznych do operacji zatok</w:t>
            </w:r>
          </w:p>
        </w:tc>
      </w:tr>
      <w:tr w:rsidR="00505327" w:rsidRPr="0068150D" w14:paraId="67A9A801" w14:textId="77777777" w:rsidTr="002D3F9C">
        <w:tc>
          <w:tcPr>
            <w:tcW w:w="2269" w:type="dxa"/>
            <w:shd w:val="clear" w:color="auto" w:fill="auto"/>
          </w:tcPr>
          <w:p w14:paraId="21DCD0A8" w14:textId="77777777" w:rsidR="00505327" w:rsidRPr="0068150D" w:rsidRDefault="00505327" w:rsidP="002D3F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68150D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F3D8F27" w14:textId="77777777" w:rsidR="00505327" w:rsidRPr="0068150D" w:rsidRDefault="00505327" w:rsidP="002D3F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8150D">
              <w:rPr>
                <w:rFonts w:ascii="Arial" w:hAnsi="Arial" w:cs="Arial"/>
                <w:bCs/>
              </w:rPr>
              <w:t>SZP-271-42/25</w:t>
            </w:r>
          </w:p>
        </w:tc>
      </w:tr>
    </w:tbl>
    <w:p w14:paraId="729F0A39" w14:textId="77777777" w:rsidR="00081D13" w:rsidRPr="0068150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A582112" w14:textId="1E7B274C" w:rsidR="00081D13" w:rsidRPr="0068150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68150D">
        <w:rPr>
          <w:rFonts w:ascii="Arial" w:hAnsi="Arial" w:cs="Arial"/>
        </w:rPr>
        <w:t xml:space="preserve">Zamawiający, </w:t>
      </w:r>
      <w:r w:rsidR="00505327" w:rsidRPr="0068150D">
        <w:rPr>
          <w:rFonts w:ascii="Arial" w:hAnsi="Arial" w:cs="Arial"/>
          <w:b/>
        </w:rPr>
        <w:t>Szpital Specjalistyczny im. Stefana Żeromskiego SP ZOZ w Krakowie</w:t>
      </w:r>
      <w:r w:rsidRPr="0068150D">
        <w:rPr>
          <w:rFonts w:ascii="Arial" w:hAnsi="Arial" w:cs="Arial"/>
        </w:rPr>
        <w:t xml:space="preserve">, działając na podstawie art. 253 </w:t>
      </w:r>
      <w:r w:rsidR="00A17CDB" w:rsidRPr="0068150D">
        <w:rPr>
          <w:rFonts w:ascii="Arial" w:hAnsi="Arial" w:cs="Arial"/>
        </w:rPr>
        <w:t xml:space="preserve">ust. 1 pkt. 1 i </w:t>
      </w:r>
      <w:r w:rsidRPr="0068150D">
        <w:rPr>
          <w:rFonts w:ascii="Arial" w:hAnsi="Arial" w:cs="Arial"/>
        </w:rPr>
        <w:t xml:space="preserve">ust. </w:t>
      </w:r>
      <w:r w:rsidR="00A17CDB" w:rsidRPr="0068150D">
        <w:rPr>
          <w:rFonts w:ascii="Arial" w:hAnsi="Arial" w:cs="Arial"/>
        </w:rPr>
        <w:t>2</w:t>
      </w:r>
      <w:r w:rsidRPr="0068150D">
        <w:rPr>
          <w:rFonts w:ascii="Arial" w:hAnsi="Arial" w:cs="Arial"/>
        </w:rPr>
        <w:t xml:space="preserve"> </w:t>
      </w:r>
      <w:r w:rsidR="00081D13" w:rsidRPr="0068150D">
        <w:rPr>
          <w:rFonts w:ascii="Arial" w:hAnsi="Arial" w:cs="Arial"/>
        </w:rPr>
        <w:t xml:space="preserve">ustawy z dnia 11 września 2019r. Prawo zamówień publicznych </w:t>
      </w:r>
      <w:r w:rsidR="00505327" w:rsidRPr="0068150D">
        <w:rPr>
          <w:rFonts w:ascii="Arial" w:hAnsi="Arial" w:cs="Arial"/>
        </w:rPr>
        <w:t>(</w:t>
      </w:r>
      <w:proofErr w:type="spellStart"/>
      <w:r w:rsidR="00505327" w:rsidRPr="0068150D">
        <w:rPr>
          <w:rFonts w:ascii="Arial" w:hAnsi="Arial" w:cs="Arial"/>
        </w:rPr>
        <w:t>t.j</w:t>
      </w:r>
      <w:proofErr w:type="spellEnd"/>
      <w:r w:rsidR="00505327" w:rsidRPr="0068150D">
        <w:rPr>
          <w:rFonts w:ascii="Arial" w:hAnsi="Arial" w:cs="Arial"/>
        </w:rPr>
        <w:t>. Dz. U. z 2024 poz. 1320</w:t>
      </w:r>
      <w:r w:rsidR="00B23427" w:rsidRPr="0068150D">
        <w:rPr>
          <w:rFonts w:ascii="Arial" w:hAnsi="Arial" w:cs="Arial"/>
        </w:rPr>
        <w:t xml:space="preserve"> ze zm.</w:t>
      </w:r>
      <w:r w:rsidR="00505327" w:rsidRPr="0068150D">
        <w:rPr>
          <w:rFonts w:ascii="Arial" w:hAnsi="Arial" w:cs="Arial"/>
        </w:rPr>
        <w:t>)</w:t>
      </w:r>
      <w:r w:rsidR="00081D13" w:rsidRPr="0068150D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81D13" w:rsidRPr="0068150D" w14:paraId="5A73F812" w14:textId="77777777" w:rsidTr="00C13EA9">
        <w:trPr>
          <w:cantSplit/>
        </w:trPr>
        <w:tc>
          <w:tcPr>
            <w:tcW w:w="10080" w:type="dxa"/>
          </w:tcPr>
          <w:p w14:paraId="7ED2FCD1" w14:textId="77777777" w:rsidR="00B23427" w:rsidRPr="0068150D" w:rsidRDefault="00B23427" w:rsidP="00B2342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68150D">
              <w:rPr>
                <w:rFonts w:ascii="Arial" w:hAnsi="Arial" w:cs="Arial"/>
                <w:b/>
                <w:sz w:val="24"/>
                <w:szCs w:val="24"/>
              </w:rPr>
              <w:t>Advance</w:t>
            </w:r>
            <w:proofErr w:type="spellEnd"/>
            <w:r w:rsidRPr="0068150D">
              <w:rPr>
                <w:rFonts w:ascii="Arial" w:hAnsi="Arial" w:cs="Arial"/>
                <w:b/>
                <w:sz w:val="24"/>
                <w:szCs w:val="24"/>
              </w:rPr>
              <w:t xml:space="preserve"> Europe Sp. z o.o. Biuro Techniczno-Handlowe</w:t>
            </w:r>
          </w:p>
          <w:p w14:paraId="320A32D3" w14:textId="6F7C0041" w:rsidR="00081D13" w:rsidRPr="0068150D" w:rsidRDefault="00081D13" w:rsidP="00C13EA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68150D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="00B23427" w:rsidRPr="0068150D">
              <w:rPr>
                <w:rFonts w:ascii="Arial" w:hAnsi="Arial" w:cs="Arial"/>
              </w:rPr>
              <w:t xml:space="preserve"> </w:t>
            </w:r>
            <w:r w:rsidR="00B23427" w:rsidRPr="0068150D">
              <w:rPr>
                <w:rFonts w:ascii="Arial" w:hAnsi="Arial" w:cs="Arial"/>
                <w:b/>
                <w:bCs/>
              </w:rPr>
              <w:t>39 791,61</w:t>
            </w:r>
            <w:bookmarkEnd w:id="1"/>
            <w:r w:rsidRPr="0068150D">
              <w:rPr>
                <w:rFonts w:ascii="Arial" w:hAnsi="Arial" w:cs="Arial"/>
                <w:b/>
              </w:rPr>
              <w:t xml:space="preserve"> brutto</w:t>
            </w:r>
            <w:r w:rsidRPr="0068150D">
              <w:rPr>
                <w:rFonts w:ascii="Arial" w:hAnsi="Arial" w:cs="Arial"/>
                <w:bCs/>
              </w:rPr>
              <w:t>.</w:t>
            </w:r>
          </w:p>
          <w:p w14:paraId="4C4CA929" w14:textId="0E50E60B" w:rsidR="00081D13" w:rsidRPr="0068150D" w:rsidRDefault="00081D13" w:rsidP="00C13EA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68150D">
              <w:rPr>
                <w:rFonts w:ascii="Arial" w:hAnsi="Arial" w:cs="Arial"/>
                <w:color w:val="000000"/>
              </w:rPr>
              <w:t>Uzasadnienie wyboru:</w:t>
            </w:r>
          </w:p>
          <w:p w14:paraId="340261F0" w14:textId="66B013DA" w:rsidR="00081D13" w:rsidRPr="0068150D" w:rsidRDefault="0068150D" w:rsidP="0068150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68150D">
              <w:rPr>
                <w:rFonts w:ascii="Arial" w:hAnsi="Arial" w:cs="Arial"/>
                <w:color w:val="000000"/>
              </w:rPr>
              <w:t>Oferta spełnia warunki zawarte w SWZ, w ustawie Prawo zamówień publicznych z dnia 11 września 2019 r. (tekst jednolity Dz. U. z 2024 r. poz. 1320 ze zm.)</w:t>
            </w:r>
            <w:r w:rsidRPr="0068150D"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2E00BA1C" w14:textId="77777777" w:rsidR="00081D13" w:rsidRPr="0068150D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68150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68150D">
        <w:rPr>
          <w:rFonts w:ascii="Arial" w:hAnsi="Arial" w:cs="Arial"/>
          <w:color w:val="000000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850"/>
        <w:gridCol w:w="1418"/>
        <w:gridCol w:w="1417"/>
        <w:gridCol w:w="1559"/>
      </w:tblGrid>
      <w:tr w:rsidR="0068150D" w:rsidRPr="0068150D" w14:paraId="0AA18117" w14:textId="77777777" w:rsidTr="0068150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CF08967" w14:textId="77777777" w:rsidR="0068150D" w:rsidRPr="0068150D" w:rsidRDefault="0068150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68150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62D42E53" w14:textId="77777777" w:rsidR="0068150D" w:rsidRPr="0068150D" w:rsidRDefault="0068150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150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1021460" w14:textId="77777777" w:rsidR="0068150D" w:rsidRPr="0068150D" w:rsidRDefault="0068150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8150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7D461C5" w14:textId="77777777" w:rsidR="0068150D" w:rsidRPr="0068150D" w:rsidRDefault="0068150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8150D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39B79391" w14:textId="77777777" w:rsidR="0068150D" w:rsidRPr="0068150D" w:rsidRDefault="0068150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8150D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1594DAFB" w14:textId="77777777" w:rsidR="0068150D" w:rsidRPr="0068150D" w:rsidRDefault="0068150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150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8150D" w:rsidRPr="0068150D" w14:paraId="7EAFC51C" w14:textId="77777777" w:rsidTr="0068150D">
        <w:tc>
          <w:tcPr>
            <w:tcW w:w="851" w:type="dxa"/>
            <w:vAlign w:val="center"/>
          </w:tcPr>
          <w:p w14:paraId="70E201C8" w14:textId="77777777" w:rsidR="0068150D" w:rsidRPr="0068150D" w:rsidRDefault="0068150D" w:rsidP="002D3F9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15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14:paraId="296B38DD" w14:textId="77777777" w:rsidR="0068150D" w:rsidRPr="0068150D" w:rsidRDefault="0068150D" w:rsidP="002D3F9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68150D">
              <w:rPr>
                <w:rFonts w:ascii="Arial" w:hAnsi="Arial" w:cs="Arial"/>
                <w:b/>
                <w:sz w:val="24"/>
                <w:szCs w:val="24"/>
              </w:rPr>
              <w:t>Advance</w:t>
            </w:r>
            <w:proofErr w:type="spellEnd"/>
            <w:r w:rsidRPr="0068150D">
              <w:rPr>
                <w:rFonts w:ascii="Arial" w:hAnsi="Arial" w:cs="Arial"/>
                <w:b/>
                <w:sz w:val="24"/>
                <w:szCs w:val="24"/>
              </w:rPr>
              <w:t xml:space="preserve"> Europe Sp. z o.o. Biuro Techniczno-Handlowe</w:t>
            </w:r>
          </w:p>
          <w:p w14:paraId="11713CA5" w14:textId="77777777" w:rsidR="0068150D" w:rsidRPr="0068150D" w:rsidRDefault="0068150D" w:rsidP="002D3F9C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8150D">
              <w:rPr>
                <w:rFonts w:ascii="Arial" w:hAnsi="Arial" w:cs="Arial"/>
                <w:bCs/>
                <w:sz w:val="24"/>
                <w:szCs w:val="24"/>
              </w:rPr>
              <w:t xml:space="preserve">Fasolowa 31A </w:t>
            </w:r>
          </w:p>
          <w:p w14:paraId="40304EEC" w14:textId="77777777" w:rsidR="0068150D" w:rsidRPr="0068150D" w:rsidRDefault="0068150D" w:rsidP="002D3F9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8150D">
              <w:rPr>
                <w:rFonts w:ascii="Arial" w:hAnsi="Arial" w:cs="Arial"/>
                <w:bCs/>
                <w:sz w:val="24"/>
                <w:szCs w:val="24"/>
              </w:rPr>
              <w:t>02-482 Warszawa</w:t>
            </w:r>
          </w:p>
        </w:tc>
        <w:tc>
          <w:tcPr>
            <w:tcW w:w="850" w:type="dxa"/>
            <w:vAlign w:val="center"/>
          </w:tcPr>
          <w:p w14:paraId="18508A6E" w14:textId="77777777" w:rsidR="0068150D" w:rsidRPr="0068150D" w:rsidRDefault="0068150D" w:rsidP="002D3F9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150D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64DB5781" w14:textId="77777777" w:rsidR="0068150D" w:rsidRPr="0068150D" w:rsidRDefault="0068150D" w:rsidP="002D3F9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150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4DB8DCE2" w14:textId="77777777" w:rsidR="0068150D" w:rsidRPr="0068150D" w:rsidRDefault="0068150D" w:rsidP="002D3F9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150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340A0006" w14:textId="77777777" w:rsidR="0068150D" w:rsidRPr="0068150D" w:rsidRDefault="0068150D" w:rsidP="002D3F9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150D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14:paraId="7E09F139" w14:textId="77777777" w:rsidR="00B464D3" w:rsidRPr="0068150D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68150D">
        <w:rPr>
          <w:rFonts w:ascii="Arial" w:hAnsi="Arial" w:cs="Arial"/>
          <w:i/>
        </w:rPr>
        <w:t>Zamawiający</w:t>
      </w:r>
    </w:p>
    <w:bookmarkEnd w:id="0"/>
    <w:sectPr w:rsidR="00B464D3" w:rsidRPr="0068150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4A9A8" w14:textId="77777777" w:rsidR="00556937" w:rsidRDefault="00556937">
      <w:r>
        <w:separator/>
      </w:r>
    </w:p>
  </w:endnote>
  <w:endnote w:type="continuationSeparator" w:id="0">
    <w:p w14:paraId="3D9AA03E" w14:textId="77777777" w:rsidR="00556937" w:rsidRDefault="00556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10B41" w14:textId="77777777" w:rsidR="00505327" w:rsidRDefault="005053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8D60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267809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2CE79" w14:textId="77777777" w:rsidR="00505327" w:rsidRDefault="00505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89152" w14:textId="77777777" w:rsidR="00556937" w:rsidRDefault="00556937">
      <w:r>
        <w:separator/>
      </w:r>
    </w:p>
  </w:footnote>
  <w:footnote w:type="continuationSeparator" w:id="0">
    <w:p w14:paraId="0ADAA039" w14:textId="77777777" w:rsidR="00556937" w:rsidRDefault="00556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AC960" w14:textId="77777777" w:rsidR="00505327" w:rsidRDefault="00505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FFA32" w14:textId="77777777" w:rsidR="00505327" w:rsidRDefault="005053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54014" w14:textId="77777777" w:rsidR="00505327" w:rsidRDefault="005053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93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5327"/>
    <w:rsid w:val="0054734E"/>
    <w:rsid w:val="00556937"/>
    <w:rsid w:val="00596FD7"/>
    <w:rsid w:val="005E5BFF"/>
    <w:rsid w:val="00607F9B"/>
    <w:rsid w:val="00644DCB"/>
    <w:rsid w:val="00657C1E"/>
    <w:rsid w:val="0068150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3427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D514F"/>
  <w15:chartTrackingRefBased/>
  <w15:docId w15:val="{5EAFF319-E61E-416E-9B94-0D10917B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2342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2025-09-15T10:29:00Z</cp:lastPrinted>
  <dcterms:created xsi:type="dcterms:W3CDTF">2025-09-15T10:25:00Z</dcterms:created>
  <dcterms:modified xsi:type="dcterms:W3CDTF">2025-09-15T10:29:00Z</dcterms:modified>
</cp:coreProperties>
</file>